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IngenFormatering"/>
        <w:tblW w:w="10773" w:type="dxa"/>
        <w:shd w:val="clear" w:color="auto" w:fill="0077B3" w:themeFill="accent1"/>
        <w:tblLayout w:type="fixed"/>
        <w:tblLook w:val="04A0" w:firstRow="1" w:lastRow="0" w:firstColumn="1" w:lastColumn="0" w:noHBand="0" w:noVBand="1"/>
      </w:tblPr>
      <w:tblGrid>
        <w:gridCol w:w="284"/>
        <w:gridCol w:w="7937"/>
        <w:gridCol w:w="2268"/>
        <w:gridCol w:w="284"/>
      </w:tblGrid>
      <w:tr w:rsidR="00CE460E" w:rsidTr="001D4135">
        <w:trPr>
          <w:trHeight w:hRule="exact" w:val="567"/>
        </w:trPr>
        <w:tc>
          <w:tcPr>
            <w:tcW w:w="284" w:type="dxa"/>
            <w:shd w:val="clear" w:color="auto" w:fill="0077B3" w:themeFill="accent1"/>
          </w:tcPr>
          <w:p w:rsidR="00CE460E" w:rsidRDefault="00CE460E" w:rsidP="00C96934"/>
        </w:tc>
        <w:tc>
          <w:tcPr>
            <w:tcW w:w="7937" w:type="dxa"/>
            <w:tcBorders>
              <w:bottom w:val="single" w:sz="8" w:space="0" w:color="FFFFFF" w:themeColor="background1"/>
            </w:tcBorders>
            <w:shd w:val="clear" w:color="auto" w:fill="0077B3" w:themeFill="accent1"/>
          </w:tcPr>
          <w:p w:rsidR="00CE460E" w:rsidRDefault="00CE460E" w:rsidP="001D4135"/>
        </w:tc>
        <w:tc>
          <w:tcPr>
            <w:tcW w:w="2268" w:type="dxa"/>
            <w:tcBorders>
              <w:bottom w:val="single" w:sz="8" w:space="0" w:color="FFFFFF" w:themeColor="background1"/>
            </w:tcBorders>
            <w:shd w:val="clear" w:color="auto" w:fill="0077B3" w:themeFill="accent1"/>
          </w:tcPr>
          <w:p w:rsidR="00CE460E" w:rsidRDefault="00CE460E" w:rsidP="0053392F">
            <w:pPr>
              <w:jc w:val="right"/>
            </w:pPr>
          </w:p>
        </w:tc>
        <w:tc>
          <w:tcPr>
            <w:tcW w:w="284" w:type="dxa"/>
            <w:shd w:val="clear" w:color="auto" w:fill="0077B3" w:themeFill="accent1"/>
          </w:tcPr>
          <w:p w:rsidR="00CE460E" w:rsidRDefault="00CE460E" w:rsidP="00C96934"/>
        </w:tc>
      </w:tr>
      <w:tr w:rsidR="00CE460E" w:rsidTr="00A62C15">
        <w:trPr>
          <w:trHeight w:hRule="exact" w:val="454"/>
        </w:trPr>
        <w:tc>
          <w:tcPr>
            <w:tcW w:w="284" w:type="dxa"/>
            <w:shd w:val="clear" w:color="auto" w:fill="0077B3" w:themeFill="accent1"/>
          </w:tcPr>
          <w:p w:rsidR="00CE460E" w:rsidRDefault="00CE460E" w:rsidP="00C96934"/>
        </w:tc>
        <w:tc>
          <w:tcPr>
            <w:tcW w:w="7937" w:type="dxa"/>
            <w:tcBorders>
              <w:top w:val="single" w:sz="8" w:space="0" w:color="FFFFFF" w:themeColor="background1"/>
            </w:tcBorders>
            <w:shd w:val="clear" w:color="auto" w:fill="0077B3" w:themeFill="accent1"/>
          </w:tcPr>
          <w:p w:rsidR="00CE460E" w:rsidRDefault="00CE460E" w:rsidP="00C96934"/>
        </w:tc>
        <w:tc>
          <w:tcPr>
            <w:tcW w:w="2268" w:type="dxa"/>
            <w:tcBorders>
              <w:top w:val="single" w:sz="8" w:space="0" w:color="FFFFFF" w:themeColor="background1"/>
            </w:tcBorders>
            <w:shd w:val="clear" w:color="auto" w:fill="0077B3" w:themeFill="accent1"/>
          </w:tcPr>
          <w:p w:rsidR="00CE460E" w:rsidRDefault="00CE460E" w:rsidP="00C96934"/>
        </w:tc>
        <w:tc>
          <w:tcPr>
            <w:tcW w:w="284" w:type="dxa"/>
            <w:shd w:val="clear" w:color="auto" w:fill="0077B3" w:themeFill="accent1"/>
          </w:tcPr>
          <w:p w:rsidR="00CE460E" w:rsidRDefault="00CE460E" w:rsidP="00C96934"/>
        </w:tc>
      </w:tr>
      <w:tr w:rsidR="00CE460E" w:rsidTr="00A62C15">
        <w:trPr>
          <w:cantSplit/>
          <w:trHeight w:hRule="exact" w:val="737"/>
        </w:trPr>
        <w:tc>
          <w:tcPr>
            <w:tcW w:w="284" w:type="dxa"/>
            <w:shd w:val="clear" w:color="auto" w:fill="0077B3" w:themeFill="accent1"/>
          </w:tcPr>
          <w:p w:rsidR="00CE460E" w:rsidRDefault="00CE460E" w:rsidP="00C96934"/>
        </w:tc>
        <w:tc>
          <w:tcPr>
            <w:tcW w:w="7937" w:type="dxa"/>
            <w:shd w:val="clear" w:color="auto" w:fill="0077B3" w:themeFill="accent1"/>
          </w:tcPr>
          <w:p w:rsidR="00CE460E" w:rsidRDefault="00CE460E" w:rsidP="00E42830">
            <w:pPr>
              <w:pStyle w:val="Titel"/>
            </w:pPr>
            <w:r>
              <w:t>Pædagogisk læreplan for</w:t>
            </w:r>
          </w:p>
        </w:tc>
        <w:tc>
          <w:tcPr>
            <w:tcW w:w="2268" w:type="dxa"/>
            <w:vMerge w:val="restart"/>
            <w:shd w:val="clear" w:color="auto" w:fill="0077B3" w:themeFill="accent1"/>
          </w:tcPr>
          <w:p w:rsidR="00CE460E" w:rsidRDefault="0053392F" w:rsidP="0053392F">
            <w:pPr>
              <w:jc w:val="right"/>
            </w:pPr>
            <w:r>
              <w:rPr>
                <w:noProof/>
                <w:lang w:eastAsia="da-DK"/>
              </w:rPr>
              <w:drawing>
                <wp:inline distT="0" distB="0" distL="0" distR="0" wp14:anchorId="367DB396" wp14:editId="0F5F62E2">
                  <wp:extent cx="1274067" cy="1274067"/>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mpas_side_1_N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74067" cy="1274067"/>
                          </a:xfrm>
                          <a:prstGeom prst="rect">
                            <a:avLst/>
                          </a:prstGeom>
                        </pic:spPr>
                      </pic:pic>
                    </a:graphicData>
                  </a:graphic>
                </wp:inline>
              </w:drawing>
            </w:r>
          </w:p>
        </w:tc>
        <w:tc>
          <w:tcPr>
            <w:tcW w:w="284" w:type="dxa"/>
            <w:shd w:val="clear" w:color="auto" w:fill="0077B3" w:themeFill="accent1"/>
          </w:tcPr>
          <w:p w:rsidR="00CE460E" w:rsidRDefault="00CE460E" w:rsidP="00C96934"/>
        </w:tc>
      </w:tr>
      <w:tr w:rsidR="00CE460E" w:rsidTr="00A62C15">
        <w:trPr>
          <w:cantSplit/>
          <w:trHeight w:val="1077"/>
        </w:trPr>
        <w:tc>
          <w:tcPr>
            <w:tcW w:w="284" w:type="dxa"/>
            <w:shd w:val="clear" w:color="auto" w:fill="0077B3" w:themeFill="accent1"/>
          </w:tcPr>
          <w:p w:rsidR="00CE460E" w:rsidRDefault="00CE460E" w:rsidP="00C96934"/>
        </w:tc>
        <w:tc>
          <w:tcPr>
            <w:tcW w:w="7937" w:type="dxa"/>
            <w:shd w:val="clear" w:color="auto" w:fill="0077B3" w:themeFill="accent1"/>
          </w:tcPr>
          <w:sdt>
            <w:sdtPr>
              <w:id w:val="836268051"/>
              <w:placeholder>
                <w:docPart w:val="01FBFF17A2034175BB35C290518CE56F"/>
              </w:placeholder>
              <w:dataBinding w:prefixMappings="xmlns:ns0='http://www.getsharp.dk/gsit_eva_laereplan' " w:xpath="/ns0:gsit_EVA_laereplan[1]/ns0:dokumentinfo[1]/ns0:dagtilbudsnavn[1]" w:storeItemID="{D44A66B1-F680-485B-B6D8-DF618F4B95EC}"/>
              <w:text/>
            </w:sdtPr>
            <w:sdtEndPr/>
            <w:sdtContent>
              <w:p w:rsidR="00CE460E" w:rsidRDefault="0013131E" w:rsidP="00994526">
                <w:pPr>
                  <w:pStyle w:val="Undertitel"/>
                </w:pPr>
                <w:r>
                  <w:t>Børnehuset Brumbassen</w:t>
                </w:r>
              </w:p>
            </w:sdtContent>
          </w:sdt>
          <w:sdt>
            <w:sdtPr>
              <w:id w:val="-649517404"/>
              <w:placeholder>
                <w:docPart w:val="E79817A56AF141369960ED515AE39E16"/>
              </w:placeholder>
              <w:dataBinding w:prefixMappings="xmlns:ns0='http://www.getsharp.dk/gsit_eva_laereplan' " w:xpath="/ns0:gsit_EVA_laereplan[1]/ns0:dokumentinfo[1]/ns0:aarstal[1]" w:storeItemID="{D44A66B1-F680-485B-B6D8-DF618F4B95EC}"/>
              <w:text/>
            </w:sdtPr>
            <w:sdtEndPr/>
            <w:sdtContent>
              <w:p w:rsidR="00CE460E" w:rsidRDefault="00B707E6" w:rsidP="0013131E">
                <w:pPr>
                  <w:pStyle w:val="Undertitel"/>
                  <w:spacing w:after="284"/>
                </w:pPr>
                <w:r>
                  <w:t>2020</w:t>
                </w:r>
              </w:p>
            </w:sdtContent>
          </w:sdt>
        </w:tc>
        <w:tc>
          <w:tcPr>
            <w:tcW w:w="2268" w:type="dxa"/>
            <w:vMerge/>
            <w:shd w:val="clear" w:color="auto" w:fill="0077B3" w:themeFill="accent1"/>
          </w:tcPr>
          <w:p w:rsidR="00CE460E" w:rsidRDefault="00CE460E" w:rsidP="00C96934"/>
        </w:tc>
        <w:tc>
          <w:tcPr>
            <w:tcW w:w="284" w:type="dxa"/>
            <w:shd w:val="clear" w:color="auto" w:fill="0077B3" w:themeFill="accent1"/>
          </w:tcPr>
          <w:p w:rsidR="00CE460E" w:rsidRDefault="00CE460E" w:rsidP="00C96934"/>
        </w:tc>
      </w:tr>
    </w:tbl>
    <w:p w:rsidR="00B23B09" w:rsidRDefault="00B23B09" w:rsidP="00C96934"/>
    <w:p w:rsidR="00247A1D" w:rsidRDefault="00924C1F" w:rsidP="00C96934">
      <w:r>
        <w:rPr>
          <w:noProof/>
          <w:lang w:eastAsia="da-DK"/>
        </w:rPr>
        <mc:AlternateContent>
          <mc:Choice Requires="wps">
            <w:drawing>
              <wp:anchor distT="0" distB="0" distL="114300" distR="114300" simplePos="0" relativeHeight="251662336" behindDoc="1" locked="0" layoutInCell="1" allowOverlap="1">
                <wp:simplePos x="414670" y="2636874"/>
                <wp:positionH relativeFrom="page">
                  <wp:align>left</wp:align>
                </wp:positionH>
                <wp:positionV relativeFrom="page">
                  <wp:align>top</wp:align>
                </wp:positionV>
                <wp:extent cx="7560000" cy="10692000"/>
                <wp:effectExtent l="0" t="0" r="3175" b="14605"/>
                <wp:wrapNone/>
                <wp:docPr id="7" name="Text Box 7"/>
                <wp:cNvGraphicFramePr/>
                <a:graphic xmlns:a="http://schemas.openxmlformats.org/drawingml/2006/main">
                  <a:graphicData uri="http://schemas.microsoft.com/office/word/2010/wordprocessingShape">
                    <wps:wsp>
                      <wps:cNvSpPr txBox="1"/>
                      <wps:spPr>
                        <a:xfrm>
                          <a:off x="0" y="0"/>
                          <a:ext cx="7560000" cy="10692000"/>
                        </a:xfrm>
                        <a:prstGeom prst="rect">
                          <a:avLst/>
                        </a:prstGeom>
                        <a:noFill/>
                        <a:ln w="6350">
                          <a:noFill/>
                        </a:ln>
                      </wps:spPr>
                      <wps:txbx>
                        <w:txbxContent>
                          <w:p w:rsidR="005B7294" w:rsidRDefault="005B7294" w:rsidP="00924C1F">
                            <w:pPr>
                              <w:jc w:val="center"/>
                            </w:pPr>
                            <w:r>
                              <w:rPr>
                                <w:noProof/>
                                <w:lang w:eastAsia="da-DK"/>
                              </w:rPr>
                              <w:drawing>
                                <wp:inline distT="0" distB="0" distL="0" distR="0" wp14:anchorId="3A29E462" wp14:editId="742B4696">
                                  <wp:extent cx="6724650" cy="49149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6724842" cy="491504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0;margin-top:0;width:595.3pt;height:841.9pt;z-index:-2516541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" filled="f" stroked="f" strokeweight=".5pt">
                <v:textbox inset="0,0,0,0">
                  <w:txbxContent>
                    <w:p w:rsidR="005B7294" w:rsidRDefault="005B7294" w:rsidP="00924C1F">
                      <w:pPr>
                        <w:jc w:val="center"/>
                      </w:pPr>
                      <w:bookmarkStart w:id="1" w:name="_GoBack"/>
                      <w:r>
                        <w:rPr>
                          <w:noProof/>
                          <w:lang w:eastAsia="da-DK"/>
                        </w:rPr>
                        <w:drawing>
                          <wp:inline distT="0" distB="0" distL="0" distR="0" wp14:anchorId="3A29E462" wp14:editId="742B4696">
                            <wp:extent cx="6724650" cy="49149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rot="10800000">
                                      <a:off x="0" y="0"/>
                                      <a:ext cx="6724842" cy="4915040"/>
                                    </a:xfrm>
                                    <a:prstGeom prst="rect">
                                      <a:avLst/>
                                    </a:prstGeom>
                                  </pic:spPr>
                                </pic:pic>
                              </a:graphicData>
                            </a:graphic>
                          </wp:inline>
                        </w:drawing>
                      </w:r>
                      <w:bookmarkEnd w:id="1"/>
                    </w:p>
                  </w:txbxContent>
                </v:textbox>
                <w10:wrap anchorx="page" anchory="page"/>
              </v:shape>
            </w:pict>
          </mc:Fallback>
        </mc:AlternateContent>
      </w:r>
      <w:r w:rsidR="003D4CFD">
        <w:rPr>
          <w:noProof/>
          <w:lang w:eastAsia="da-DK"/>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ge">
                  <wp:posOffset>8821420</wp:posOffset>
                </wp:positionV>
                <wp:extent cx="4392000" cy="1152000"/>
                <wp:effectExtent l="0" t="0" r="27940" b="10160"/>
                <wp:wrapNone/>
                <wp:docPr id="8" name="Text Box 8"/>
                <wp:cNvGraphicFramePr/>
                <a:graphic xmlns:a="http://schemas.openxmlformats.org/drawingml/2006/main">
                  <a:graphicData uri="http://schemas.microsoft.com/office/word/2010/wordprocessingShape">
                    <wps:wsp>
                      <wps:cNvSpPr txBox="1"/>
                      <wps:spPr>
                        <a:xfrm>
                          <a:off x="0" y="0"/>
                          <a:ext cx="4392000" cy="1152000"/>
                        </a:xfrm>
                        <a:prstGeom prst="rect">
                          <a:avLst/>
                        </a:prstGeom>
                        <a:solidFill>
                          <a:schemeClr val="lt1"/>
                        </a:solidFill>
                        <a:ln w="12700">
                          <a:solidFill>
                            <a:schemeClr val="accent1"/>
                          </a:solidFill>
                        </a:ln>
                      </wps:spPr>
                      <wps:txbx>
                        <w:txbxContent>
                          <w:p w:rsidR="005B7294" w:rsidRPr="003D4CFD" w:rsidRDefault="005B7294" w:rsidP="00507E9F">
                            <w:pPr>
                              <w:suppressAutoHyphens/>
                              <w:spacing w:line="240" w:lineRule="exact"/>
                              <w:rPr>
                                <w:color w:val="0077B3" w:themeColor="accent1"/>
                              </w:rPr>
                            </w:pPr>
                            <w:r w:rsidRPr="003D4CFD">
                              <w:rPr>
                                <w:color w:val="0077B3" w:themeColor="accent1"/>
                              </w:rPr>
                              <w:t>Den pædagogiske læreplan udgør rammen og den fælles retning for vores pædagogiske arbejde med børnenes trivsel, læring, udvikling og dannelse. Læreplanen er et levende dokument, som kort beskriver vores pædagogiske over</w:t>
                            </w:r>
                            <w:r w:rsidRPr="003D4CFD">
                              <w:rPr>
                                <w:color w:val="0077B3" w:themeColor="accent1"/>
                              </w:rPr>
                              <w:softHyphen/>
                              <w:t>vejelser og refleksioner med eksempler, der er</w:t>
                            </w:r>
                            <w:r>
                              <w:t> </w:t>
                            </w:r>
                            <w:r w:rsidRPr="003D4CFD">
                              <w:rPr>
                                <w:color w:val="0077B3" w:themeColor="accent1"/>
                              </w:rPr>
                              <w:t>retningsgivende for det daglige pædagogiske arbejde.</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margin-left:0;margin-top:694.6pt;width:345.85pt;height:90.7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" fillcolor="white [3201]" strokecolor="#0077b3 [3204]" strokeweight="1pt">
                <v:textbox inset="5mm,5mm,5mm,5mm">
                  <w:txbxContent>
                    <w:p w:rsidR="005B7294" w:rsidRPr="003D4CFD" w:rsidRDefault="005B7294" w:rsidP="00507E9F">
                      <w:pPr>
                        <w:suppressAutoHyphens/>
                        <w:spacing w:line="240" w:lineRule="exact"/>
                        <w:rPr>
                          <w:color w:val="0077B3" w:themeColor="accent1"/>
                        </w:rPr>
                      </w:pPr>
                      <w:r w:rsidRPr="003D4CFD">
                        <w:rPr>
                          <w:color w:val="0077B3" w:themeColor="accent1"/>
                        </w:rPr>
                        <w:t>Den pædagogiske læreplan udgør rammen og den fælles retning for vores pædagogiske arbejde med børnenes trivsel, læring, udvikling og dannelse. Læreplanen er et levende dokument, som kort beskriver vores pædagogiske over</w:t>
                      </w:r>
                      <w:r w:rsidRPr="003D4CFD">
                        <w:rPr>
                          <w:color w:val="0077B3" w:themeColor="accent1"/>
                        </w:rPr>
                        <w:softHyphen/>
                        <w:t>vejelser og refleksioner med eksempler, der er</w:t>
                      </w:r>
                      <w:r>
                        <w:t> </w:t>
                      </w:r>
                      <w:r w:rsidRPr="003D4CFD">
                        <w:rPr>
                          <w:color w:val="0077B3" w:themeColor="accent1"/>
                        </w:rPr>
                        <w:t>retningsgivende for det daglige pædagogiske arbejde.</w:t>
                      </w:r>
                    </w:p>
                  </w:txbxContent>
                </v:textbox>
                <w10:wrap anchorx="margin" anchory="page"/>
              </v:shape>
            </w:pict>
          </mc:Fallback>
        </mc:AlternateContent>
      </w:r>
    </w:p>
    <w:p w:rsidR="00247A1D" w:rsidRDefault="00247A1D" w:rsidP="00247A1D">
      <w:pPr>
        <w:jc w:val="center"/>
      </w:pPr>
    </w:p>
    <w:p w:rsidR="00247A1D" w:rsidRDefault="00247A1D" w:rsidP="00C96934"/>
    <w:p w:rsidR="00C96934" w:rsidRDefault="00C96934" w:rsidP="00C96934"/>
    <w:p w:rsidR="00C96934" w:rsidRDefault="00C96934" w:rsidP="00C96934">
      <w:pPr>
        <w:sectPr w:rsidR="00C96934" w:rsidSect="00CE460E">
          <w:pgSz w:w="11906" w:h="16838" w:code="9"/>
          <w:pgMar w:top="567" w:right="567" w:bottom="1134" w:left="567" w:header="709" w:footer="709" w:gutter="0"/>
          <w:cols w:space="708"/>
          <w:docGrid w:linePitch="360"/>
        </w:sectPr>
      </w:pPr>
    </w:p>
    <w:tbl>
      <w:tblPr>
        <w:tblStyle w:val="IngenFormatering"/>
        <w:tblW w:w="9639" w:type="dxa"/>
        <w:tblBorders>
          <w:bottom w:val="single" w:sz="4" w:space="0" w:color="auto"/>
        </w:tblBorders>
        <w:tblLook w:val="04A0" w:firstRow="1" w:lastRow="0" w:firstColumn="1" w:lastColumn="0" w:noHBand="0" w:noVBand="1"/>
      </w:tblPr>
      <w:tblGrid>
        <w:gridCol w:w="9639"/>
      </w:tblGrid>
      <w:tr w:rsidR="003F742D" w:rsidTr="00C5374F">
        <w:trPr>
          <w:cantSplit/>
          <w:trHeight w:hRule="exact" w:val="539"/>
        </w:trPr>
        <w:tc>
          <w:tcPr>
            <w:tcW w:w="9639" w:type="dxa"/>
          </w:tcPr>
          <w:p w:rsidR="003F742D" w:rsidRDefault="003F742D" w:rsidP="006C01ED">
            <w:pPr>
              <w:pStyle w:val="Overskrift1"/>
              <w:spacing w:before="0"/>
            </w:pPr>
          </w:p>
        </w:tc>
      </w:tr>
    </w:tbl>
    <w:p w:rsidR="00C96934" w:rsidRDefault="00C96934" w:rsidP="0086582D">
      <w:pPr>
        <w:pStyle w:val="MiniPara"/>
      </w:pPr>
    </w:p>
    <w:p w:rsidR="00125B15" w:rsidRDefault="00125B15"/>
    <w:tbl>
      <w:tblPr>
        <w:tblStyle w:val="IngenFormatering"/>
        <w:tblW w:w="0" w:type="auto"/>
        <w:tblBorders>
          <w:insideH w:val="single" w:sz="4" w:space="0" w:color="auto"/>
        </w:tblBorders>
        <w:tblLayout w:type="fixed"/>
        <w:tblLook w:val="04A0" w:firstRow="1" w:lastRow="0" w:firstColumn="1" w:lastColumn="0" w:noHBand="0" w:noVBand="1"/>
      </w:tblPr>
      <w:tblGrid>
        <w:gridCol w:w="9628"/>
      </w:tblGrid>
      <w:tr w:rsidR="0036270F" w:rsidTr="0070357C">
        <w:trPr>
          <w:cantSplit/>
          <w:trHeight w:hRule="exact" w:val="1758"/>
        </w:trPr>
        <w:tc>
          <w:tcPr>
            <w:tcW w:w="9628" w:type="dxa"/>
          </w:tcPr>
          <w:p w:rsidR="0036270F" w:rsidRDefault="0036270F" w:rsidP="006C01ED">
            <w:pPr>
              <w:pStyle w:val="Overskrift1"/>
              <w:spacing w:before="0"/>
            </w:pPr>
            <w:r>
              <w:t>Ramme for udarbejdelse</w:t>
            </w:r>
            <w:r w:rsidR="00B65F98">
              <w:t xml:space="preserve"> </w:t>
            </w:r>
            <w:r>
              <w:t>af den pædagogiske læreplan</w:t>
            </w:r>
          </w:p>
        </w:tc>
      </w:tr>
      <w:tr w:rsidR="00946390" w:rsidTr="0070357C">
        <w:trPr>
          <w:cantSplit/>
        </w:trPr>
        <w:tc>
          <w:tcPr>
            <w:tcW w:w="9628" w:type="dxa"/>
            <w:tcMar>
              <w:top w:w="454" w:type="dxa"/>
            </w:tcMar>
          </w:tcPr>
          <w:p w:rsidR="00946390" w:rsidRDefault="00946390" w:rsidP="00946390">
            <w:r>
              <w:rPr>
                <w:noProof/>
                <w:lang w:eastAsia="da-DK"/>
              </w:rPr>
              <w:drawing>
                <wp:inline distT="0" distB="0" distL="0" distR="0">
                  <wp:extent cx="6120130" cy="59372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ng filer til levering_RK_Side 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5937250"/>
                          </a:xfrm>
                          <a:prstGeom prst="rect">
                            <a:avLst/>
                          </a:prstGeom>
                        </pic:spPr>
                      </pic:pic>
                    </a:graphicData>
                  </a:graphic>
                </wp:inline>
              </w:drawing>
            </w:r>
          </w:p>
        </w:tc>
      </w:tr>
    </w:tbl>
    <w:p w:rsidR="0036270F" w:rsidRDefault="0036270F" w:rsidP="0036270F"/>
    <w:p w:rsidR="00047E0D" w:rsidRDefault="00047E0D" w:rsidP="0036270F">
      <w:pPr>
        <w:sectPr w:rsidR="00047E0D" w:rsidSect="00C96934">
          <w:headerReference w:type="default" r:id="rId12"/>
          <w:footerReference w:type="default" r:id="rId13"/>
          <w:pgSz w:w="11906" w:h="16838" w:code="9"/>
          <w:pgMar w:top="1418" w:right="1134" w:bottom="1134" w:left="1134" w:header="680" w:footer="680" w:gutter="0"/>
          <w:cols w:space="708"/>
          <w:docGrid w:linePitch="360"/>
        </w:sectPr>
      </w:pPr>
    </w:p>
    <w:p w:rsidR="00047E0D" w:rsidRDefault="00047E0D" w:rsidP="0036270F">
      <w:pPr>
        <w:sectPr w:rsidR="00047E0D" w:rsidSect="00047E0D">
          <w:type w:val="continuous"/>
          <w:pgSz w:w="11906" w:h="16838" w:code="9"/>
          <w:pgMar w:top="1418" w:right="1134" w:bottom="1134" w:left="1134" w:header="680" w:footer="680" w:gutter="0"/>
          <w:cols w:num="2" w:space="284"/>
          <w:docGrid w:linePitch="360"/>
        </w:sectPr>
      </w:pPr>
    </w:p>
    <w:tbl>
      <w:tblPr>
        <w:tblStyle w:val="1Tabelfelt"/>
        <w:tblW w:w="0" w:type="auto"/>
        <w:tblBorders>
          <w:insideH w:val="single" w:sz="4" w:space="0" w:color="auto"/>
        </w:tblBorders>
        <w:tblLayout w:type="fixed"/>
        <w:tblLook w:val="04A0" w:firstRow="1" w:lastRow="0" w:firstColumn="1" w:lastColumn="0" w:noHBand="0" w:noVBand="1"/>
      </w:tblPr>
      <w:tblGrid>
        <w:gridCol w:w="9638"/>
      </w:tblGrid>
      <w:tr w:rsidR="0070357C" w:rsidTr="00C5374F">
        <w:trPr>
          <w:cantSplit/>
          <w:trHeight w:hRule="exact" w:val="1155"/>
        </w:trPr>
        <w:tc>
          <w:tcPr>
            <w:tcW w:w="9638" w:type="dxa"/>
          </w:tcPr>
          <w:p w:rsidR="0070357C" w:rsidRDefault="0070357C" w:rsidP="006F1048">
            <w:pPr>
              <w:pStyle w:val="Overskrift1"/>
              <w:pageBreakBefore/>
            </w:pPr>
            <w:r>
              <w:lastRenderedPageBreak/>
              <w:t>Hvem er vi</w:t>
            </w:r>
            <w:r w:rsidR="005252DB">
              <w:t>?</w:t>
            </w:r>
          </w:p>
        </w:tc>
      </w:tr>
      <w:tr w:rsidR="00364E96" w:rsidTr="00A523CB">
        <w:trPr>
          <w:cantSplit/>
          <w:trHeight w:hRule="exact" w:val="454"/>
        </w:trPr>
        <w:tc>
          <w:tcPr>
            <w:tcW w:w="9638" w:type="dxa"/>
            <w:tcMar>
              <w:top w:w="0" w:type="dxa"/>
              <w:bottom w:w="0" w:type="dxa"/>
            </w:tcMar>
          </w:tcPr>
          <w:p w:rsidR="00364E96" w:rsidRDefault="00364E96" w:rsidP="00364E96"/>
        </w:tc>
      </w:tr>
    </w:tbl>
    <w:p w:rsidR="00047E0D" w:rsidRDefault="00E90DAD" w:rsidP="00364E96">
      <w:pPr>
        <w:pStyle w:val="Tekst3"/>
      </w:pPr>
      <w:r>
        <w:t>Børnehuset Brumbassen er en integreret daginstitution beliggende i Brøndbyøster. Til daglig danner</w:t>
      </w:r>
      <w:r w:rsidR="008C56CF">
        <w:t xml:space="preserve"> vi rammerne for 89 skønne børn</w:t>
      </w:r>
      <w:r>
        <w:t xml:space="preserve"> fordelt </w:t>
      </w:r>
      <w:r w:rsidR="008C56CF">
        <w:t>på 32 vuggestuebørn og 57 børnehave</w:t>
      </w:r>
      <w:r>
        <w:t xml:space="preserve">børn. Vi vægter faglighed, nærvær og </w:t>
      </w:r>
      <w:r w:rsidR="003E66A2">
        <w:t xml:space="preserve">det </w:t>
      </w:r>
      <w:r>
        <w:t xml:space="preserve">at </w:t>
      </w:r>
      <w:r w:rsidR="008C56CF">
        <w:t>skabe et godt sted at være barn</w:t>
      </w:r>
      <w:r>
        <w:t xml:space="preserve"> gennem udvikling, trivsel</w:t>
      </w:r>
      <w:r w:rsidR="008C56CF">
        <w:t>,</w:t>
      </w:r>
      <w:r>
        <w:t xml:space="preserve"> læring og dannelse.</w:t>
      </w:r>
    </w:p>
    <w:p w:rsidR="00066204" w:rsidRDefault="00066204" w:rsidP="00364E96">
      <w:pPr>
        <w:pStyle w:val="Tekst3"/>
      </w:pPr>
      <w:r>
        <w:t>Vi ligger dejlig pla</w:t>
      </w:r>
      <w:r w:rsidR="008C56CF">
        <w:t>ceret tæt på offentlig transport</w:t>
      </w:r>
      <w:r>
        <w:t xml:space="preserve"> og har gode muligheder for at bruge nærområdet. Vi benytter os af nærli</w:t>
      </w:r>
      <w:r w:rsidR="00BD3497">
        <w:t>ggende legepladser, biblioteket og de</w:t>
      </w:r>
      <w:r>
        <w:t xml:space="preserve"> grønne områder.</w:t>
      </w:r>
      <w:r w:rsidR="0086533B">
        <w:t xml:space="preserve"> Vi ligger tæt på skov og vold</w:t>
      </w:r>
      <w:r>
        <w:t xml:space="preserve"> og t</w:t>
      </w:r>
      <w:r w:rsidR="00AB0F04">
        <w:t>ager gerne på ture ud i verden</w:t>
      </w:r>
      <w:r>
        <w:t xml:space="preserve">. </w:t>
      </w:r>
      <w:r w:rsidR="00BD3497">
        <w:t>Vi har to ladcykler</w:t>
      </w:r>
      <w:r w:rsidR="008C56CF">
        <w:t>,</w:t>
      </w:r>
      <w:r>
        <w:t xml:space="preserve"> som tillade</w:t>
      </w:r>
      <w:r w:rsidR="0086533B">
        <w:t>r os</w:t>
      </w:r>
      <w:r w:rsidR="008C56CF">
        <w:t xml:space="preserve"> at komme langt omkring</w:t>
      </w:r>
      <w:r>
        <w:t xml:space="preserve"> og tage på spontane ture ud af huset.</w:t>
      </w:r>
    </w:p>
    <w:p w:rsidR="00C32F6A" w:rsidRDefault="00C32F6A" w:rsidP="00364E96">
      <w:pPr>
        <w:pStyle w:val="Tekst3"/>
      </w:pPr>
      <w:r>
        <w:t xml:space="preserve">I Brumbassen har vi en sprogvejleder ansat, som er med til at understøtte det generelle sproglige læringsmiljø i hele huset. Vi arbejder fokuseret og </w:t>
      </w:r>
      <w:r w:rsidR="00066204">
        <w:t xml:space="preserve">målrettet med børns sprog. Derudover </w:t>
      </w:r>
      <w:r w:rsidR="00BD3497">
        <w:t>h</w:t>
      </w:r>
      <w:r w:rsidR="00066204">
        <w:t>ar vi også en aktionslæring</w:t>
      </w:r>
      <w:r w:rsidR="008C56CF">
        <w:t>s</w:t>
      </w:r>
      <w:r w:rsidR="00066204">
        <w:t>uddannet pædagog</w:t>
      </w:r>
      <w:r w:rsidR="008C56CF">
        <w:t>,</w:t>
      </w:r>
      <w:r w:rsidR="00066204">
        <w:t xml:space="preserve"> som hele tiden arbejd</w:t>
      </w:r>
      <w:r w:rsidR="008C56CF">
        <w:t>er på at forbedre vores praksis</w:t>
      </w:r>
      <w:r w:rsidR="00066204">
        <w:t xml:space="preserve"> og en p</w:t>
      </w:r>
      <w:r w:rsidR="008C56CF">
        <w:t>ædagog med en social inklusions</w:t>
      </w:r>
      <w:r w:rsidR="00066204">
        <w:t xml:space="preserve">uddannelse. Alt </w:t>
      </w:r>
      <w:r w:rsidR="008C56CF">
        <w:t>sammen for at skabe gode rammer</w:t>
      </w:r>
      <w:r w:rsidR="00066204">
        <w:t xml:space="preserve"> f</w:t>
      </w:r>
      <w:r w:rsidR="008C56CF">
        <w:t>or et godt børneliv</w:t>
      </w:r>
      <w:r w:rsidR="00066204">
        <w:t xml:space="preserve"> hele dagen.</w:t>
      </w:r>
    </w:p>
    <w:p w:rsidR="002C446C" w:rsidRDefault="002C446C" w:rsidP="00364E96">
      <w:pPr>
        <w:pStyle w:val="Tekst3"/>
      </w:pPr>
      <w:r>
        <w:t>Brumbassen serverer hver dag et måltid mad for alle børn. Vi tilbereder et traditionelt dansk målti</w:t>
      </w:r>
      <w:r w:rsidR="008C56CF">
        <w:t>d</w:t>
      </w:r>
      <w:r w:rsidR="008C47B6">
        <w:t xml:space="preserve"> og et kulturbetinget måltid. </w:t>
      </w:r>
      <w:r>
        <w:t>Vi lægger vægt på sunde alternativer og har vores egen måltidspolitik, som er udformet af vores forældrebestyrelse. Ligeledes har Brumbassen en procedure for arbejdet med overvægtige børn, hvor vi i samarbejde med forældrene arbejder med indsatser for</w:t>
      </w:r>
      <w:r w:rsidR="0086533B">
        <w:t>,</w:t>
      </w:r>
      <w:r>
        <w:t xml:space="preserve"> at børn får bevæget sig. Vi er ude på vores legeplads hver dag, hvor vi skaber mulig</w:t>
      </w:r>
      <w:r w:rsidR="0086533B">
        <w:t xml:space="preserve">heder for kropslige udfoldelser. </w:t>
      </w:r>
      <w:r>
        <w:t>Brumbassen har en fast udedag</w:t>
      </w:r>
      <w:r w:rsidR="008C56CF">
        <w:t>,</w:t>
      </w:r>
      <w:r w:rsidR="0086533B">
        <w:t xml:space="preserve"> hvor vi er ude</w:t>
      </w:r>
      <w:r>
        <w:t xml:space="preserve"> året rundt, </w:t>
      </w:r>
      <w:r w:rsidR="0086533B">
        <w:t xml:space="preserve">og </w:t>
      </w:r>
      <w:r>
        <w:t>hvor der er særligt fokus på aktiviteter</w:t>
      </w:r>
      <w:r w:rsidR="008C56CF">
        <w:t>,</w:t>
      </w:r>
      <w:r>
        <w:t xml:space="preserve"> der lægger op til</w:t>
      </w:r>
      <w:r w:rsidR="008C56CF">
        <w:t>, at alle børn får rørt sig</w:t>
      </w:r>
      <w:r>
        <w:t xml:space="preserve"> og får pulsen op.</w:t>
      </w:r>
    </w:p>
    <w:p w:rsidR="002C446C" w:rsidRDefault="002C446C" w:rsidP="00364E96">
      <w:pPr>
        <w:pStyle w:val="Tekst3"/>
      </w:pPr>
      <w:r>
        <w:t>Børnehuset Brumbassen har en lang tradition for et godt og givende tværfagligt samarbejde. Vi har faste sparringsmøder</w:t>
      </w:r>
      <w:r w:rsidR="008C56CF">
        <w:t>,</w:t>
      </w:r>
      <w:r>
        <w:t xml:space="preserve"> hvor vi får input fra psykolog, tale</w:t>
      </w:r>
      <w:r w:rsidR="008C56CF">
        <w:t>-høre</w:t>
      </w:r>
      <w:r>
        <w:t>konsulent og en distriktsrådgiver. Alt sammen for at gøre vores indsat</w:t>
      </w:r>
      <w:r w:rsidR="008C56CF">
        <w:t>ser omkring børnene endnu bedre</w:t>
      </w:r>
      <w:r>
        <w:t xml:space="preserve"> og for at skabe et godt læringsmiljø for børn og forældre i vores hus.</w:t>
      </w:r>
    </w:p>
    <w:p w:rsidR="003F1CA7" w:rsidRDefault="003F1CA7" w:rsidP="00364E96">
      <w:pPr>
        <w:pStyle w:val="Tekst3"/>
      </w:pPr>
      <w:r>
        <w:lastRenderedPageBreak/>
        <w:t>I Brumbassen vil vi være kendt for at skabe et godt læringsmiljø, som støtter børn i deres udvikling, trivsel, læring og dannelse. Og vi vil være kendt for at understøtte dette i et tæt samarbejde med barnets forældre.</w:t>
      </w:r>
    </w:p>
    <w:p w:rsidR="008C47B6" w:rsidRDefault="008C47B6" w:rsidP="00364E96">
      <w:pPr>
        <w:pStyle w:val="Tekst3"/>
      </w:pPr>
      <w:r>
        <w:t>I Brumbassen findes en specialgruppe, som er normeret til 4 børn. Børn kan få en p</w:t>
      </w:r>
      <w:r w:rsidR="008C56CF">
        <w:t>lads i Brumbassens specialgruppe</w:t>
      </w:r>
      <w:r>
        <w:t xml:space="preserve"> gennem visiteringen. </w:t>
      </w:r>
    </w:p>
    <w:p w:rsidR="00066204" w:rsidRDefault="00066204" w:rsidP="00364E96">
      <w:pPr>
        <w:pStyle w:val="Tekst3"/>
      </w:pPr>
    </w:p>
    <w:p w:rsidR="006F1048" w:rsidRDefault="006F1048">
      <w:pPr>
        <w:spacing w:line="240" w:lineRule="auto"/>
      </w:pPr>
    </w:p>
    <w:p w:rsidR="006F1048" w:rsidRDefault="006F1048" w:rsidP="006F1048">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551"/>
      </w:tblGrid>
      <w:tr w:rsidR="006C01ED" w:rsidRPr="006406AA" w:rsidTr="00373C52">
        <w:trPr>
          <w:cantSplit/>
          <w:trHeight w:hRule="exact" w:val="2835"/>
        </w:trPr>
        <w:tc>
          <w:tcPr>
            <w:tcW w:w="7087" w:type="dxa"/>
            <w:tcBorders>
              <w:top w:val="nil"/>
              <w:bottom w:val="nil"/>
            </w:tcBorders>
          </w:tcPr>
          <w:p w:rsidR="006C01ED" w:rsidRPr="006406AA" w:rsidRDefault="006C01ED" w:rsidP="006F1048">
            <w:pPr>
              <w:pStyle w:val="Overskrift1"/>
              <w:rPr>
                <w:color w:val="0077B3" w:themeColor="accent1"/>
              </w:rPr>
            </w:pPr>
            <w:r>
              <w:rPr>
                <w:color w:val="0077B3" w:themeColor="accent1"/>
              </w:rPr>
              <w:t>Pædagogisk grundlag</w:t>
            </w:r>
          </w:p>
        </w:tc>
        <w:tc>
          <w:tcPr>
            <w:tcW w:w="2551" w:type="dxa"/>
            <w:tcBorders>
              <w:top w:val="nil"/>
              <w:bottom w:val="nil"/>
            </w:tcBorders>
          </w:tcPr>
          <w:p w:rsidR="006C01ED" w:rsidRDefault="006C01ED" w:rsidP="006C01ED">
            <w:pPr>
              <w:jc w:val="right"/>
              <w:rPr>
                <w:color w:val="0077B3" w:themeColor="accent1"/>
              </w:rPr>
            </w:pPr>
            <w:r>
              <w:rPr>
                <w:noProof/>
                <w:color w:val="0077B3" w:themeColor="accent1"/>
                <w:lang w:eastAsia="da-DK"/>
              </w:rPr>
              <w:drawing>
                <wp:inline distT="0" distB="0" distL="0" distR="0">
                  <wp:extent cx="1619885" cy="17957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rsidR="006C01ED" w:rsidRDefault="006C01ED" w:rsidP="006F1048">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CD4684" w:rsidTr="009A74B6">
        <w:tc>
          <w:tcPr>
            <w:tcW w:w="9638" w:type="dxa"/>
            <w:tcMar>
              <w:top w:w="454" w:type="dxa"/>
            </w:tcMar>
          </w:tcPr>
          <w:p w:rsidR="00CD4684" w:rsidRDefault="008C47B6" w:rsidP="001527A1">
            <w:pPr>
              <w:pStyle w:val="Tekst2"/>
              <w:suppressAutoHyphens/>
            </w:pPr>
            <w:r>
              <w:rPr>
                <w:noProof/>
                <w:lang w:eastAsia="da-DK"/>
              </w:rPr>
              <w:drawing>
                <wp:anchor distT="0" distB="0" distL="114300" distR="114300" simplePos="0" relativeHeight="251660288" behindDoc="0" locked="0" layoutInCell="1" allowOverlap="1">
                  <wp:simplePos x="0" y="0"/>
                  <wp:positionH relativeFrom="margin">
                    <wp:posOffset>142</wp:posOffset>
                  </wp:positionH>
                  <wp:positionV relativeFrom="margin">
                    <wp:posOffset>256</wp:posOffset>
                  </wp:positionV>
                  <wp:extent cx="6120000" cy="180000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rise_side_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000" cy="1800000"/>
                          </a:xfrm>
                          <a:prstGeom prst="rect">
                            <a:avLst/>
                          </a:prstGeom>
                        </pic:spPr>
                      </pic:pic>
                    </a:graphicData>
                  </a:graphic>
                  <wp14:sizeRelH relativeFrom="margin">
                    <wp14:pctWidth>0</wp14:pctWidth>
                  </wp14:sizeRelH>
                  <wp14:sizeRelV relativeFrom="margin">
                    <wp14:pctHeight>0</wp14:pctHeight>
                  </wp14:sizeRelV>
                </wp:anchor>
              </w:drawing>
            </w:r>
          </w:p>
        </w:tc>
      </w:tr>
      <w:tr w:rsidR="00CD4684" w:rsidTr="009A74B6">
        <w:tc>
          <w:tcPr>
            <w:tcW w:w="9638" w:type="dxa"/>
          </w:tcPr>
          <w:p w:rsidR="00CD4684" w:rsidRDefault="00CD4684" w:rsidP="009A74B6">
            <w:pPr>
              <w:pStyle w:val="Byline"/>
            </w:pPr>
          </w:p>
        </w:tc>
      </w:tr>
    </w:tbl>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B02D50" w:rsidRPr="006406AA" w:rsidTr="00401B93">
        <w:trPr>
          <w:cantSplit/>
        </w:trPr>
        <w:tc>
          <w:tcPr>
            <w:tcW w:w="7087" w:type="dxa"/>
            <w:tcMar>
              <w:bottom w:w="0" w:type="dxa"/>
            </w:tcMar>
          </w:tcPr>
          <w:p w:rsidR="00B02D50" w:rsidRDefault="00B02D50" w:rsidP="004C2334">
            <w:pPr>
              <w:pStyle w:val="Overskrift2"/>
            </w:pPr>
            <w:r>
              <w:lastRenderedPageBreak/>
              <w:br w:type="page"/>
            </w:r>
            <w:r w:rsidR="008C56CF">
              <w:t>Børnesyn, dannelse og børneperspektiv, leg, læring og b</w:t>
            </w:r>
            <w:r w:rsidRPr="00B02D50">
              <w:t>ørnefællesskaber</w:t>
            </w:r>
          </w:p>
          <w:p w:rsidR="001A0E15" w:rsidRPr="00850935" w:rsidRDefault="001A0E15" w:rsidP="00AD304A">
            <w:pPr>
              <w:pStyle w:val="Bullettekst2"/>
              <w:rPr>
                <w:sz w:val="20"/>
              </w:rPr>
            </w:pPr>
            <w:r w:rsidRPr="00850935">
              <w:rPr>
                <w:b/>
                <w:sz w:val="20"/>
              </w:rPr>
              <w:t xml:space="preserve">I Brumbassen arbejder vi ud fra </w:t>
            </w:r>
            <w:r w:rsidR="008C56CF">
              <w:rPr>
                <w:b/>
                <w:sz w:val="20"/>
              </w:rPr>
              <w:t>et positivt børnesyn</w:t>
            </w:r>
            <w:r w:rsidR="00AB0F04">
              <w:rPr>
                <w:b/>
                <w:sz w:val="20"/>
              </w:rPr>
              <w:t xml:space="preserve"> med fokus på an</w:t>
            </w:r>
            <w:r w:rsidRPr="00850935">
              <w:rPr>
                <w:b/>
                <w:sz w:val="20"/>
              </w:rPr>
              <w:t>erkendelse af barnets intention</w:t>
            </w:r>
            <w:r w:rsidRPr="00850935">
              <w:rPr>
                <w:sz w:val="20"/>
              </w:rPr>
              <w:t>. Dette betyder</w:t>
            </w:r>
            <w:r w:rsidR="008C56CF">
              <w:rPr>
                <w:sz w:val="20"/>
              </w:rPr>
              <w:t>,</w:t>
            </w:r>
            <w:r w:rsidRPr="00850935">
              <w:rPr>
                <w:sz w:val="20"/>
              </w:rPr>
              <w:t xml:space="preserve"> at vi har et ressourceorie</w:t>
            </w:r>
            <w:r w:rsidR="008C56CF">
              <w:rPr>
                <w:sz w:val="20"/>
              </w:rPr>
              <w:t>nteret blik på det enkelte barn</w:t>
            </w:r>
            <w:r w:rsidRPr="00850935">
              <w:rPr>
                <w:sz w:val="20"/>
              </w:rPr>
              <w:t xml:space="preserve"> og ikke leder efter fejl og mangler hos barnet. I huset arbejder vi med tidlig opsporing, som netop tager udgangspunkt i </w:t>
            </w:r>
            <w:r w:rsidR="00ED5650">
              <w:rPr>
                <w:sz w:val="20"/>
              </w:rPr>
              <w:t>barnets kompetencer</w:t>
            </w:r>
            <w:r w:rsidRPr="00850935">
              <w:rPr>
                <w:sz w:val="20"/>
              </w:rPr>
              <w:t>, og hvordan vi kan bygge vi</w:t>
            </w:r>
            <w:r w:rsidR="008C56CF">
              <w:rPr>
                <w:sz w:val="20"/>
              </w:rPr>
              <w:t>dere på dette. Vi arbejder an</w:t>
            </w:r>
            <w:r w:rsidRPr="00850935">
              <w:rPr>
                <w:sz w:val="20"/>
              </w:rPr>
              <w:t>erkende</w:t>
            </w:r>
            <w:r w:rsidR="008C56CF">
              <w:rPr>
                <w:sz w:val="20"/>
              </w:rPr>
              <w:t>nde</w:t>
            </w:r>
            <w:r w:rsidRPr="00850935">
              <w:rPr>
                <w:sz w:val="20"/>
              </w:rPr>
              <w:t xml:space="preserve"> ved at have fokus på</w:t>
            </w:r>
            <w:r w:rsidR="008C56CF">
              <w:rPr>
                <w:sz w:val="20"/>
              </w:rPr>
              <w:t>,</w:t>
            </w:r>
            <w:r w:rsidRPr="00850935">
              <w:rPr>
                <w:sz w:val="20"/>
              </w:rPr>
              <w:t xml:space="preserve"> hvad barnets positive intention kan være. Måske ville </w:t>
            </w:r>
            <w:r w:rsidR="004C2334" w:rsidRPr="00850935">
              <w:rPr>
                <w:sz w:val="20"/>
              </w:rPr>
              <w:t xml:space="preserve">det </w:t>
            </w:r>
            <w:r w:rsidRPr="00850935">
              <w:rPr>
                <w:sz w:val="20"/>
              </w:rPr>
              <w:t>barn</w:t>
            </w:r>
            <w:r w:rsidR="008C56CF">
              <w:rPr>
                <w:sz w:val="20"/>
              </w:rPr>
              <w:t>,</w:t>
            </w:r>
            <w:r w:rsidRPr="00850935">
              <w:rPr>
                <w:sz w:val="20"/>
              </w:rPr>
              <w:t xml:space="preserve"> der kom til at skubbe</w:t>
            </w:r>
            <w:r w:rsidR="008C56CF">
              <w:rPr>
                <w:sz w:val="20"/>
              </w:rPr>
              <w:t>,</w:t>
            </w:r>
            <w:r w:rsidRPr="00850935">
              <w:rPr>
                <w:sz w:val="20"/>
              </w:rPr>
              <w:t xml:space="preserve"> være med i en god leg. De voksne støtter børnene i at</w:t>
            </w:r>
            <w:r w:rsidR="008C56CF">
              <w:rPr>
                <w:sz w:val="20"/>
              </w:rPr>
              <w:t xml:space="preserve"> sætte ord på deres intentioner</w:t>
            </w:r>
            <w:r w:rsidRPr="00850935">
              <w:rPr>
                <w:sz w:val="20"/>
              </w:rPr>
              <w:t xml:space="preserve"> og er med til at skabe børnene og udfordre deres handlemuligheder. </w:t>
            </w:r>
          </w:p>
          <w:p w:rsidR="001A0E15" w:rsidRPr="00850935" w:rsidRDefault="001A0E15" w:rsidP="001A0E15">
            <w:pPr>
              <w:pStyle w:val="Bullettekst2"/>
              <w:rPr>
                <w:sz w:val="20"/>
              </w:rPr>
            </w:pPr>
            <w:r w:rsidRPr="00850935">
              <w:rPr>
                <w:b/>
                <w:sz w:val="20"/>
              </w:rPr>
              <w:t xml:space="preserve">I legen hjælper vi børnene med </w:t>
            </w:r>
            <w:r w:rsidR="008C56CF">
              <w:rPr>
                <w:b/>
                <w:sz w:val="20"/>
              </w:rPr>
              <w:t>at skabe gode sociale relationer</w:t>
            </w:r>
            <w:r w:rsidRPr="00850935">
              <w:rPr>
                <w:b/>
                <w:sz w:val="20"/>
              </w:rPr>
              <w:t xml:space="preserve"> og giver et læringsrum for at lære at forhandle og at være en god ven</w:t>
            </w:r>
            <w:r w:rsidRPr="00850935">
              <w:rPr>
                <w:sz w:val="20"/>
              </w:rPr>
              <w:t>. Legen rummer mange elementer</w:t>
            </w:r>
            <w:r w:rsidR="000E2BB3" w:rsidRPr="00850935">
              <w:rPr>
                <w:sz w:val="20"/>
              </w:rPr>
              <w:t xml:space="preserve"> og har derved en værdi i sig selv</w:t>
            </w:r>
            <w:r w:rsidRPr="00850935">
              <w:rPr>
                <w:sz w:val="20"/>
              </w:rPr>
              <w:t>. Vi har fokus på</w:t>
            </w:r>
            <w:r w:rsidR="008C56CF">
              <w:rPr>
                <w:sz w:val="20"/>
              </w:rPr>
              <w:t>,</w:t>
            </w:r>
            <w:r w:rsidRPr="00850935">
              <w:rPr>
                <w:sz w:val="20"/>
              </w:rPr>
              <w:t xml:space="preserve"> at børnene gennem forhandlinger og kompromisser lære</w:t>
            </w:r>
            <w:r w:rsidR="008C56CF">
              <w:rPr>
                <w:sz w:val="20"/>
              </w:rPr>
              <w:t>r</w:t>
            </w:r>
            <w:r w:rsidRPr="00850935">
              <w:rPr>
                <w:sz w:val="20"/>
              </w:rPr>
              <w:t xml:space="preserve"> at begå sig, at give og tage i forhandlinger, og være m</w:t>
            </w:r>
            <w:r w:rsidR="008C56CF">
              <w:rPr>
                <w:sz w:val="20"/>
              </w:rPr>
              <w:t>ed til at udvikle både sig selv og legen. Legen har stor værdi for børnene</w:t>
            </w:r>
            <w:r w:rsidRPr="00850935">
              <w:rPr>
                <w:sz w:val="20"/>
              </w:rPr>
              <w:t xml:space="preserve"> og læringsmiljøet i Brumbassen. Derfor skal </w:t>
            </w:r>
            <w:r w:rsidR="000E2BB3" w:rsidRPr="00850935">
              <w:rPr>
                <w:sz w:val="20"/>
              </w:rPr>
              <w:t>børnene opleve</w:t>
            </w:r>
            <w:r w:rsidR="008C56CF">
              <w:rPr>
                <w:sz w:val="20"/>
              </w:rPr>
              <w:t>,</w:t>
            </w:r>
            <w:r w:rsidR="000E2BB3" w:rsidRPr="00850935">
              <w:rPr>
                <w:sz w:val="20"/>
              </w:rPr>
              <w:t xml:space="preserve"> at legen er</w:t>
            </w:r>
            <w:r w:rsidR="008C56CF">
              <w:rPr>
                <w:sz w:val="20"/>
              </w:rPr>
              <w:t xml:space="preserve"> en central del af det</w:t>
            </w:r>
            <w:r w:rsidRPr="00850935">
              <w:rPr>
                <w:sz w:val="20"/>
              </w:rPr>
              <w:t xml:space="preserve"> at være barn hos os. De voksne støtter børnene i legen og i børnefællesskabet ved </w:t>
            </w:r>
            <w:r w:rsidR="008C56CF">
              <w:rPr>
                <w:sz w:val="20"/>
              </w:rPr>
              <w:t xml:space="preserve">nogle gange </w:t>
            </w:r>
            <w:r w:rsidRPr="00850935">
              <w:rPr>
                <w:sz w:val="20"/>
              </w:rPr>
              <w:t xml:space="preserve">at være med i </w:t>
            </w:r>
            <w:r w:rsidR="008C56CF">
              <w:rPr>
                <w:sz w:val="20"/>
              </w:rPr>
              <w:t>legen og være en god rollemodel</w:t>
            </w:r>
            <w:r w:rsidR="0086533B">
              <w:rPr>
                <w:sz w:val="20"/>
              </w:rPr>
              <w:t xml:space="preserve"> og vise</w:t>
            </w:r>
            <w:r w:rsidRPr="00850935">
              <w:rPr>
                <w:sz w:val="20"/>
              </w:rPr>
              <w:t xml:space="preserve"> børnene</w:t>
            </w:r>
            <w:r w:rsidR="00C50D00">
              <w:rPr>
                <w:sz w:val="20"/>
              </w:rPr>
              <w:t>,</w:t>
            </w:r>
            <w:r w:rsidRPr="00850935">
              <w:rPr>
                <w:sz w:val="20"/>
              </w:rPr>
              <w:t xml:space="preserve"> hvordan man leger. Andre gange ved at være en del af legen, men</w:t>
            </w:r>
            <w:r w:rsidR="0086533B">
              <w:rPr>
                <w:sz w:val="20"/>
              </w:rPr>
              <w:t xml:space="preserve"> også lade</w:t>
            </w:r>
            <w:r w:rsidRPr="00850935">
              <w:rPr>
                <w:sz w:val="20"/>
              </w:rPr>
              <w:t xml:space="preserve"> børnene selv styre regler og indhold. Og andre gange er opgaven at observere legen</w:t>
            </w:r>
            <w:r w:rsidR="00C50D00">
              <w:rPr>
                <w:sz w:val="20"/>
              </w:rPr>
              <w:t>,</w:t>
            </w:r>
            <w:r w:rsidRPr="00850935">
              <w:rPr>
                <w:sz w:val="20"/>
              </w:rPr>
              <w:t xml:space="preserve"> nå</w:t>
            </w:r>
            <w:r w:rsidR="00C50D00">
              <w:rPr>
                <w:sz w:val="20"/>
              </w:rPr>
              <w:t>r børnene har gang i en god leg</w:t>
            </w:r>
            <w:r w:rsidRPr="00850935">
              <w:rPr>
                <w:sz w:val="20"/>
              </w:rPr>
              <w:t xml:space="preserve"> og</w:t>
            </w:r>
            <w:r w:rsidR="00C50D00">
              <w:rPr>
                <w:sz w:val="20"/>
              </w:rPr>
              <w:t xml:space="preserve"> kun træde</w:t>
            </w:r>
            <w:r w:rsidRPr="00850935">
              <w:rPr>
                <w:sz w:val="20"/>
              </w:rPr>
              <w:t xml:space="preserve"> til</w:t>
            </w:r>
            <w:r w:rsidR="000E2BB3" w:rsidRPr="00850935">
              <w:rPr>
                <w:sz w:val="20"/>
              </w:rPr>
              <w:t xml:space="preserve"> for at støtte den gode leg i at forsætte.</w:t>
            </w:r>
          </w:p>
          <w:p w:rsidR="000E2BB3" w:rsidRPr="00850935" w:rsidRDefault="000E2BB3" w:rsidP="001A0E15">
            <w:pPr>
              <w:pStyle w:val="Bullettekst2"/>
              <w:rPr>
                <w:sz w:val="20"/>
              </w:rPr>
            </w:pPr>
            <w:r w:rsidRPr="00850935">
              <w:rPr>
                <w:b/>
                <w:sz w:val="20"/>
              </w:rPr>
              <w:t>Børn i Brumbassen skal</w:t>
            </w:r>
            <w:r w:rsidR="00C50D00">
              <w:rPr>
                <w:b/>
                <w:sz w:val="20"/>
              </w:rPr>
              <w:t xml:space="preserve"> have lov til at danne sig selv</w:t>
            </w:r>
            <w:r w:rsidRPr="00850935">
              <w:rPr>
                <w:b/>
                <w:sz w:val="20"/>
              </w:rPr>
              <w:t xml:space="preserve"> gennem leg, fællesskab og </w:t>
            </w:r>
            <w:r w:rsidRPr="00ED5650">
              <w:rPr>
                <w:b/>
                <w:sz w:val="20"/>
              </w:rPr>
              <w:t>samskabe</w:t>
            </w:r>
            <w:r w:rsidR="00ED5650" w:rsidRPr="00ED5650">
              <w:rPr>
                <w:b/>
                <w:sz w:val="20"/>
              </w:rPr>
              <w:t>lse</w:t>
            </w:r>
            <w:r w:rsidRPr="00ED5650">
              <w:rPr>
                <w:sz w:val="20"/>
              </w:rPr>
              <w:t>.</w:t>
            </w:r>
            <w:r w:rsidRPr="00850935">
              <w:rPr>
                <w:sz w:val="20"/>
              </w:rPr>
              <w:t xml:space="preserve"> Gennem deltagelse og forhandling lærer det enkelte barn om egne og andres værdier. Barnet skal have muligh</w:t>
            </w:r>
            <w:r w:rsidR="00C50D00">
              <w:rPr>
                <w:sz w:val="20"/>
              </w:rPr>
              <w:t>ed for at forankre sine værdier</w:t>
            </w:r>
            <w:r w:rsidRPr="00850935">
              <w:rPr>
                <w:sz w:val="20"/>
              </w:rPr>
              <w:t xml:space="preserve"> og lære</w:t>
            </w:r>
            <w:r w:rsidR="00C50D00">
              <w:rPr>
                <w:sz w:val="20"/>
              </w:rPr>
              <w:t>, hvad barnet kan lide</w:t>
            </w:r>
            <w:r w:rsidRPr="00850935">
              <w:rPr>
                <w:sz w:val="20"/>
              </w:rPr>
              <w:t xml:space="preserve"> og ikke synes om. Dette skal skabe grundlag for</w:t>
            </w:r>
            <w:r w:rsidR="00C50D00">
              <w:rPr>
                <w:sz w:val="20"/>
              </w:rPr>
              <w:t>,</w:t>
            </w:r>
            <w:r w:rsidRPr="00850935">
              <w:rPr>
                <w:sz w:val="20"/>
              </w:rPr>
              <w:t xml:space="preserve"> at barnet senere hen kend</w:t>
            </w:r>
            <w:r w:rsidR="00C50D00">
              <w:rPr>
                <w:sz w:val="20"/>
              </w:rPr>
              <w:t>er sine egne værdier og mål</w:t>
            </w:r>
            <w:r w:rsidRPr="00850935">
              <w:rPr>
                <w:sz w:val="20"/>
              </w:rPr>
              <w:t xml:space="preserve"> og får strategier til at forfølge disse.</w:t>
            </w:r>
          </w:p>
          <w:p w:rsidR="000E2BB3" w:rsidRPr="00850935" w:rsidRDefault="000E2BB3" w:rsidP="001A0E15">
            <w:pPr>
              <w:pStyle w:val="Bullettekst2"/>
              <w:rPr>
                <w:sz w:val="20"/>
              </w:rPr>
            </w:pPr>
            <w:r w:rsidRPr="00850935">
              <w:rPr>
                <w:b/>
                <w:sz w:val="20"/>
              </w:rPr>
              <w:t>Det er de voksne i Brumbassen</w:t>
            </w:r>
            <w:r w:rsidR="00C50D00">
              <w:rPr>
                <w:b/>
                <w:sz w:val="20"/>
              </w:rPr>
              <w:t>,</w:t>
            </w:r>
            <w:r w:rsidRPr="00850935">
              <w:rPr>
                <w:b/>
                <w:sz w:val="20"/>
              </w:rPr>
              <w:t xml:space="preserve"> der gen</w:t>
            </w:r>
            <w:r w:rsidR="00C50D00">
              <w:rPr>
                <w:b/>
                <w:sz w:val="20"/>
              </w:rPr>
              <w:t>nem deres faglighed står på mål</w:t>
            </w:r>
            <w:r w:rsidRPr="00850935">
              <w:rPr>
                <w:b/>
                <w:sz w:val="20"/>
              </w:rPr>
              <w:t xml:space="preserve"> for læringen</w:t>
            </w:r>
            <w:r w:rsidRPr="00850935">
              <w:rPr>
                <w:sz w:val="20"/>
              </w:rPr>
              <w:t xml:space="preserve">. </w:t>
            </w:r>
            <w:r w:rsidR="003F1CA7" w:rsidRPr="00850935">
              <w:rPr>
                <w:sz w:val="20"/>
              </w:rPr>
              <w:t>Alle ansatte skal med udgangspunkt i deres faglighed være med til at skabe et godt læringsmiljø, som kommer alle børn til glæde og gavn. De voksne skal</w:t>
            </w:r>
            <w:r w:rsidR="00AB0F04">
              <w:rPr>
                <w:sz w:val="20"/>
              </w:rPr>
              <w:t xml:space="preserve"> udvikle og rammesætte</w:t>
            </w:r>
            <w:r w:rsidR="003F1CA7" w:rsidRPr="00850935">
              <w:rPr>
                <w:sz w:val="20"/>
              </w:rPr>
              <w:t xml:space="preserve"> </w:t>
            </w:r>
            <w:r w:rsidR="00AB0F04">
              <w:rPr>
                <w:sz w:val="20"/>
              </w:rPr>
              <w:t xml:space="preserve">dagen </w:t>
            </w:r>
            <w:r w:rsidR="003F1CA7" w:rsidRPr="00850935">
              <w:rPr>
                <w:sz w:val="20"/>
              </w:rPr>
              <w:t>sammen med børnene med udgangspunkt i barn</w:t>
            </w:r>
            <w:r w:rsidR="00C50D00">
              <w:rPr>
                <w:sz w:val="20"/>
              </w:rPr>
              <w:t>ets perspektiv</w:t>
            </w:r>
            <w:r w:rsidR="003F1CA7" w:rsidRPr="00850935">
              <w:rPr>
                <w:sz w:val="20"/>
              </w:rPr>
              <w:t>. Barnets perspektiv kommer til udtryk ved</w:t>
            </w:r>
            <w:r w:rsidR="00C50D00">
              <w:rPr>
                <w:sz w:val="20"/>
              </w:rPr>
              <w:t>,</w:t>
            </w:r>
            <w:r w:rsidR="003F1CA7" w:rsidRPr="00850935">
              <w:rPr>
                <w:sz w:val="20"/>
              </w:rPr>
              <w:t xml:space="preserve"> at børn</w:t>
            </w:r>
            <w:r w:rsidR="00C50D00">
              <w:rPr>
                <w:sz w:val="20"/>
              </w:rPr>
              <w:t>ene bliver taget med på råd. For</w:t>
            </w:r>
            <w:r w:rsidR="003F1CA7" w:rsidRPr="00850935">
              <w:rPr>
                <w:sz w:val="20"/>
              </w:rPr>
              <w:t xml:space="preserve"> at sikre os barnets stemme ind i hverdagen</w:t>
            </w:r>
            <w:r w:rsidR="00F9665B">
              <w:rPr>
                <w:sz w:val="20"/>
              </w:rPr>
              <w:t>,</w:t>
            </w:r>
            <w:r w:rsidR="003F1CA7" w:rsidRPr="00850935">
              <w:rPr>
                <w:sz w:val="20"/>
              </w:rPr>
              <w:t xml:space="preserve"> bruger v</w:t>
            </w:r>
            <w:r w:rsidR="00F9665B">
              <w:rPr>
                <w:sz w:val="20"/>
              </w:rPr>
              <w:t>i børneinterviews, observationer</w:t>
            </w:r>
            <w:r w:rsidR="003F1CA7" w:rsidRPr="00850935">
              <w:rPr>
                <w:sz w:val="20"/>
              </w:rPr>
              <w:t xml:space="preserve"> og følger barnets spor gennem tegninger og billeder.</w:t>
            </w:r>
          </w:p>
          <w:p w:rsidR="003F1CA7" w:rsidRPr="00850935" w:rsidRDefault="00F9665B" w:rsidP="001A0E15">
            <w:pPr>
              <w:pStyle w:val="Bullettekst2"/>
              <w:rPr>
                <w:sz w:val="20"/>
              </w:rPr>
            </w:pPr>
            <w:r>
              <w:rPr>
                <w:b/>
                <w:sz w:val="20"/>
              </w:rPr>
              <w:t>De voksne hjælper med at lege</w:t>
            </w:r>
            <w:r w:rsidR="003F1CA7" w:rsidRPr="00850935">
              <w:rPr>
                <w:b/>
                <w:sz w:val="20"/>
              </w:rPr>
              <w:t xml:space="preserve"> og hjælper det enkelte barn ind i fællesskabet</w:t>
            </w:r>
            <w:r w:rsidR="003F1CA7" w:rsidRPr="00850935">
              <w:rPr>
                <w:sz w:val="20"/>
              </w:rPr>
              <w:t>. Det er de voksnes ansvar at sørge for</w:t>
            </w:r>
            <w:r>
              <w:rPr>
                <w:sz w:val="20"/>
              </w:rPr>
              <w:t>,</w:t>
            </w:r>
            <w:r w:rsidR="003F1CA7" w:rsidRPr="00850935">
              <w:rPr>
                <w:sz w:val="20"/>
              </w:rPr>
              <w:t xml:space="preserve"> at børn</w:t>
            </w:r>
            <w:r w:rsidR="00A8419B">
              <w:rPr>
                <w:sz w:val="20"/>
              </w:rPr>
              <w:t>,</w:t>
            </w:r>
            <w:r w:rsidR="003F1CA7" w:rsidRPr="00850935">
              <w:rPr>
                <w:sz w:val="20"/>
              </w:rPr>
              <w:t xml:space="preserve"> som i en periode oplever noget</w:t>
            </w:r>
            <w:r w:rsidR="00A8419B">
              <w:rPr>
                <w:sz w:val="20"/>
              </w:rPr>
              <w:t>,</w:t>
            </w:r>
            <w:r w:rsidR="003F1CA7" w:rsidRPr="00850935">
              <w:rPr>
                <w:sz w:val="20"/>
              </w:rPr>
              <w:t xml:space="preserve"> der er svært, også opleves som værdifulde. Det gør vi ved at f</w:t>
            </w:r>
            <w:r w:rsidR="00A8419B">
              <w:rPr>
                <w:sz w:val="20"/>
              </w:rPr>
              <w:t>remhæve det positive ved barnet</w:t>
            </w:r>
            <w:r w:rsidR="003F1CA7" w:rsidRPr="00850935">
              <w:rPr>
                <w:sz w:val="20"/>
              </w:rPr>
              <w:t xml:space="preserve"> eksempelvis i samlinger, og vi italesætter barnets styrker</w:t>
            </w:r>
            <w:r w:rsidR="00A8419B">
              <w:rPr>
                <w:sz w:val="20"/>
              </w:rPr>
              <w:t>,</w:t>
            </w:r>
            <w:r w:rsidR="003F1CA7" w:rsidRPr="00850935">
              <w:rPr>
                <w:sz w:val="20"/>
              </w:rPr>
              <w:t xml:space="preserve"> når legen eller aktiviteter etableres. Alle børn skal opleve sig selv som have</w:t>
            </w:r>
            <w:r w:rsidR="00A8419B">
              <w:rPr>
                <w:sz w:val="20"/>
              </w:rPr>
              <w:t>nde en værdi</w:t>
            </w:r>
            <w:r w:rsidR="003F1CA7" w:rsidRPr="00850935">
              <w:rPr>
                <w:sz w:val="20"/>
              </w:rPr>
              <w:t xml:space="preserve"> og kunne mestre deres dagligdag.</w:t>
            </w:r>
          </w:p>
          <w:p w:rsidR="00401B93" w:rsidRPr="00401B93" w:rsidRDefault="00401B93" w:rsidP="00401B93">
            <w:pPr>
              <w:pStyle w:val="Tekst2"/>
            </w:pPr>
          </w:p>
        </w:tc>
        <w:tc>
          <w:tcPr>
            <w:tcW w:w="2551" w:type="dxa"/>
            <w:tcMar>
              <w:bottom w:w="0" w:type="dxa"/>
            </w:tcMar>
          </w:tcPr>
          <w:p w:rsidR="00B02D50" w:rsidRDefault="00B02D50" w:rsidP="00AD304A">
            <w:pPr>
              <w:jc w:val="right"/>
              <w:rPr>
                <w:color w:val="0077B3" w:themeColor="accent1"/>
              </w:rPr>
            </w:pPr>
            <w:r>
              <w:rPr>
                <w:noProof/>
                <w:color w:val="0077B3" w:themeColor="accent1"/>
                <w:lang w:eastAsia="da-DK"/>
              </w:rPr>
              <w:drawing>
                <wp:inline distT="0" distB="0" distL="0" distR="0" wp14:anchorId="0F0E5975" wp14:editId="348A90AE">
                  <wp:extent cx="1619543" cy="17957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19543" cy="1795780"/>
                          </a:xfrm>
                          <a:prstGeom prst="rect">
                            <a:avLst/>
                          </a:prstGeom>
                        </pic:spPr>
                      </pic:pic>
                    </a:graphicData>
                  </a:graphic>
                </wp:inline>
              </w:drawing>
            </w:r>
          </w:p>
        </w:tc>
      </w:tr>
    </w:tbl>
    <w:p w:rsidR="00B02D50" w:rsidRDefault="00B02D50" w:rsidP="00DE4B95">
      <w:pPr>
        <w:pStyle w:val="MiniPara"/>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243968" w:rsidRPr="006406AA" w:rsidTr="005252DB">
        <w:trPr>
          <w:cantSplit/>
        </w:trPr>
        <w:tc>
          <w:tcPr>
            <w:tcW w:w="7087" w:type="dxa"/>
          </w:tcPr>
          <w:p w:rsidR="00243968" w:rsidRDefault="00243968" w:rsidP="00AD304A">
            <w:pPr>
              <w:pStyle w:val="Overskrift2"/>
            </w:pPr>
            <w:r w:rsidRPr="00243968">
              <w:t>Pædagogisk læringsmiljø</w:t>
            </w:r>
          </w:p>
          <w:p w:rsidR="00243968" w:rsidRDefault="00AD304A" w:rsidP="00ED5650">
            <w:pPr>
              <w:pStyle w:val="Bullettekst2"/>
            </w:pPr>
            <w:r>
              <w:t>I Brumbassen h</w:t>
            </w:r>
            <w:r w:rsidR="00A8419B">
              <w:t>ar vi etableret et læringsmiljø</w:t>
            </w:r>
            <w:r>
              <w:t xml:space="preserve"> gennem hele dagen. Ud fra viden om</w:t>
            </w:r>
            <w:r w:rsidR="00A8419B">
              <w:t>,</w:t>
            </w:r>
            <w:r>
              <w:t xml:space="preserve"> at en dag i et dagtilb</w:t>
            </w:r>
            <w:r w:rsidR="00AB0F04">
              <w:t>ud kan inddeles i 3 kategorier,</w:t>
            </w:r>
            <w:r w:rsidR="003F40A1">
              <w:t xml:space="preserve"> nemlig aktiviteter, fri le</w:t>
            </w:r>
            <w:r w:rsidR="00AB0F04">
              <w:t>g eller rutiner. I Brumbassen</w:t>
            </w:r>
            <w:r w:rsidR="003F40A1">
              <w:t xml:space="preserve"> har vi arbejdet med</w:t>
            </w:r>
            <w:r w:rsidR="00AB0F04">
              <w:t xml:space="preserve"> at kvalificere</w:t>
            </w:r>
            <w:r w:rsidR="00A8419B">
              <w:t xml:space="preserve"> læringsmiljøet</w:t>
            </w:r>
            <w:r w:rsidR="003F40A1">
              <w:t xml:space="preserve"> i alle 3 situationer. I personalegruppen er der blevet arbejdet med, hvordan vi bedst sikr</w:t>
            </w:r>
            <w:r w:rsidR="00A8419B">
              <w:t>er læringsmiljø af høj kvalitet</w:t>
            </w:r>
            <w:r w:rsidR="003F40A1">
              <w:t xml:space="preserve"> i alle 3 kontekster.</w:t>
            </w:r>
          </w:p>
          <w:p w:rsidR="00850935" w:rsidRDefault="00850935" w:rsidP="00ED5650">
            <w:pPr>
              <w:pStyle w:val="Bullettekst2"/>
            </w:pPr>
            <w:r>
              <w:t>I Brumbassen har vi gode muligheder</w:t>
            </w:r>
            <w:r w:rsidR="00A8419B">
              <w:t xml:space="preserve"> for at dele børnene op stuevis</w:t>
            </w:r>
            <w:r>
              <w:t xml:space="preserve"> og lave nye rum i rummene. Dette gør vi for at </w:t>
            </w:r>
            <w:r w:rsidR="00ED5650" w:rsidRPr="00ED5650">
              <w:t>organisere</w:t>
            </w:r>
            <w:r>
              <w:t xml:space="preserve"> os sådan, at vi</w:t>
            </w:r>
            <w:r w:rsidR="00A8419B">
              <w:t xml:space="preserve"> kan arbejde med mindre grupper</w:t>
            </w:r>
            <w:r>
              <w:t xml:space="preserve"> og skabe et godt lærin</w:t>
            </w:r>
            <w:r w:rsidR="00ED5650">
              <w:t>gsmiljø for børnene. Personalet</w:t>
            </w:r>
            <w:r w:rsidRPr="00AB0F04">
              <w:t xml:space="preserve"> </w:t>
            </w:r>
            <w:r w:rsidR="00A8419B" w:rsidRPr="00AB0F04">
              <w:t>for</w:t>
            </w:r>
            <w:r w:rsidRPr="00AB0F04">
              <w:t>dele</w:t>
            </w:r>
            <w:r w:rsidR="00ED5650">
              <w:t>r</w:t>
            </w:r>
            <w:r w:rsidRPr="00AB0F04">
              <w:t xml:space="preserve"> sig sådan, at voksne og børn kan få ro og mulighed for at fordybe</w:t>
            </w:r>
            <w:r>
              <w:t xml:space="preserve"> sig</w:t>
            </w:r>
            <w:r w:rsidR="00A8419B">
              <w:t>,</w:t>
            </w:r>
            <w:r>
              <w:t xml:space="preserve"> når det kræves, og andre steder</w:t>
            </w:r>
            <w:r w:rsidR="00A8419B">
              <w:t xml:space="preserve"> kan der blive leget vilde tumlelege</w:t>
            </w:r>
            <w:r>
              <w:t xml:space="preserve"> sådan</w:t>
            </w:r>
            <w:r w:rsidR="00A8419B">
              <w:t>,</w:t>
            </w:r>
            <w:r>
              <w:t xml:space="preserve"> at grupperne får gode muligheder for at udfolde sig.</w:t>
            </w:r>
          </w:p>
          <w:p w:rsidR="00850935" w:rsidRDefault="00850935" w:rsidP="00ED5650">
            <w:pPr>
              <w:pStyle w:val="Bullettekst2"/>
            </w:pPr>
            <w:r>
              <w:t>Brumbassen har en stor og åben legeplads, som giver rig mulighed for kropslig udfoldelse. Der er netop købt nye leg</w:t>
            </w:r>
            <w:r w:rsidR="002062E1">
              <w:t xml:space="preserve">e redskaber til legepladsen. </w:t>
            </w:r>
          </w:p>
          <w:p w:rsidR="002062E1" w:rsidRDefault="00A8419B" w:rsidP="00ED5650">
            <w:pPr>
              <w:pStyle w:val="Bullettekst2"/>
            </w:pPr>
            <w:r>
              <w:t>På</w:t>
            </w:r>
            <w:r w:rsidR="00AB0F04">
              <w:t xml:space="preserve"> en normal dagtilbudsdag</w:t>
            </w:r>
            <w:r w:rsidR="002062E1">
              <w:t xml:space="preserve"> følg</w:t>
            </w:r>
            <w:r>
              <w:t>er de voksne barnets perspektiv</w:t>
            </w:r>
            <w:r w:rsidR="002062E1">
              <w:t xml:space="preserve"> og støtter barnet i at indgå i læringsmiljøet. Nogle gange skal vi lytte til</w:t>
            </w:r>
            <w:r>
              <w:t>, hvad børnene ønsker</w:t>
            </w:r>
            <w:r w:rsidR="002062E1">
              <w:t xml:space="preserve"> og lade det være udgangspunkt for noget af dagens indhold, og andre g</w:t>
            </w:r>
            <w:r w:rsidR="00400C94">
              <w:t>ange planlægger de voksne dagene</w:t>
            </w:r>
            <w:r w:rsidR="002062E1">
              <w:t xml:space="preserve"> ud fra deres kendskab til børnene. Alt sammen for at sikr</w:t>
            </w:r>
            <w:r w:rsidR="00400C94">
              <w:t>e at børnene får medindflydelse</w:t>
            </w:r>
            <w:r w:rsidR="002062E1">
              <w:t xml:space="preserve"> og lærer</w:t>
            </w:r>
            <w:r w:rsidR="00400C94">
              <w:t>,</w:t>
            </w:r>
            <w:r w:rsidR="002062E1">
              <w:t xml:space="preserve"> at de kan påvirke deres e</w:t>
            </w:r>
            <w:r w:rsidR="00400C94">
              <w:t>gen</w:t>
            </w:r>
            <w:r w:rsidR="002062E1">
              <w:t xml:space="preserve"> dagligdag. Vi afholder samlinger, h</w:t>
            </w:r>
            <w:r w:rsidR="00400C94">
              <w:t>vor vi taler</w:t>
            </w:r>
            <w:r w:rsidR="002062E1">
              <w:t xml:space="preserve"> om dagen, men også</w:t>
            </w:r>
            <w:r w:rsidR="00400C94">
              <w:t xml:space="preserve"> hvor det pædagogiske personale</w:t>
            </w:r>
            <w:r w:rsidR="002062E1">
              <w:t xml:space="preserve"> kan være nysgerrige på barnets perspektiver. Hver stue planlægger</w:t>
            </w:r>
            <w:r w:rsidR="00400C94">
              <w:t xml:space="preserve"> deres egne individuelle forløb</w:t>
            </w:r>
            <w:r w:rsidR="002062E1">
              <w:t xml:space="preserve"> det meste af året. Det</w:t>
            </w:r>
            <w:r w:rsidR="00AB0F04">
              <w:t>te</w:t>
            </w:r>
            <w:r w:rsidR="002062E1">
              <w:t xml:space="preserve"> er for at sikre</w:t>
            </w:r>
            <w:r w:rsidR="00400C94">
              <w:t>,</w:t>
            </w:r>
            <w:r w:rsidR="002062E1">
              <w:t xml:space="preserve"> at </w:t>
            </w:r>
            <w:r w:rsidR="00400C94">
              <w:t>hvert forløb tager udgangspunkt</w:t>
            </w:r>
            <w:r w:rsidR="002062E1">
              <w:t xml:space="preserve"> i de respektive børnegrupper. Dog har vi fælles projekter flere gange om året, hvor børn og voksne arbejder på tværs, eksempelvis ved kulturelle højtider. Vi </w:t>
            </w:r>
            <w:r w:rsidR="00400C94">
              <w:t>arbejde</w:t>
            </w:r>
            <w:r w:rsidR="00ED5650">
              <w:t>r</w:t>
            </w:r>
            <w:r w:rsidR="00400C94">
              <w:t xml:space="preserve"> systematisk</w:t>
            </w:r>
            <w:r w:rsidR="002062E1">
              <w:t xml:space="preserve"> ved at nedskrive faglige overvejelser</w:t>
            </w:r>
            <w:r w:rsidR="00400C94">
              <w:t>,</w:t>
            </w:r>
            <w:r w:rsidR="002062E1">
              <w:t xml:space="preserve"> inden </w:t>
            </w:r>
            <w:r w:rsidR="00CC5184">
              <w:t>vi går i gang med et nyt forløb o</w:t>
            </w:r>
            <w:r w:rsidR="002062E1">
              <w:t>g kva</w:t>
            </w:r>
            <w:r w:rsidR="00400C94">
              <w:t>lificere vores læringsmiljø</w:t>
            </w:r>
            <w:r w:rsidR="00CC5184">
              <w:t xml:space="preserve"> ved at evaluere</w:t>
            </w:r>
            <w:r w:rsidR="002062E1">
              <w:t xml:space="preserve"> på forløbene. Vi dokumentere</w:t>
            </w:r>
            <w:r w:rsidR="00CC5184">
              <w:t>r</w:t>
            </w:r>
            <w:r w:rsidR="002062E1">
              <w:t xml:space="preserve"> disse forløb til internt brug, og nogle gange inviterer vi forældrene til at se denne dokumentati</w:t>
            </w:r>
            <w:r w:rsidR="00400C94">
              <w:t>on. Det kan være en fernisering</w:t>
            </w:r>
            <w:r w:rsidR="002062E1">
              <w:t xml:space="preserve"> eller en invitation</w:t>
            </w:r>
            <w:r w:rsidR="00CC5184">
              <w:t xml:space="preserve"> til forældrene til at komme i dagtilbuddet</w:t>
            </w:r>
            <w:r w:rsidR="00400C94">
              <w:t xml:space="preserve"> og se og høre</w:t>
            </w:r>
            <w:r w:rsidR="002062E1">
              <w:t xml:space="preserve"> om</w:t>
            </w:r>
            <w:r w:rsidR="00400C94">
              <w:t>,</w:t>
            </w:r>
            <w:r w:rsidR="002062E1">
              <w:t xml:space="preserve"> hvad vi har lavet.</w:t>
            </w:r>
          </w:p>
          <w:p w:rsidR="002062E1" w:rsidRDefault="002062E1" w:rsidP="00ED5650">
            <w:pPr>
              <w:pStyle w:val="Bullettekst2"/>
            </w:pPr>
            <w:r>
              <w:t>I Brumbassen har vi ligesom i resten af Br</w:t>
            </w:r>
            <w:r w:rsidR="00CC5184">
              <w:t>øndby kommunes dagtilbud</w:t>
            </w:r>
            <w:r>
              <w:t xml:space="preserve"> en høj andel af uddannet personale ansat. Dette er med ti</w:t>
            </w:r>
            <w:r w:rsidR="00400C94">
              <w:t>l at understøtte læringsmiljøet</w:t>
            </w:r>
            <w:r>
              <w:t xml:space="preserve"> i forhold til sammenhængen mellem de faglige overvejelser og mål</w:t>
            </w:r>
            <w:r w:rsidR="00400C94">
              <w:t>,</w:t>
            </w:r>
            <w:r w:rsidR="00CC5184">
              <w:t xml:space="preserve"> som</w:t>
            </w:r>
            <w:r>
              <w:t xml:space="preserve"> vi</w:t>
            </w:r>
            <w:r w:rsidR="00400C94">
              <w:t xml:space="preserve"> sæt</w:t>
            </w:r>
            <w:r w:rsidR="00CC5184">
              <w:t>ter for dagtilbuddets</w:t>
            </w:r>
            <w:r w:rsidR="00400C94">
              <w:t xml:space="preserve"> børn</w:t>
            </w:r>
            <w:r>
              <w:t xml:space="preserve"> og de tiltag</w:t>
            </w:r>
            <w:r w:rsidR="00400C94">
              <w:t>,</w:t>
            </w:r>
            <w:r>
              <w:t xml:space="preserve"> vi igangsætter. </w:t>
            </w:r>
          </w:p>
          <w:p w:rsidR="002062E1" w:rsidRPr="00243968" w:rsidRDefault="00205806" w:rsidP="00ED5650">
            <w:pPr>
              <w:pStyle w:val="Bullettekst2"/>
            </w:pPr>
            <w:r>
              <w:t xml:space="preserve">Læringsmiljøet </w:t>
            </w:r>
            <w:r w:rsidR="00400C94">
              <w:t>skal fremme et bedre børnemiljø</w:t>
            </w:r>
            <w:r>
              <w:t xml:space="preserve"> ved</w:t>
            </w:r>
            <w:r w:rsidR="00400C94">
              <w:t>,</w:t>
            </w:r>
            <w:r w:rsidR="00CC5184">
              <w:t xml:space="preserve"> at dagtilbuddets p</w:t>
            </w:r>
            <w:r>
              <w:t>ersonale forho</w:t>
            </w:r>
            <w:r w:rsidR="00CC5184">
              <w:t>lder sig kritisk og evaluerende</w:t>
            </w:r>
            <w:r>
              <w:t xml:space="preserve"> til læringsmiljøet. Vi kigger på sammenhængen mel</w:t>
            </w:r>
            <w:r w:rsidR="00400C94">
              <w:t>lem vores læringsmiljø</w:t>
            </w:r>
            <w:r>
              <w:t xml:space="preserve"> og børns udvikling, trivsel, læring og dannelse. Gennem aktionslæringsforl</w:t>
            </w:r>
            <w:r w:rsidR="00400C94">
              <w:t>øb og systematiske evalueringer</w:t>
            </w:r>
            <w:r>
              <w:t xml:space="preserve"> sikrer vi os, at vores læring</w:t>
            </w:r>
            <w:r w:rsidR="00400C94">
              <w:t>s</w:t>
            </w:r>
            <w:r>
              <w:t>m</w:t>
            </w:r>
            <w:r w:rsidR="00400C94">
              <w:t>il</w:t>
            </w:r>
            <w:r>
              <w:t>jø bliver dynamisk og altid siger mod et godt børnemiljø.</w:t>
            </w:r>
          </w:p>
          <w:p w:rsidR="00243968" w:rsidRPr="00B02D50" w:rsidRDefault="00243968" w:rsidP="00AD304A">
            <w:pPr>
              <w:pStyle w:val="Byline"/>
            </w:pPr>
          </w:p>
        </w:tc>
        <w:tc>
          <w:tcPr>
            <w:tcW w:w="2551" w:type="dxa"/>
          </w:tcPr>
          <w:p w:rsidR="00243968" w:rsidRDefault="00243968" w:rsidP="00AD304A">
            <w:pPr>
              <w:jc w:val="right"/>
              <w:rPr>
                <w:color w:val="0077B3" w:themeColor="accent1"/>
              </w:rPr>
            </w:pPr>
            <w:r>
              <w:rPr>
                <w:noProof/>
                <w:color w:val="0077B3" w:themeColor="accent1"/>
                <w:lang w:eastAsia="da-DK"/>
              </w:rPr>
              <w:drawing>
                <wp:inline distT="0" distB="0" distL="0" distR="0" wp14:anchorId="4ED566CA" wp14:editId="6BD537DC">
                  <wp:extent cx="1619543" cy="17957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9543" cy="1795779"/>
                          </a:xfrm>
                          <a:prstGeom prst="rect">
                            <a:avLst/>
                          </a:prstGeom>
                        </pic:spPr>
                      </pic:pic>
                    </a:graphicData>
                  </a:graphic>
                </wp:inline>
              </w:drawing>
            </w:r>
          </w:p>
        </w:tc>
      </w:tr>
    </w:tbl>
    <w:p w:rsidR="00F41769" w:rsidRDefault="00F41769" w:rsidP="005252DB">
      <w:pPr>
        <w:pStyle w:val="MiniPara"/>
      </w:pPr>
    </w:p>
    <w:p w:rsidR="005252DB" w:rsidRDefault="005252DB" w:rsidP="005252DB">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F329CC" w:rsidTr="006904B0">
        <w:tc>
          <w:tcPr>
            <w:tcW w:w="9638" w:type="dxa"/>
          </w:tcPr>
          <w:p w:rsidR="00F329CC" w:rsidRDefault="00CC5184" w:rsidP="006904B0">
            <w:pPr>
              <w:pStyle w:val="Tekst5bl"/>
            </w:pPr>
            <w:r>
              <w:t>Hvordan skaber vi</w:t>
            </w:r>
            <w:r w:rsidR="00F329CC" w:rsidRPr="00F41769">
              <w:t xml:space="preserve"> et pædagogisk læringsmiljø</w:t>
            </w:r>
            <w:r>
              <w:t xml:space="preserve"> hele dagen</w:t>
            </w:r>
            <w:r w:rsidR="00F329CC" w:rsidRPr="00F41769">
              <w:t>, der giver alle børn mulighed for at trives, lære, udvikle sig og dannes?</w:t>
            </w:r>
          </w:p>
          <w:p w:rsidR="00F329CC" w:rsidRDefault="003F40A1" w:rsidP="00F329CC">
            <w:pPr>
              <w:pStyle w:val="Tekst3"/>
            </w:pPr>
            <w:r>
              <w:t xml:space="preserve">I Brumbassen </w:t>
            </w:r>
            <w:r w:rsidR="0013162A">
              <w:t>arbejder vi med</w:t>
            </w:r>
            <w:r w:rsidR="00400C94">
              <w:t xml:space="preserve"> evalueringer</w:t>
            </w:r>
            <w:r w:rsidR="00CC5184">
              <w:t xml:space="preserve"> med at sikre og kvalificere</w:t>
            </w:r>
            <w:r>
              <w:t xml:space="preserve"> læringen i vores rutiner. Alle stuer har arbejdet med indsatsområder</w:t>
            </w:r>
            <w:r w:rsidR="00B749CC">
              <w:t>,</w:t>
            </w:r>
            <w:r>
              <w:t xml:space="preserve"> som har til formål at højne læringsmiljøet i stuens rutiner.</w:t>
            </w:r>
          </w:p>
          <w:p w:rsidR="003F40A1" w:rsidRPr="007400E9" w:rsidRDefault="003F40A1" w:rsidP="005363D8">
            <w:pPr>
              <w:pStyle w:val="Tekst3"/>
            </w:pPr>
            <w:r>
              <w:t>Personalet har</w:t>
            </w:r>
            <w:r w:rsidR="00B749CC">
              <w:t xml:space="preserve"> haft faglige drøftelser om,</w:t>
            </w:r>
            <w:r>
              <w:t xml:space="preserve"> hvord</w:t>
            </w:r>
            <w:r w:rsidR="00B749CC">
              <w:t>an vi understøtter den gode leg</w:t>
            </w:r>
            <w:r>
              <w:t xml:space="preserve"> og samtidigt kan stå på mål for kvaliteten af læringen under denne. Personalet har udarbejdet vores bud på, hvordan vi ved at gå foran, ved siden og bag ved barnet sikrer</w:t>
            </w:r>
            <w:r w:rsidR="00B749CC">
              <w:t>,</w:t>
            </w:r>
            <w:r>
              <w:t xml:space="preserve"> at vi enten kan v</w:t>
            </w:r>
            <w:r w:rsidR="00B749CC">
              <w:t xml:space="preserve">ise vejen i legen, understøtte at </w:t>
            </w:r>
            <w:r>
              <w:t>egen</w:t>
            </w:r>
            <w:r w:rsidR="005363D8">
              <w:t xml:space="preserve"> kan forsætte eller observerer på legen. Alt sammen for at understøtte</w:t>
            </w:r>
            <w:r w:rsidR="00B749CC">
              <w:t>, at alle børn kan få</w:t>
            </w:r>
            <w:r w:rsidR="005363D8">
              <w:t xml:space="preserve"> mest muligt ud af læringsmiljøet, samt at alle kan deltage. Vi tror på</w:t>
            </w:r>
            <w:r w:rsidR="00B749CC">
              <w:t>,</w:t>
            </w:r>
            <w:r w:rsidR="005363D8">
              <w:t xml:space="preserve"> at vi derved understøtter børns udvikling, trivsel, læring og dannelse, mens børnene er trygge og glade.</w:t>
            </w:r>
          </w:p>
        </w:tc>
      </w:tr>
    </w:tbl>
    <w:p w:rsidR="00127978" w:rsidRDefault="00127978" w:rsidP="00DE4B95">
      <w:pPr>
        <w:pStyle w:val="MiniPara"/>
      </w:pPr>
    </w:p>
    <w:tbl>
      <w:tblPr>
        <w:tblStyle w:val="Question"/>
        <w:tblpPr w:leftFromText="141" w:rightFromText="141" w:vertAnchor="text" w:horzAnchor="margin" w:tblpY="153"/>
        <w:tblW w:w="0" w:type="auto"/>
        <w:tblLayout w:type="fixed"/>
        <w:tblCellMar>
          <w:top w:w="369" w:type="dxa"/>
          <w:bottom w:w="227" w:type="dxa"/>
        </w:tblCellMar>
        <w:tblLook w:val="04A0" w:firstRow="1" w:lastRow="0" w:firstColumn="1" w:lastColumn="0" w:noHBand="0" w:noVBand="1"/>
      </w:tblPr>
      <w:tblGrid>
        <w:gridCol w:w="9638"/>
      </w:tblGrid>
      <w:tr w:rsidR="00C10E7E" w:rsidTr="00C10E7E">
        <w:tc>
          <w:tcPr>
            <w:tcW w:w="9638" w:type="dxa"/>
          </w:tcPr>
          <w:p w:rsidR="00C10E7E" w:rsidRPr="009044C5" w:rsidRDefault="00C10E7E" w:rsidP="00C10E7E">
            <w:pPr>
              <w:pStyle w:val="Tekst3"/>
            </w:pPr>
          </w:p>
        </w:tc>
      </w:tr>
    </w:tbl>
    <w:p w:rsidR="00DE4B95" w:rsidRPr="00DE4B95" w:rsidRDefault="00DE4B95" w:rsidP="00C10E7E">
      <w:pPr>
        <w:pStyle w:val="TykBl"/>
        <w:pBdr>
          <w:top w:val="single" w:sz="8" w:space="0" w:color="0077B3" w:themeColor="accent1"/>
        </w:pBdr>
      </w:pPr>
    </w:p>
    <w:tbl>
      <w:tblPr>
        <w:tblStyle w:val="1Tabelfelt"/>
        <w:tblW w:w="9744" w:type="dxa"/>
        <w:tblBorders>
          <w:top w:val="none" w:sz="0" w:space="0" w:color="auto"/>
        </w:tblBorders>
        <w:tblLayout w:type="fixed"/>
        <w:tblCellMar>
          <w:right w:w="0" w:type="dxa"/>
        </w:tblCellMar>
        <w:tblLook w:val="04A0" w:firstRow="1" w:lastRow="0" w:firstColumn="1" w:lastColumn="0" w:noHBand="0" w:noVBand="1"/>
      </w:tblPr>
      <w:tblGrid>
        <w:gridCol w:w="7166"/>
        <w:gridCol w:w="2578"/>
      </w:tblGrid>
      <w:tr w:rsidR="00127978" w:rsidRPr="006406AA" w:rsidTr="00F14E74">
        <w:trPr>
          <w:cantSplit/>
          <w:trHeight w:hRule="exact" w:val="13621"/>
        </w:trPr>
        <w:tc>
          <w:tcPr>
            <w:tcW w:w="7166" w:type="dxa"/>
          </w:tcPr>
          <w:p w:rsidR="00127978" w:rsidRPr="0013162A" w:rsidRDefault="00127978" w:rsidP="00AD304A">
            <w:pPr>
              <w:pStyle w:val="Overskrift2"/>
              <w:rPr>
                <w:rFonts w:cs="Arial"/>
                <w:b/>
                <w:sz w:val="20"/>
                <w:szCs w:val="20"/>
              </w:rPr>
            </w:pPr>
            <w:r w:rsidRPr="0013162A">
              <w:rPr>
                <w:rFonts w:cs="Arial"/>
                <w:b/>
                <w:sz w:val="20"/>
                <w:szCs w:val="20"/>
              </w:rPr>
              <w:t xml:space="preserve">Samarbejde med </w:t>
            </w:r>
            <w:r w:rsidR="0013162A">
              <w:rPr>
                <w:rFonts w:cs="Arial"/>
                <w:b/>
                <w:sz w:val="20"/>
                <w:szCs w:val="20"/>
              </w:rPr>
              <w:t>forældre om børns l</w:t>
            </w:r>
            <w:r w:rsidRPr="0013162A">
              <w:rPr>
                <w:rFonts w:cs="Arial"/>
                <w:b/>
                <w:sz w:val="20"/>
                <w:szCs w:val="20"/>
              </w:rPr>
              <w:t>æring</w:t>
            </w:r>
          </w:p>
          <w:p w:rsidR="00C10E7E" w:rsidRPr="00F14E74" w:rsidRDefault="00C731FB" w:rsidP="00127978">
            <w:pPr>
              <w:pStyle w:val="Tekst2"/>
              <w:rPr>
                <w:rFonts w:cs="Arial"/>
                <w:sz w:val="20"/>
              </w:rPr>
            </w:pPr>
            <w:r w:rsidRPr="00F14E74">
              <w:rPr>
                <w:rFonts w:cs="Arial"/>
                <w:sz w:val="20"/>
              </w:rPr>
              <w:t>I Brumbassen tror vi på</w:t>
            </w:r>
            <w:r w:rsidR="00B749CC">
              <w:rPr>
                <w:rFonts w:cs="Arial"/>
                <w:sz w:val="20"/>
              </w:rPr>
              <w:t>, at et godt forældresamarbejde</w:t>
            </w:r>
            <w:r w:rsidRPr="00F14E74">
              <w:rPr>
                <w:rFonts w:cs="Arial"/>
                <w:sz w:val="20"/>
              </w:rPr>
              <w:t xml:space="preserve"> er den bedste forudsætning for barnets </w:t>
            </w:r>
            <w:r w:rsidR="0025366D" w:rsidRPr="00F14E74">
              <w:rPr>
                <w:rFonts w:cs="Arial"/>
                <w:sz w:val="20"/>
              </w:rPr>
              <w:t xml:space="preserve">generelle trivsel og udvikling. </w:t>
            </w:r>
          </w:p>
          <w:p w:rsidR="00F14E74" w:rsidRPr="00F14E74" w:rsidRDefault="00ED5650" w:rsidP="00F14E74">
            <w:pPr>
              <w:spacing w:after="200" w:line="276" w:lineRule="auto"/>
              <w:rPr>
                <w:rFonts w:eastAsia="Calibri" w:cs="Arial"/>
              </w:rPr>
            </w:pPr>
            <w:r>
              <w:rPr>
                <w:rFonts w:eastAsia="Calibri" w:cs="Arial"/>
              </w:rPr>
              <w:t>Fokus på</w:t>
            </w:r>
            <w:r w:rsidR="00CC5184">
              <w:rPr>
                <w:rFonts w:eastAsia="Calibri" w:cs="Arial"/>
              </w:rPr>
              <w:t xml:space="preserve"> </w:t>
            </w:r>
            <w:r w:rsidR="00B749CC">
              <w:rPr>
                <w:rFonts w:eastAsia="Calibri" w:cs="Arial"/>
              </w:rPr>
              <w:t xml:space="preserve">samarbejde med forældre har </w:t>
            </w:r>
            <w:r w:rsidR="00F14E74" w:rsidRPr="00F14E74">
              <w:rPr>
                <w:rFonts w:eastAsia="Calibri" w:cs="Arial"/>
              </w:rPr>
              <w:t>høj priori</w:t>
            </w:r>
            <w:r>
              <w:rPr>
                <w:rFonts w:eastAsia="Calibri" w:cs="Arial"/>
              </w:rPr>
              <w:t>tering. Derfor vil vi</w:t>
            </w:r>
            <w:r w:rsidR="00F14E74" w:rsidRPr="00F14E74">
              <w:rPr>
                <w:rFonts w:eastAsia="Calibri" w:cs="Arial"/>
              </w:rPr>
              <w:t xml:space="preserve"> få det gode samarbejde mellem </w:t>
            </w:r>
            <w:r>
              <w:rPr>
                <w:rFonts w:eastAsia="Calibri" w:cs="Arial"/>
              </w:rPr>
              <w:t>forældrene og personalet i spil</w:t>
            </w:r>
            <w:r w:rsidR="00F14E74" w:rsidRPr="00F14E74">
              <w:rPr>
                <w:rFonts w:eastAsia="Calibri" w:cs="Arial"/>
              </w:rPr>
              <w:t>, så børnenes udvikling, trivsel og læring støttes bedst muligt i et tæ</w:t>
            </w:r>
            <w:r w:rsidR="00B749CC">
              <w:rPr>
                <w:rFonts w:eastAsia="Calibri" w:cs="Arial"/>
              </w:rPr>
              <w:t>t samarbejde. Et godt dagtilbud</w:t>
            </w:r>
            <w:r w:rsidR="00F14E74" w:rsidRPr="00F14E74">
              <w:rPr>
                <w:rFonts w:eastAsia="Calibri" w:cs="Arial"/>
              </w:rPr>
              <w:t xml:space="preserve"> er et dagtilbud</w:t>
            </w:r>
            <w:r w:rsidR="00B749CC">
              <w:rPr>
                <w:rFonts w:eastAsia="Calibri" w:cs="Arial"/>
              </w:rPr>
              <w:t>, hvor der ikke kun er rart</w:t>
            </w:r>
            <w:r w:rsidR="00F14E74" w:rsidRPr="00F14E74">
              <w:rPr>
                <w:rFonts w:eastAsia="Calibri" w:cs="Arial"/>
              </w:rPr>
              <w:t xml:space="preserve"> at være for børnene, men også for deres forældre og familie. Man skal føle sig velkommen, set/ hørt, respekteret, imødekommet og tryg. Et godt dagtilbud med godt og stærkt forældresamarbejde bygger også på et gensidigt, ligeværdigt og forpligtende samarbejde, hvor for</w:t>
            </w:r>
            <w:r w:rsidR="00B749CC">
              <w:rPr>
                <w:rFonts w:eastAsia="Calibri" w:cs="Arial"/>
              </w:rPr>
              <w:t>ældrene ligeledes har til opgave</w:t>
            </w:r>
            <w:r w:rsidR="00F14E74" w:rsidRPr="00F14E74">
              <w:rPr>
                <w:rFonts w:eastAsia="Calibri" w:cs="Arial"/>
              </w:rPr>
              <w:t xml:space="preserve"> at bidrage med deres kendskab og observationer om eget barn til personalet. På denne måde kan vi i fællesskab skabe det fulde billede omkring barnet.</w:t>
            </w:r>
          </w:p>
          <w:p w:rsidR="00C10E7E" w:rsidRPr="00F14E74" w:rsidRDefault="00F14E74" w:rsidP="00F14E74">
            <w:pPr>
              <w:spacing w:after="200" w:line="276" w:lineRule="auto"/>
              <w:rPr>
                <w:rFonts w:cs="Arial"/>
              </w:rPr>
            </w:pPr>
            <w:r w:rsidRPr="00F14E74">
              <w:rPr>
                <w:rFonts w:eastAsia="Calibri" w:cs="Arial"/>
              </w:rPr>
              <w:t>Et forældresamarbejde af høj kvalitet ser vi i Brumbasse</w:t>
            </w:r>
            <w:r w:rsidR="00B749CC">
              <w:rPr>
                <w:rFonts w:eastAsia="Calibri" w:cs="Arial"/>
              </w:rPr>
              <w:t>n som værende kendetegnende ved</w:t>
            </w:r>
            <w:r w:rsidRPr="00F14E74">
              <w:rPr>
                <w:rFonts w:eastAsia="Calibri" w:cs="Arial"/>
              </w:rPr>
              <w:t xml:space="preserve"> at have tillidsbasseret kommunikation og have respekt og ligeværd over for forældrene.</w:t>
            </w:r>
            <w:r w:rsidR="00B749CC">
              <w:rPr>
                <w:rFonts w:eastAsia="Calibri" w:cs="Arial"/>
              </w:rPr>
              <w:t xml:space="preserve"> En god relation til forældrene</w:t>
            </w:r>
            <w:r w:rsidRPr="00F14E74">
              <w:rPr>
                <w:rFonts w:eastAsia="Calibri" w:cs="Arial"/>
              </w:rPr>
              <w:t xml:space="preserve"> er også af stor betydning, da begge parter er rollemodeller for børnene og for fællesskabet/ relationerne. Denne form for samarbejde kræver gensidig respekt.  For os er det vigtigt, at alle forældre får følelsen af, at de kan komme til os når som helst med de ting</w:t>
            </w:r>
            <w:r w:rsidR="00B749CC">
              <w:rPr>
                <w:rFonts w:eastAsia="Calibri" w:cs="Arial"/>
              </w:rPr>
              <w:t>,</w:t>
            </w:r>
            <w:r w:rsidRPr="00F14E74">
              <w:rPr>
                <w:rFonts w:eastAsia="Calibri" w:cs="Arial"/>
              </w:rPr>
              <w:t xml:space="preserve"> de har på hjertet og speciel</w:t>
            </w:r>
            <w:r w:rsidR="00B749CC">
              <w:rPr>
                <w:rFonts w:eastAsia="Calibri" w:cs="Arial"/>
              </w:rPr>
              <w:t xml:space="preserve">t, </w:t>
            </w:r>
            <w:r w:rsidRPr="00F14E74">
              <w:rPr>
                <w:rFonts w:eastAsia="Calibri" w:cs="Arial"/>
              </w:rPr>
              <w:t>hvis der er sket/ sker ændringer i hjemmet, som kan have betydning for børnenes trivsel. Vi har stort fokus på dialogen i dagligdage</w:t>
            </w:r>
            <w:r w:rsidR="00B749CC">
              <w:rPr>
                <w:rFonts w:eastAsia="Calibri" w:cs="Arial"/>
              </w:rPr>
              <w:t>n i afleverings- og afhentnings</w:t>
            </w:r>
            <w:r w:rsidRPr="00F14E74">
              <w:rPr>
                <w:rFonts w:eastAsia="Calibri" w:cs="Arial"/>
              </w:rPr>
              <w:t xml:space="preserve">situationen, så både børnene og forældrene får den bedste start på dagen og får rundet dagen af på en god måde, inden de går hjem </w:t>
            </w:r>
            <w:r w:rsidR="00ED5650">
              <w:rPr>
                <w:rFonts w:eastAsia="Calibri" w:cs="Arial"/>
              </w:rPr>
              <w:t>fra dagtilbuddet</w:t>
            </w:r>
            <w:r w:rsidR="00B749CC">
              <w:rPr>
                <w:rFonts w:eastAsia="Calibri" w:cs="Arial"/>
              </w:rPr>
              <w:t>. Vi gør meget ud af</w:t>
            </w:r>
            <w:r w:rsidRPr="00F14E74">
              <w:rPr>
                <w:rFonts w:eastAsia="Calibri" w:cs="Arial"/>
              </w:rPr>
              <w:t xml:space="preserve"> at fortælle forældrene om, hvad der sker med børnene, både hvis det er ændringer i adfærd/ trivsel, men også hvis der er sket små sjove episoder i løbet af dagen. Et godt forældresamarbejde gør det individuelle arbejdet med børnene mere effektivt, da vi sammen kan sætte de præcise mål for børnene, som </w:t>
            </w:r>
            <w:r w:rsidR="00B749CC">
              <w:rPr>
                <w:rFonts w:eastAsia="Calibri" w:cs="Arial"/>
              </w:rPr>
              <w:t xml:space="preserve">der </w:t>
            </w:r>
            <w:r w:rsidRPr="00F14E74">
              <w:rPr>
                <w:rFonts w:eastAsia="Calibri" w:cs="Arial"/>
              </w:rPr>
              <w:t xml:space="preserve">så både kan </w:t>
            </w:r>
            <w:r w:rsidR="00CC5184">
              <w:rPr>
                <w:rFonts w:eastAsia="Calibri" w:cs="Arial"/>
              </w:rPr>
              <w:t>arbejdes med her i dagtilbuddet</w:t>
            </w:r>
            <w:r w:rsidRPr="00F14E74">
              <w:rPr>
                <w:rFonts w:eastAsia="Calibri" w:cs="Arial"/>
              </w:rPr>
              <w:t xml:space="preserve"> og hjemme. På denne måde skabes der en ensartethed for børnene. Et gensidigt samarbejde indebærer også, at vi gør det samme b</w:t>
            </w:r>
            <w:r w:rsidR="00CC5184">
              <w:rPr>
                <w:rFonts w:eastAsia="Calibri" w:cs="Arial"/>
              </w:rPr>
              <w:t>åde i dagtilbuddet</w:t>
            </w:r>
            <w:r w:rsidR="00B749CC">
              <w:rPr>
                <w:rFonts w:eastAsia="Calibri" w:cs="Arial"/>
              </w:rPr>
              <w:t xml:space="preserve"> og hjemme. D</w:t>
            </w:r>
            <w:r w:rsidRPr="00F14E74">
              <w:rPr>
                <w:rFonts w:eastAsia="Calibri" w:cs="Arial"/>
              </w:rPr>
              <w:t>ette kan f.eks. være</w:t>
            </w:r>
            <w:r w:rsidR="00B749CC">
              <w:rPr>
                <w:rFonts w:eastAsia="Calibri" w:cs="Arial"/>
              </w:rPr>
              <w:t>,</w:t>
            </w:r>
            <w:r w:rsidRPr="00F14E74">
              <w:rPr>
                <w:rFonts w:eastAsia="Calibri" w:cs="Arial"/>
              </w:rPr>
              <w:t xml:space="preserve"> når børnene skal til at øve sig i at gå på WC, selv tage tøj af og på</w:t>
            </w:r>
            <w:r w:rsidR="00B749CC">
              <w:rPr>
                <w:rFonts w:eastAsia="Calibri" w:cs="Arial"/>
              </w:rPr>
              <w:t>, mindske brugen af sutten,</w:t>
            </w:r>
            <w:r w:rsidRPr="00F14E74">
              <w:rPr>
                <w:rFonts w:eastAsia="Calibri" w:cs="Arial"/>
              </w:rPr>
              <w:t xml:space="preserve"> selv</w:t>
            </w:r>
            <w:r w:rsidR="00B749CC">
              <w:rPr>
                <w:rFonts w:eastAsia="Calibri" w:cs="Arial"/>
              </w:rPr>
              <w:t xml:space="preserve"> lære</w:t>
            </w:r>
            <w:r w:rsidR="00CC5184">
              <w:rPr>
                <w:rFonts w:eastAsia="Calibri" w:cs="Arial"/>
              </w:rPr>
              <w:t xml:space="preserve"> at gå og ikke bæres hele tiden</w:t>
            </w:r>
            <w:r w:rsidR="00D24C1C">
              <w:rPr>
                <w:rFonts w:eastAsia="Calibri" w:cs="Arial"/>
              </w:rPr>
              <w:t>, alt sammen for at træne barnet i at blive selvhjulpent</w:t>
            </w:r>
            <w:r w:rsidR="00534D7C">
              <w:rPr>
                <w:rFonts w:eastAsia="Calibri" w:cs="Arial"/>
              </w:rPr>
              <w:t>.</w:t>
            </w:r>
            <w:r w:rsidRPr="00F14E74">
              <w:rPr>
                <w:rFonts w:eastAsia="Calibri" w:cs="Arial"/>
              </w:rPr>
              <w:t xml:space="preserve">  Når et </w:t>
            </w:r>
            <w:r w:rsidR="00D24C1C">
              <w:rPr>
                <w:rFonts w:eastAsia="Calibri" w:cs="Arial"/>
              </w:rPr>
              <w:t>barn tilbydes plads</w:t>
            </w:r>
            <w:r w:rsidRPr="00F14E74">
              <w:rPr>
                <w:rFonts w:eastAsia="Calibri" w:cs="Arial"/>
              </w:rPr>
              <w:t xml:space="preserve"> i Brumbassen, modtager barnet og forældrene en velkomstfolder, som fortæller</w:t>
            </w:r>
            <w:r w:rsidR="00534D7C">
              <w:rPr>
                <w:rFonts w:eastAsia="Calibri" w:cs="Arial"/>
              </w:rPr>
              <w:t>,</w:t>
            </w:r>
            <w:r w:rsidRPr="00F14E74">
              <w:rPr>
                <w:rFonts w:eastAsia="Calibri" w:cs="Arial"/>
              </w:rPr>
              <w:t xml:space="preserve"> hvilken stue de skal være tilkn</w:t>
            </w:r>
            <w:r w:rsidR="00534D7C">
              <w:rPr>
                <w:rFonts w:eastAsia="Calibri" w:cs="Arial"/>
              </w:rPr>
              <w:t>yttet og som samtidig beskriver</w:t>
            </w:r>
            <w:r w:rsidRPr="00F14E74">
              <w:rPr>
                <w:rFonts w:eastAsia="Calibri" w:cs="Arial"/>
              </w:rPr>
              <w:t xml:space="preserve"> lidt om vuggestuen</w:t>
            </w:r>
            <w:r w:rsidR="00534D7C">
              <w:rPr>
                <w:rFonts w:eastAsia="Calibri" w:cs="Arial"/>
              </w:rPr>
              <w:t>,</w:t>
            </w:r>
            <w:r w:rsidR="00D55AC2">
              <w:rPr>
                <w:rFonts w:eastAsia="Calibri" w:cs="Arial"/>
              </w:rPr>
              <w:t xml:space="preserve"> og hvilke praktiske ting</w:t>
            </w:r>
            <w:r w:rsidRPr="00F14E74">
              <w:rPr>
                <w:rFonts w:eastAsia="Calibri" w:cs="Arial"/>
              </w:rPr>
              <w:t xml:space="preserve"> der er vigtige at vide både før opstart</w:t>
            </w:r>
            <w:r w:rsidR="00534D7C">
              <w:rPr>
                <w:rFonts w:eastAsia="Calibri" w:cs="Arial"/>
              </w:rPr>
              <w:t>,</w:t>
            </w:r>
            <w:r w:rsidRPr="00F14E74">
              <w:rPr>
                <w:rFonts w:eastAsia="Calibri" w:cs="Arial"/>
              </w:rPr>
              <w:t xml:space="preserve"> og når barnet er startet. Nogle familier bliver tilbudt et besøg</w:t>
            </w:r>
            <w:r w:rsidR="00534D7C">
              <w:rPr>
                <w:rFonts w:eastAsia="Calibri" w:cs="Arial"/>
              </w:rPr>
              <w:t xml:space="preserve"> hjemme</w:t>
            </w:r>
            <w:r w:rsidRPr="00F14E74">
              <w:rPr>
                <w:rFonts w:eastAsia="Calibri" w:cs="Arial"/>
              </w:rPr>
              <w:t xml:space="preserve"> fra vuggestuen kort efter</w:t>
            </w:r>
            <w:r w:rsidR="00534D7C">
              <w:rPr>
                <w:rFonts w:eastAsia="Calibri" w:cs="Arial"/>
              </w:rPr>
              <w:t>,</w:t>
            </w:r>
            <w:r w:rsidRPr="00F14E74">
              <w:rPr>
                <w:rFonts w:eastAsia="Calibri" w:cs="Arial"/>
              </w:rPr>
              <w:t xml:space="preserve"> de er blevet tilbudt en plads i vuggestuen. Hvilke familier det bliver, er op til personalet og ledelsen.</w:t>
            </w:r>
            <w:r w:rsidR="00D55AC2">
              <w:rPr>
                <w:rFonts w:eastAsia="Calibri" w:cs="Arial"/>
              </w:rPr>
              <w:t xml:space="preserve"> V</w:t>
            </w:r>
            <w:r w:rsidR="00534D7C">
              <w:rPr>
                <w:rFonts w:eastAsia="Calibri" w:cs="Arial"/>
              </w:rPr>
              <w:t>i</w:t>
            </w:r>
            <w:r w:rsidR="00D55AC2">
              <w:rPr>
                <w:rFonts w:eastAsia="Calibri" w:cs="Arial"/>
              </w:rPr>
              <w:t xml:space="preserve"> opfordrer alle forældre</w:t>
            </w:r>
            <w:r w:rsidR="00534D7C">
              <w:rPr>
                <w:rFonts w:eastAsia="Calibri" w:cs="Arial"/>
              </w:rPr>
              <w:t xml:space="preserve"> til</w:t>
            </w:r>
            <w:r w:rsidRPr="00F14E74">
              <w:rPr>
                <w:rFonts w:eastAsia="Calibri" w:cs="Arial"/>
              </w:rPr>
              <w:t xml:space="preserve"> at læse vores styrkede læreplaner på nettet, hvor der står </w:t>
            </w:r>
            <w:r w:rsidR="00D55AC2">
              <w:rPr>
                <w:rFonts w:eastAsia="Calibri" w:cs="Arial"/>
              </w:rPr>
              <w:t>beskrevet, hvordan vi</w:t>
            </w:r>
            <w:r w:rsidRPr="00F14E74">
              <w:rPr>
                <w:rFonts w:eastAsia="Calibri" w:cs="Arial"/>
              </w:rPr>
              <w:t xml:space="preserve"> arbejder</w:t>
            </w:r>
            <w:r w:rsidR="00D55AC2">
              <w:rPr>
                <w:rFonts w:eastAsia="Calibri" w:cs="Arial"/>
              </w:rPr>
              <w:t xml:space="preserve"> pædagogisk</w:t>
            </w:r>
            <w:r w:rsidRPr="00F14E74">
              <w:rPr>
                <w:rFonts w:eastAsia="Calibri" w:cs="Arial"/>
              </w:rPr>
              <w:t xml:space="preserve"> i hele Brumbassen. </w:t>
            </w:r>
          </w:p>
          <w:p w:rsidR="00C10E7E" w:rsidRPr="00F14E74" w:rsidRDefault="00C10E7E" w:rsidP="00127978">
            <w:pPr>
              <w:pStyle w:val="Tekst2"/>
              <w:rPr>
                <w:rFonts w:cs="Arial"/>
                <w:sz w:val="20"/>
              </w:rPr>
            </w:pPr>
          </w:p>
          <w:p w:rsidR="00127978" w:rsidRPr="00F14E74" w:rsidRDefault="00127978" w:rsidP="007801A8">
            <w:pPr>
              <w:pStyle w:val="Byline"/>
              <w:spacing w:after="480"/>
              <w:rPr>
                <w:rFonts w:cs="Arial"/>
              </w:rPr>
            </w:pPr>
          </w:p>
        </w:tc>
        <w:tc>
          <w:tcPr>
            <w:tcW w:w="2578" w:type="dxa"/>
          </w:tcPr>
          <w:p w:rsidR="00127978" w:rsidRPr="00F14E74" w:rsidRDefault="00127978" w:rsidP="00AD304A">
            <w:pPr>
              <w:jc w:val="right"/>
              <w:rPr>
                <w:rFonts w:cs="Arial"/>
                <w:color w:val="0077B3" w:themeColor="accent1"/>
              </w:rPr>
            </w:pPr>
            <w:r w:rsidRPr="00F14E74">
              <w:rPr>
                <w:rFonts w:cs="Arial"/>
                <w:noProof/>
                <w:color w:val="0077B3" w:themeColor="accent1"/>
                <w:lang w:eastAsia="da-DK"/>
              </w:rPr>
              <w:drawing>
                <wp:inline distT="0" distB="0" distL="0" distR="0" wp14:anchorId="68E14E24" wp14:editId="267FA481">
                  <wp:extent cx="1615933" cy="1598212"/>
                  <wp:effectExtent l="0" t="0" r="381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18" cstate="print">
                            <a:extLst>
                              <a:ext uri="{28A0092B-C50C-407E-A947-70E740481C1C}">
                                <a14:useLocalDpi xmlns:a14="http://schemas.microsoft.com/office/drawing/2010/main" val="0"/>
                              </a:ext>
                            </a:extLst>
                          </a:blip>
                          <a:srcRect b="10970"/>
                          <a:stretch/>
                        </pic:blipFill>
                        <pic:spPr bwMode="auto">
                          <a:xfrm>
                            <a:off x="0" y="0"/>
                            <a:ext cx="1616504" cy="1598776"/>
                          </a:xfrm>
                          <a:prstGeom prst="rect">
                            <a:avLst/>
                          </a:prstGeom>
                          <a:ln>
                            <a:noFill/>
                          </a:ln>
                          <a:extLst>
                            <a:ext uri="{53640926-AAD7-44D8-BBD7-CCE9431645EC}">
                              <a14:shadowObscured xmlns:a14="http://schemas.microsoft.com/office/drawing/2010/main"/>
                            </a:ext>
                          </a:extLst>
                        </pic:spPr>
                      </pic:pic>
                    </a:graphicData>
                  </a:graphic>
                </wp:inline>
              </w:drawing>
            </w:r>
          </w:p>
        </w:tc>
      </w:tr>
    </w:tbl>
    <w:p w:rsidR="00127978" w:rsidRDefault="00127978" w:rsidP="005252DB">
      <w:pPr>
        <w:pStyle w:val="MiniPara"/>
      </w:pPr>
    </w:p>
    <w:p w:rsidR="005252DB" w:rsidRDefault="005252DB" w:rsidP="005252DB">
      <w:pPr>
        <w:pStyle w:val="TyndBl"/>
      </w:pPr>
    </w:p>
    <w:p w:rsidR="00127978" w:rsidRPr="000D618C" w:rsidRDefault="00127978" w:rsidP="005252DB">
      <w:pPr>
        <w:pStyle w:val="MiniPara"/>
      </w:pPr>
    </w:p>
    <w:p w:rsidR="006F1048" w:rsidRDefault="006F1048" w:rsidP="00F14E74">
      <w:pPr>
        <w:pStyle w:val="TykBl"/>
        <w:pBdr>
          <w:top w:val="single" w:sz="8" w:space="0" w:color="0077B3" w:themeColor="accent1"/>
        </w:pBdr>
      </w:pPr>
    </w:p>
    <w:p w:rsidR="005252DB" w:rsidRDefault="005252DB" w:rsidP="001235F4">
      <w:pPr>
        <w:pStyle w:val="MiniPara"/>
      </w:pPr>
    </w:p>
    <w:p w:rsidR="00F14E74" w:rsidRPr="00F14E74" w:rsidRDefault="00D24C1C" w:rsidP="00F14E74">
      <w:pPr>
        <w:spacing w:after="200" w:line="276" w:lineRule="auto"/>
        <w:rPr>
          <w:rFonts w:eastAsia="Calibri" w:cs="Arial"/>
        </w:rPr>
      </w:pPr>
      <w:r>
        <w:rPr>
          <w:rFonts w:eastAsia="Calibri" w:cs="Arial"/>
        </w:rPr>
        <w:t>Når barnet starter i dagtilbuddet</w:t>
      </w:r>
      <w:r w:rsidR="00534D7C">
        <w:rPr>
          <w:rFonts w:eastAsia="Calibri" w:cs="Arial"/>
        </w:rPr>
        <w:t>,</w:t>
      </w:r>
      <w:r w:rsidR="00F14E74" w:rsidRPr="00F14E74">
        <w:rPr>
          <w:rFonts w:eastAsia="Calibri" w:cs="Arial"/>
        </w:rPr>
        <w:t xml:space="preserve"> modtages barnet og forældrene af en af stuens fastansatte, som vil følge barnet under hele </w:t>
      </w:r>
      <w:r w:rsidRPr="00F14E74">
        <w:rPr>
          <w:rFonts w:eastAsia="Calibri" w:cs="Arial"/>
        </w:rPr>
        <w:t>indkøringen.</w:t>
      </w:r>
      <w:r w:rsidR="00F14E74" w:rsidRPr="00F14E74">
        <w:rPr>
          <w:rFonts w:eastAsia="Calibri" w:cs="Arial"/>
        </w:rPr>
        <w:t xml:space="preserve"> En genn</w:t>
      </w:r>
      <w:r>
        <w:rPr>
          <w:rFonts w:eastAsia="Calibri" w:cs="Arial"/>
        </w:rPr>
        <w:t>emsnitlig indkøringsperiode er</w:t>
      </w:r>
      <w:r w:rsidR="00F14E74" w:rsidRPr="00F14E74">
        <w:rPr>
          <w:rFonts w:eastAsia="Calibri" w:cs="Arial"/>
        </w:rPr>
        <w:t xml:space="preserve"> 1-2 uger, så er barnet blevet gradvist introduceret til sammenlagt en hel dag og kan herefter komme/ gå og holde ferie og fridage</w:t>
      </w:r>
      <w:r w:rsidR="00534D7C">
        <w:rPr>
          <w:rFonts w:eastAsia="Calibri" w:cs="Arial"/>
        </w:rPr>
        <w:t>,</w:t>
      </w:r>
      <w:r w:rsidR="00F14E74" w:rsidRPr="00F14E74">
        <w:rPr>
          <w:rFonts w:eastAsia="Calibri" w:cs="Arial"/>
        </w:rPr>
        <w:t xml:space="preserve"> som det passer ind i familien. </w:t>
      </w:r>
      <w:r w:rsidR="00534D7C">
        <w:rPr>
          <w:rFonts w:eastAsia="Calibri" w:cs="Arial"/>
        </w:rPr>
        <w:t>Tre måneder efter opstart</w:t>
      </w:r>
      <w:r w:rsidR="00F14E74" w:rsidRPr="00F14E74">
        <w:rPr>
          <w:rFonts w:eastAsia="Calibri" w:cs="Arial"/>
        </w:rPr>
        <w:t xml:space="preserve"> vil der være den første individuelle konsultation, hvor vi snakker om, hvordan forældrene og personalet synes</w:t>
      </w:r>
      <w:r w:rsidR="00D55AC2">
        <w:rPr>
          <w:rFonts w:eastAsia="Calibri" w:cs="Arial"/>
        </w:rPr>
        <w:t>,</w:t>
      </w:r>
      <w:r w:rsidR="00F14E74" w:rsidRPr="00F14E74">
        <w:rPr>
          <w:rFonts w:eastAsia="Calibri" w:cs="Arial"/>
        </w:rPr>
        <w:t xml:space="preserve"> det går med barnet. Herudover har vi årligt et fælles forældremøde, hvor alle forældre samles først</w:t>
      </w:r>
      <w:r w:rsidR="00CA6A90">
        <w:rPr>
          <w:rFonts w:eastAsia="Calibri" w:cs="Arial"/>
        </w:rPr>
        <w:t>,</w:t>
      </w:r>
      <w:r w:rsidR="00F14E74" w:rsidRPr="00F14E74">
        <w:rPr>
          <w:rFonts w:eastAsia="Calibri" w:cs="Arial"/>
        </w:rPr>
        <w:t xml:space="preserve"> og der fortælles om generelle ting i huset</w:t>
      </w:r>
      <w:r w:rsidR="00CA6A90">
        <w:rPr>
          <w:rFonts w:eastAsia="Calibri" w:cs="Arial"/>
        </w:rPr>
        <w:t>,</w:t>
      </w:r>
      <w:r w:rsidR="00F14E74" w:rsidRPr="00F14E74">
        <w:rPr>
          <w:rFonts w:eastAsia="Calibri" w:cs="Arial"/>
        </w:rPr>
        <w:t xml:space="preserve"> og der er valg til forældrebestyrelsen. Herefter går forældre og personalet ud på de respektive stuer, hvor forældregruppen informeres om, hvad der rører sig generelt på stuen. </w:t>
      </w:r>
    </w:p>
    <w:p w:rsidR="00F14E74" w:rsidRPr="00F14E74" w:rsidRDefault="00F14E74" w:rsidP="00F14E74">
      <w:pPr>
        <w:pStyle w:val="Tekst2"/>
        <w:rPr>
          <w:rFonts w:cs="Arial"/>
          <w:sz w:val="20"/>
        </w:rPr>
      </w:pPr>
    </w:p>
    <w:p w:rsidR="00F14E74" w:rsidRPr="00F14E74" w:rsidRDefault="00F14E74" w:rsidP="00F14E74">
      <w:pPr>
        <w:pStyle w:val="Tekst2"/>
        <w:rPr>
          <w:rFonts w:cs="Arial"/>
          <w:sz w:val="20"/>
        </w:rPr>
      </w:pPr>
    </w:p>
    <w:p w:rsidR="001235F4" w:rsidRDefault="001235F4" w:rsidP="001235F4">
      <w:pPr>
        <w:pStyle w:val="TyndBl"/>
      </w:pPr>
    </w:p>
    <w:tbl>
      <w:tblPr>
        <w:tblStyle w:val="Question"/>
        <w:tblpPr w:leftFromText="141" w:rightFromText="141" w:vertAnchor="text" w:horzAnchor="margin" w:tblpY="1579"/>
        <w:tblW w:w="0" w:type="auto"/>
        <w:tblLayout w:type="fixed"/>
        <w:tblCellMar>
          <w:top w:w="369" w:type="dxa"/>
          <w:bottom w:w="227" w:type="dxa"/>
        </w:tblCellMar>
        <w:tblLook w:val="04A0" w:firstRow="1" w:lastRow="0" w:firstColumn="1" w:lastColumn="0" w:noHBand="0" w:noVBand="1"/>
      </w:tblPr>
      <w:tblGrid>
        <w:gridCol w:w="9638"/>
      </w:tblGrid>
      <w:tr w:rsidR="00F14E74" w:rsidTr="00F14E74">
        <w:tc>
          <w:tcPr>
            <w:tcW w:w="9638" w:type="dxa"/>
          </w:tcPr>
          <w:p w:rsidR="00F14E74" w:rsidRDefault="00F14E74" w:rsidP="00F14E74">
            <w:pPr>
              <w:pStyle w:val="Tekst3"/>
            </w:pPr>
          </w:p>
          <w:p w:rsidR="00F14E74" w:rsidRDefault="00F14E74" w:rsidP="00F14E74">
            <w:pPr>
              <w:pStyle w:val="Tekst3"/>
            </w:pPr>
          </w:p>
          <w:p w:rsidR="00F14E74" w:rsidRDefault="00F14E74" w:rsidP="00F14E74">
            <w:pPr>
              <w:pStyle w:val="Tekst3"/>
            </w:pPr>
          </w:p>
          <w:tbl>
            <w:tblPr>
              <w:tblStyle w:val="1Tabelfelt"/>
              <w:tblpPr w:leftFromText="141" w:rightFromText="141" w:vertAnchor="page" w:horzAnchor="margin" w:tblpY="1"/>
              <w:tblOverlap w:val="never"/>
              <w:tblW w:w="9638" w:type="dxa"/>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850935" w:rsidRPr="006406AA" w:rsidTr="00850935">
              <w:trPr>
                <w:cantSplit/>
              </w:trPr>
              <w:tc>
                <w:tcPr>
                  <w:tcW w:w="7087" w:type="dxa"/>
                </w:tcPr>
                <w:p w:rsidR="00850935" w:rsidRDefault="00850935" w:rsidP="00850935">
                  <w:pPr>
                    <w:pStyle w:val="Overskrift2"/>
                  </w:pPr>
                  <w:r w:rsidRPr="005252DB">
                    <w:t>Børn i udsatte positioner</w:t>
                  </w:r>
                </w:p>
                <w:p w:rsidR="0008190D" w:rsidRDefault="0008190D" w:rsidP="00850935">
                  <w:pPr>
                    <w:rPr>
                      <w:lang w:val="da"/>
                    </w:rPr>
                  </w:pPr>
                  <w:r>
                    <w:rPr>
                      <w:lang w:val="da"/>
                    </w:rPr>
                    <w:t>Børn i udsatte positioner er ikke en statisk gruppe af børn. Dette kan være børn</w:t>
                  </w:r>
                  <w:r w:rsidR="00CA6A90">
                    <w:rPr>
                      <w:lang w:val="da"/>
                    </w:rPr>
                    <w:t>,</w:t>
                  </w:r>
                  <w:r>
                    <w:rPr>
                      <w:lang w:val="da"/>
                    </w:rPr>
                    <w:t xml:space="preserve"> der på grund af familiære omstændigheder er lidt udsatte. Det kan være børn</w:t>
                  </w:r>
                  <w:r w:rsidR="00CA6A90">
                    <w:rPr>
                      <w:lang w:val="da"/>
                    </w:rPr>
                    <w:t>,</w:t>
                  </w:r>
                  <w:r>
                    <w:rPr>
                      <w:lang w:val="da"/>
                    </w:rPr>
                    <w:t xml:space="preserve"> der rykker fra en gruppe til en anden. Det kan være børn</w:t>
                  </w:r>
                  <w:r w:rsidR="00CA6A90">
                    <w:rPr>
                      <w:lang w:val="da"/>
                    </w:rPr>
                    <w:t>,</w:t>
                  </w:r>
                  <w:r>
                    <w:rPr>
                      <w:lang w:val="da"/>
                    </w:rPr>
                    <w:t xml:space="preserve"> hvis ven stopper i institutionen. Der kan være mange grunde til, at et barn opleve</w:t>
                  </w:r>
                  <w:r w:rsidR="00CA6A90">
                    <w:rPr>
                      <w:lang w:val="da"/>
                    </w:rPr>
                    <w:t>r at være uden for fællesskabet</w:t>
                  </w:r>
                  <w:r>
                    <w:rPr>
                      <w:lang w:val="da"/>
                    </w:rPr>
                    <w:t xml:space="preserve"> i en periode. Derfor er det at være barn i en udsat position både dynamisk og kontekstbestemt.</w:t>
                  </w:r>
                </w:p>
                <w:p w:rsidR="0008190D" w:rsidRDefault="0008190D" w:rsidP="00850935">
                  <w:pPr>
                    <w:rPr>
                      <w:lang w:val="da"/>
                    </w:rPr>
                  </w:pPr>
                </w:p>
                <w:p w:rsidR="00850935" w:rsidRPr="00A36BDE" w:rsidRDefault="00CA6A90" w:rsidP="00850935">
                  <w:pPr>
                    <w:rPr>
                      <w:lang w:val="da"/>
                    </w:rPr>
                  </w:pPr>
                  <w:r>
                    <w:rPr>
                      <w:lang w:val="da"/>
                    </w:rPr>
                    <w:t>I d</w:t>
                  </w:r>
                  <w:r w:rsidR="00850935" w:rsidRPr="00A36BDE">
                    <w:rPr>
                      <w:lang w:val="da"/>
                    </w:rPr>
                    <w:t>agl</w:t>
                  </w:r>
                  <w:r w:rsidR="005362B3">
                    <w:rPr>
                      <w:lang w:val="da"/>
                    </w:rPr>
                    <w:t>igdagen er vi opmærksomme på de</w:t>
                  </w:r>
                  <w:r w:rsidR="00D55AC2">
                    <w:rPr>
                      <w:lang w:val="da"/>
                    </w:rPr>
                    <w:t>m,</w:t>
                  </w:r>
                  <w:r w:rsidR="00850935" w:rsidRPr="00A36BDE">
                    <w:rPr>
                      <w:lang w:val="da"/>
                    </w:rPr>
                    <w:t xml:space="preserve"> der skiller sig ud fra fællesskabet. Vi iagttager og observere</w:t>
                  </w:r>
                  <w:r>
                    <w:rPr>
                      <w:lang w:val="da"/>
                    </w:rPr>
                    <w:t>r barnet og dets udfordringer</w:t>
                  </w:r>
                  <w:r w:rsidR="00850935" w:rsidRPr="00A36BDE">
                    <w:rPr>
                      <w:lang w:val="da"/>
                    </w:rPr>
                    <w:t xml:space="preserve"> for at videreføre disse observationer i personalegruppen på barnets stue.</w:t>
                  </w:r>
                </w:p>
                <w:p w:rsidR="00850935" w:rsidRPr="00A36BDE" w:rsidRDefault="00850935" w:rsidP="00850935">
                  <w:pPr>
                    <w:rPr>
                      <w:lang w:val="da"/>
                    </w:rPr>
                  </w:pPr>
                  <w:r w:rsidRPr="00A36BDE">
                    <w:rPr>
                      <w:lang w:val="da"/>
                    </w:rPr>
                    <w:t>Det primære personale fra barnets stue fortæller om det enkelte barn</w:t>
                  </w:r>
                  <w:r w:rsidR="005362B3">
                    <w:rPr>
                      <w:lang w:val="da"/>
                    </w:rPr>
                    <w:t>,</w:t>
                  </w:r>
                  <w:r w:rsidRPr="00A36BDE">
                    <w:rPr>
                      <w:lang w:val="da"/>
                    </w:rPr>
                    <w:t xml:space="preserve"> og på baggrund af disse iagttagelser og observationer kan vi belyse barnets udfordringer</w:t>
                  </w:r>
                  <w:r w:rsidR="00D55AC2">
                    <w:rPr>
                      <w:lang w:val="da"/>
                    </w:rPr>
                    <w:t>,</w:t>
                  </w:r>
                  <w:r w:rsidRPr="00A36BDE">
                    <w:rPr>
                      <w:lang w:val="da"/>
                    </w:rPr>
                    <w:t xml:space="preserve"> men også barnets kompetencer og ressourcer. </w:t>
                  </w:r>
                  <w:r w:rsidR="00D55AC2">
                    <w:rPr>
                      <w:lang w:val="da"/>
                    </w:rPr>
                    <w:t>Hvis barnet bliver ved med</w:t>
                  </w:r>
                  <w:r w:rsidR="0008190D">
                    <w:rPr>
                      <w:lang w:val="da"/>
                    </w:rPr>
                    <w:t xml:space="preserve"> at være i en udsat position, vil det </w:t>
                  </w:r>
                  <w:r w:rsidR="00D55AC2">
                    <w:rPr>
                      <w:lang w:val="da"/>
                    </w:rPr>
                    <w:t>primære personale</w:t>
                  </w:r>
                  <w:r w:rsidRPr="00A36BDE">
                    <w:rPr>
                      <w:lang w:val="da"/>
                    </w:rPr>
                    <w:t xml:space="preserve"> udarbejde en handleplan for barn</w:t>
                  </w:r>
                  <w:r w:rsidR="005362B3">
                    <w:rPr>
                      <w:lang w:val="da"/>
                    </w:rPr>
                    <w:t>et med dets nærmeste udviklings</w:t>
                  </w:r>
                  <w:r w:rsidRPr="00A36BDE">
                    <w:rPr>
                      <w:lang w:val="da"/>
                    </w:rPr>
                    <w:t>zone i fokus.  Denne handleplan p</w:t>
                  </w:r>
                  <w:r w:rsidR="0008190D">
                    <w:rPr>
                      <w:lang w:val="da"/>
                    </w:rPr>
                    <w:t>ræsenteres for forældrene</w:t>
                  </w:r>
                  <w:r w:rsidRPr="00A36BDE">
                    <w:rPr>
                      <w:lang w:val="da"/>
                    </w:rPr>
                    <w:t>. Forældrene inddrages i handleplanen ved behov med konkrete tiltag, s</w:t>
                  </w:r>
                  <w:r w:rsidR="00057F51">
                    <w:rPr>
                      <w:lang w:val="da"/>
                    </w:rPr>
                    <w:t>om der kan arbejdes med i hjemmet.</w:t>
                  </w:r>
                  <w:r w:rsidRPr="00A36BDE">
                    <w:rPr>
                      <w:lang w:val="da"/>
                    </w:rPr>
                    <w:t xml:space="preserve"> </w:t>
                  </w:r>
                </w:p>
                <w:p w:rsidR="00850935" w:rsidRDefault="00850935" w:rsidP="00850935">
                  <w:pPr>
                    <w:rPr>
                      <w:lang w:val="da"/>
                    </w:rPr>
                  </w:pPr>
                  <w:r w:rsidRPr="00A36BDE">
                    <w:rPr>
                      <w:lang w:val="da"/>
                    </w:rPr>
                    <w:t>En individuel handleplan skal indeholde konkrette mål og tiltag, hvor der er fokus på</w:t>
                  </w:r>
                  <w:r w:rsidR="005362B3">
                    <w:rPr>
                      <w:lang w:val="da"/>
                    </w:rPr>
                    <w:t>,</w:t>
                  </w:r>
                  <w:r w:rsidRPr="00A36BDE">
                    <w:rPr>
                      <w:lang w:val="da"/>
                    </w:rPr>
                    <w:t xml:space="preserve"> at handleplanen er med til</w:t>
                  </w:r>
                  <w:r w:rsidR="005362B3">
                    <w:rPr>
                      <w:lang w:val="da"/>
                    </w:rPr>
                    <w:t>, at barnet opnår succes</w:t>
                  </w:r>
                  <w:r w:rsidRPr="00A36BDE">
                    <w:rPr>
                      <w:lang w:val="da"/>
                    </w:rPr>
                    <w:t>oplevelser</w:t>
                  </w:r>
                  <w:r w:rsidR="00057F51">
                    <w:rPr>
                      <w:lang w:val="da"/>
                    </w:rPr>
                    <w:t xml:space="preserve"> og fokus på ændringer i læringsmiljøet, som kan bringe barnet tilbage i trivsel</w:t>
                  </w:r>
                  <w:r w:rsidRPr="00A36BDE">
                    <w:rPr>
                      <w:lang w:val="da"/>
                    </w:rPr>
                    <w:t>. F.eks. hvis det er et sensitiv og tilbageholdende barn</w:t>
                  </w:r>
                  <w:r w:rsidR="005362B3">
                    <w:rPr>
                      <w:lang w:val="da"/>
                    </w:rPr>
                    <w:t>,</w:t>
                  </w:r>
                  <w:r w:rsidRPr="00A36BDE">
                    <w:rPr>
                      <w:lang w:val="da"/>
                    </w:rPr>
                    <w:t xml:space="preserve"> der ofte trækker sig fra fællesskabet</w:t>
                  </w:r>
                  <w:r w:rsidR="00F24664">
                    <w:rPr>
                      <w:lang w:val="da"/>
                    </w:rPr>
                    <w:t>,</w:t>
                  </w:r>
                  <w:r w:rsidRPr="00A36BDE">
                    <w:rPr>
                      <w:lang w:val="da"/>
                    </w:rPr>
                    <w:t xml:space="preserve"> og som følger med fra sidelinjen, er det her</w:t>
                  </w:r>
                  <w:r w:rsidR="005362B3">
                    <w:rPr>
                      <w:lang w:val="da"/>
                    </w:rPr>
                    <w:t>,</w:t>
                  </w:r>
                  <w:r w:rsidRPr="00A36BDE">
                    <w:rPr>
                      <w:lang w:val="da"/>
                    </w:rPr>
                    <w:t xml:space="preserve"> der i handleplanen skal bekrives konkret</w:t>
                  </w:r>
                  <w:r w:rsidR="005362B3">
                    <w:rPr>
                      <w:lang w:val="da"/>
                    </w:rPr>
                    <w:t>,</w:t>
                  </w:r>
                  <w:r w:rsidRPr="00A36BDE">
                    <w:rPr>
                      <w:lang w:val="da"/>
                    </w:rPr>
                    <w:t xml:space="preserve"> hvordan personalet støtter og guider barnet til at sætte ord på sine følelser, samt hvordan barnet støttes og guides til at være en del </w:t>
                  </w:r>
                  <w:r>
                    <w:rPr>
                      <w:lang w:val="da"/>
                    </w:rPr>
                    <w:t xml:space="preserve">af fællesskabet. Derudover kan </w:t>
                  </w:r>
                  <w:r w:rsidR="00D24C1C">
                    <w:rPr>
                      <w:lang w:val="da"/>
                    </w:rPr>
                    <w:t>handleplanen</w:t>
                  </w:r>
                  <w:r>
                    <w:rPr>
                      <w:lang w:val="da"/>
                    </w:rPr>
                    <w:t xml:space="preserve"> indeholde et</w:t>
                  </w:r>
                  <w:r w:rsidRPr="00A36BDE">
                    <w:rPr>
                      <w:lang w:val="da"/>
                    </w:rPr>
                    <w:t xml:space="preserve"> </w:t>
                  </w:r>
                  <w:r>
                    <w:rPr>
                      <w:lang w:val="da"/>
                    </w:rPr>
                    <w:t>særligt tilrettelagt</w:t>
                  </w:r>
                  <w:r w:rsidRPr="00A36BDE">
                    <w:rPr>
                      <w:lang w:val="da"/>
                    </w:rPr>
                    <w:t xml:space="preserve"> læringsforløb i form af f.</w:t>
                  </w:r>
                  <w:r w:rsidR="005362B3">
                    <w:rPr>
                      <w:lang w:val="da"/>
                    </w:rPr>
                    <w:t>eks. s</w:t>
                  </w:r>
                  <w:r w:rsidRPr="00A36BDE">
                    <w:rPr>
                      <w:lang w:val="da"/>
                    </w:rPr>
                    <w:t xml:space="preserve">må grupper med aktiviteter, hvor der er fokus på hvert enkelt barn og dets ressourcer. Ved behov kan </w:t>
                  </w:r>
                  <w:r w:rsidRPr="00D24C1C">
                    <w:rPr>
                      <w:lang w:val="da"/>
                    </w:rPr>
                    <w:t>PPR kontaktes i</w:t>
                  </w:r>
                  <w:r w:rsidR="005362B3" w:rsidRPr="00D24C1C">
                    <w:rPr>
                      <w:lang w:val="da"/>
                    </w:rPr>
                    <w:t xml:space="preserve">ft. vejledning </w:t>
                  </w:r>
                  <w:r w:rsidRPr="00D24C1C">
                    <w:rPr>
                      <w:lang w:val="da"/>
                    </w:rPr>
                    <w:t>m.m.</w:t>
                  </w:r>
                </w:p>
                <w:p w:rsidR="00057F51" w:rsidRPr="00A36BDE" w:rsidRDefault="00057F51" w:rsidP="00850935">
                  <w:pPr>
                    <w:rPr>
                      <w:lang w:val="da"/>
                    </w:rPr>
                  </w:pPr>
                </w:p>
                <w:p w:rsidR="00850935" w:rsidRPr="00A36BDE" w:rsidRDefault="00850935" w:rsidP="00850935">
                  <w:pPr>
                    <w:rPr>
                      <w:lang w:val="da"/>
                    </w:rPr>
                  </w:pPr>
                  <w:r w:rsidRPr="00A36BDE">
                    <w:rPr>
                      <w:lang w:val="da"/>
                    </w:rPr>
                    <w:t>I børnehuset Brumbassen inkluderer vi alle børn. Vi har en god kontakt til alle børn og forældre. Det er vigtig for os</w:t>
                  </w:r>
                  <w:r w:rsidR="005362B3">
                    <w:rPr>
                      <w:lang w:val="da"/>
                    </w:rPr>
                    <w:t>,</w:t>
                  </w:r>
                  <w:r w:rsidRPr="00A36BDE">
                    <w:rPr>
                      <w:lang w:val="da"/>
                    </w:rPr>
                    <w:t xml:space="preserve"> at det enkelte barn i Brumbassen føler sig set og hørt og har gode relationer til børn såvel</w:t>
                  </w:r>
                  <w:r w:rsidR="005362B3">
                    <w:rPr>
                      <w:lang w:val="da"/>
                    </w:rPr>
                    <w:t xml:space="preserve"> som</w:t>
                  </w:r>
                  <w:r w:rsidRPr="00A36BDE">
                    <w:rPr>
                      <w:lang w:val="da"/>
                    </w:rPr>
                    <w:t xml:space="preserve"> personale.  Vi ser på det enkelte barn som et unikt individ, som kan </w:t>
                  </w:r>
                  <w:r w:rsidR="00697272">
                    <w:rPr>
                      <w:lang w:val="da"/>
                    </w:rPr>
                    <w:t>tilbyde fællesskabet</w:t>
                  </w:r>
                  <w:r w:rsidRPr="00A36BDE">
                    <w:rPr>
                      <w:lang w:val="da"/>
                    </w:rPr>
                    <w:t xml:space="preserve"> forskellighed, </w:t>
                  </w:r>
                  <w:r w:rsidR="005362B3">
                    <w:rPr>
                      <w:lang w:val="da"/>
                    </w:rPr>
                    <w:t xml:space="preserve">og </w:t>
                  </w:r>
                  <w:r w:rsidRPr="00A36BDE">
                    <w:rPr>
                      <w:lang w:val="da"/>
                    </w:rPr>
                    <w:t>således sikre</w:t>
                  </w:r>
                  <w:r w:rsidR="00F24664">
                    <w:rPr>
                      <w:lang w:val="da"/>
                    </w:rPr>
                    <w:t>r</w:t>
                  </w:r>
                  <w:r w:rsidRPr="00A36BDE">
                    <w:rPr>
                      <w:lang w:val="da"/>
                    </w:rPr>
                    <w:t xml:space="preserve"> vi os</w:t>
                  </w:r>
                  <w:r w:rsidR="005362B3">
                    <w:rPr>
                      <w:lang w:val="da"/>
                    </w:rPr>
                    <w:t>,</w:t>
                  </w:r>
                  <w:r w:rsidRPr="00A36BDE">
                    <w:rPr>
                      <w:lang w:val="da"/>
                    </w:rPr>
                    <w:t xml:space="preserve"> at vi skaber sunde og trygge rammer for det enkelte barn. </w:t>
                  </w:r>
                  <w:r w:rsidR="00697272">
                    <w:rPr>
                      <w:lang w:val="da"/>
                    </w:rPr>
                    <w:t>Derfor priorite</w:t>
                  </w:r>
                  <w:r w:rsidR="005362B3">
                    <w:rPr>
                      <w:lang w:val="da"/>
                    </w:rPr>
                    <w:t>res samspillet med børnene højt</w:t>
                  </w:r>
                  <w:r w:rsidR="00697272">
                    <w:rPr>
                      <w:lang w:val="da"/>
                    </w:rPr>
                    <w:t xml:space="preserve"> og vægtes altid før praktiske opgav</w:t>
                  </w:r>
                  <w:r w:rsidR="005362B3">
                    <w:rPr>
                      <w:lang w:val="da"/>
                    </w:rPr>
                    <w:t>er. Vi er opmærksomme på voksenskabe forstyrrelser</w:t>
                  </w:r>
                  <w:r w:rsidR="00697272">
                    <w:rPr>
                      <w:lang w:val="da"/>
                    </w:rPr>
                    <w:t xml:space="preserve"> og forsøger a</w:t>
                  </w:r>
                  <w:r w:rsidR="00F24664">
                    <w:rPr>
                      <w:lang w:val="da"/>
                    </w:rPr>
                    <w:t>t begrænse disse i dagtilbuddet</w:t>
                  </w:r>
                  <w:r w:rsidR="00697272">
                    <w:rPr>
                      <w:lang w:val="da"/>
                    </w:rPr>
                    <w:t xml:space="preserve">. Derved kan vi bedre fordybe </w:t>
                  </w:r>
                  <w:r w:rsidR="005362B3">
                    <w:rPr>
                      <w:lang w:val="da"/>
                    </w:rPr>
                    <w:t>os sammen med børnene</w:t>
                  </w:r>
                  <w:r w:rsidR="00697272">
                    <w:rPr>
                      <w:lang w:val="da"/>
                    </w:rPr>
                    <w:t xml:space="preserve"> og være mere tilgængelige. Som pædagogisk personale tilbyder </w:t>
                  </w:r>
                  <w:r w:rsidR="00F24664">
                    <w:rPr>
                      <w:lang w:val="da"/>
                    </w:rPr>
                    <w:t xml:space="preserve">vi altid konflikthåndtering til </w:t>
                  </w:r>
                  <w:r w:rsidR="00697272">
                    <w:rPr>
                      <w:lang w:val="da"/>
                    </w:rPr>
                    <w:t>børnene, og vi hjælper altid børnene me</w:t>
                  </w:r>
                  <w:r w:rsidR="005362B3">
                    <w:rPr>
                      <w:lang w:val="da"/>
                    </w:rPr>
                    <w:t>d at få løst uoverensstemmelser</w:t>
                  </w:r>
                  <w:r w:rsidR="00697272">
                    <w:rPr>
                      <w:lang w:val="da"/>
                    </w:rPr>
                    <w:t xml:space="preserve"> sådan</w:t>
                  </w:r>
                  <w:r w:rsidR="005362B3">
                    <w:rPr>
                      <w:lang w:val="da"/>
                    </w:rPr>
                    <w:t>,</w:t>
                  </w:r>
                  <w:r w:rsidR="00697272">
                    <w:rPr>
                      <w:lang w:val="da"/>
                    </w:rPr>
                    <w:t xml:space="preserve"> at legen kan forsætte, og de voksne får ledt børnene tilbage i fællesskabet. Vi sørger f</w:t>
                  </w:r>
                  <w:r w:rsidR="005362B3">
                    <w:rPr>
                      <w:lang w:val="da"/>
                    </w:rPr>
                    <w:t>or at hilse på børnene hver dag,</w:t>
                  </w:r>
                  <w:r w:rsidR="00697272">
                    <w:rPr>
                      <w:lang w:val="da"/>
                    </w:rPr>
                    <w:t xml:space="preserve"> </w:t>
                  </w:r>
                  <w:r w:rsidR="00F24664" w:rsidRPr="00D24C1C">
                    <w:rPr>
                      <w:lang w:val="da"/>
                    </w:rPr>
                    <w:t>så</w:t>
                  </w:r>
                  <w:r w:rsidR="00697272">
                    <w:rPr>
                      <w:lang w:val="da"/>
                    </w:rPr>
                    <w:t xml:space="preserve"> alle </w:t>
                  </w:r>
                  <w:r w:rsidR="005362B3">
                    <w:rPr>
                      <w:lang w:val="da"/>
                    </w:rPr>
                    <w:t>føler sig velkommen i vores hus</w:t>
                  </w:r>
                  <w:r w:rsidR="00697272">
                    <w:rPr>
                      <w:lang w:val="da"/>
                    </w:rPr>
                    <w:t xml:space="preserve"> og udviser glæde for at gense det enkelte barn.</w:t>
                  </w:r>
                </w:p>
                <w:p w:rsidR="00850935" w:rsidRPr="00B02D50" w:rsidRDefault="00850935" w:rsidP="00850935">
                  <w:pPr>
                    <w:pStyle w:val="Byline"/>
                    <w:spacing w:after="480"/>
                  </w:pPr>
                </w:p>
              </w:tc>
              <w:tc>
                <w:tcPr>
                  <w:tcW w:w="2551" w:type="dxa"/>
                </w:tcPr>
                <w:p w:rsidR="00850935" w:rsidRDefault="00850935" w:rsidP="00850935">
                  <w:pPr>
                    <w:jc w:val="right"/>
                    <w:rPr>
                      <w:color w:val="0077B3" w:themeColor="accent1"/>
                    </w:rPr>
                  </w:pPr>
                  <w:r>
                    <w:rPr>
                      <w:noProof/>
                      <w:color w:val="0077B3" w:themeColor="accent1"/>
                      <w:lang w:eastAsia="da-DK"/>
                    </w:rPr>
                    <w:drawing>
                      <wp:inline distT="0" distB="0" distL="0" distR="0" wp14:anchorId="73C32E1D" wp14:editId="21CD1555">
                        <wp:extent cx="1615934" cy="1582309"/>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19" cstate="print">
                                  <a:extLst>
                                    <a:ext uri="{28A0092B-C50C-407E-A947-70E740481C1C}">
                                      <a14:useLocalDpi xmlns:a14="http://schemas.microsoft.com/office/drawing/2010/main" val="0"/>
                                    </a:ext>
                                  </a:extLst>
                                </a:blip>
                                <a:srcRect b="11856"/>
                                <a:stretch/>
                              </pic:blipFill>
                              <pic:spPr bwMode="auto">
                                <a:xfrm>
                                  <a:off x="0" y="0"/>
                                  <a:ext cx="1616504" cy="1582867"/>
                                </a:xfrm>
                                <a:prstGeom prst="rect">
                                  <a:avLst/>
                                </a:prstGeom>
                                <a:ln>
                                  <a:noFill/>
                                </a:ln>
                                <a:extLst>
                                  <a:ext uri="{53640926-AAD7-44D8-BBD7-CCE9431645EC}">
                                    <a14:shadowObscured xmlns:a14="http://schemas.microsoft.com/office/drawing/2010/main"/>
                                  </a:ext>
                                </a:extLst>
                              </pic:spPr>
                            </pic:pic>
                          </a:graphicData>
                        </a:graphic>
                      </wp:inline>
                    </w:drawing>
                  </w:r>
                </w:p>
              </w:tc>
            </w:tr>
          </w:tbl>
          <w:p w:rsidR="00F14E74" w:rsidRDefault="00F14E74" w:rsidP="00F14E74">
            <w:pPr>
              <w:pStyle w:val="Tekst3"/>
            </w:pPr>
          </w:p>
          <w:p w:rsidR="00F14E74" w:rsidRDefault="00F14E74" w:rsidP="00F14E74">
            <w:pPr>
              <w:pStyle w:val="Tekst3"/>
            </w:pPr>
          </w:p>
          <w:p w:rsidR="00F14E74" w:rsidRDefault="00F14E74" w:rsidP="00F14E74">
            <w:pPr>
              <w:pStyle w:val="Tekst3"/>
            </w:pPr>
          </w:p>
          <w:p w:rsidR="00F14E74" w:rsidRDefault="00F14E74" w:rsidP="00F14E74">
            <w:pPr>
              <w:pStyle w:val="Tekst3"/>
            </w:pPr>
          </w:p>
          <w:p w:rsidR="00F14E74" w:rsidRDefault="00F14E74" w:rsidP="00F14E74">
            <w:pPr>
              <w:pStyle w:val="Tekst3"/>
            </w:pPr>
          </w:p>
          <w:p w:rsidR="00F14E74" w:rsidRDefault="00F14E74" w:rsidP="00F14E74">
            <w:pPr>
              <w:pStyle w:val="Tekst3"/>
            </w:pPr>
          </w:p>
          <w:p w:rsidR="00F14E74" w:rsidRDefault="00F14E74" w:rsidP="00F14E74">
            <w:pPr>
              <w:pStyle w:val="Tekst3"/>
            </w:pPr>
          </w:p>
          <w:p w:rsidR="00F14E74" w:rsidRPr="001235F4" w:rsidRDefault="00F14E74" w:rsidP="00F14E74">
            <w:pPr>
              <w:pStyle w:val="Tekst3"/>
            </w:pPr>
          </w:p>
        </w:tc>
      </w:tr>
    </w:tbl>
    <w:tbl>
      <w:tblPr>
        <w:tblStyle w:val="1Tabelfelt"/>
        <w:tblpPr w:leftFromText="141" w:rightFromText="141" w:vertAnchor="text" w:horzAnchor="margin" w:tblpY="-3802"/>
        <w:tblW w:w="0" w:type="auto"/>
        <w:tblBorders>
          <w:top w:val="none" w:sz="0" w:space="0" w:color="auto"/>
        </w:tblBorders>
        <w:tblLayout w:type="fixed"/>
        <w:tblCellMar>
          <w:right w:w="0" w:type="dxa"/>
        </w:tblCellMar>
        <w:tblLook w:val="04A0" w:firstRow="1" w:lastRow="0" w:firstColumn="1" w:lastColumn="0" w:noHBand="0" w:noVBand="1"/>
      </w:tblPr>
      <w:tblGrid>
        <w:gridCol w:w="6766"/>
        <w:gridCol w:w="2435"/>
      </w:tblGrid>
      <w:tr w:rsidR="00ED5650" w:rsidRPr="006406AA" w:rsidTr="00ED5650">
        <w:trPr>
          <w:cantSplit/>
          <w:trHeight w:val="13172"/>
        </w:trPr>
        <w:tc>
          <w:tcPr>
            <w:tcW w:w="6766" w:type="dxa"/>
          </w:tcPr>
          <w:p w:rsidR="00ED5650" w:rsidRDefault="00ED5650" w:rsidP="00ED5650">
            <w:pPr>
              <w:pStyle w:val="Overskrift2"/>
            </w:pPr>
            <w:r w:rsidRPr="00690550">
              <w:t>Sammenhæng til børnehaveklassen</w:t>
            </w:r>
          </w:p>
          <w:p w:rsidR="00ED5650" w:rsidRPr="00745AE4" w:rsidRDefault="00ED5650" w:rsidP="00ED5650">
            <w:pPr>
              <w:pStyle w:val="Bullettekst2"/>
              <w:rPr>
                <w:lang w:val="da"/>
              </w:rPr>
            </w:pPr>
            <w:r>
              <w:rPr>
                <w:lang w:val="da"/>
              </w:rPr>
              <w:t xml:space="preserve">I </w:t>
            </w:r>
            <w:r w:rsidRPr="00745AE4">
              <w:rPr>
                <w:lang w:val="da"/>
              </w:rPr>
              <w:t>Brumb</w:t>
            </w:r>
            <w:r>
              <w:rPr>
                <w:lang w:val="da"/>
              </w:rPr>
              <w:t>assen lægger p</w:t>
            </w:r>
            <w:r w:rsidR="0013162A">
              <w:rPr>
                <w:lang w:val="da"/>
              </w:rPr>
              <w:t>ersonalet stor vægt på førskole</w:t>
            </w:r>
            <w:r>
              <w:rPr>
                <w:lang w:val="da"/>
              </w:rPr>
              <w:t>a</w:t>
            </w:r>
            <w:r w:rsidRPr="00745AE4">
              <w:rPr>
                <w:lang w:val="da"/>
              </w:rPr>
              <w:t>rbejde</w:t>
            </w:r>
            <w:r>
              <w:rPr>
                <w:lang w:val="da"/>
              </w:rPr>
              <w:t>t, men samtidig er det ikke et udtryk for, at børnene skal være på é</w:t>
            </w:r>
            <w:r w:rsidRPr="00745AE4">
              <w:rPr>
                <w:lang w:val="da"/>
              </w:rPr>
              <w:t xml:space="preserve">t bestemt </w:t>
            </w:r>
            <w:r>
              <w:rPr>
                <w:lang w:val="da"/>
              </w:rPr>
              <w:t xml:space="preserve">fagligt eller personligt niveau, </w:t>
            </w:r>
            <w:r w:rsidRPr="00745AE4">
              <w:rPr>
                <w:lang w:val="da"/>
              </w:rPr>
              <w:t>men</w:t>
            </w:r>
            <w:r>
              <w:rPr>
                <w:lang w:val="da"/>
              </w:rPr>
              <w:t xml:space="preserve"> at </w:t>
            </w:r>
            <w:r w:rsidRPr="00745AE4">
              <w:rPr>
                <w:lang w:val="da"/>
              </w:rPr>
              <w:t>det e</w:t>
            </w:r>
            <w:r>
              <w:rPr>
                <w:lang w:val="da"/>
              </w:rPr>
              <w:t xml:space="preserve">r vigtigt for personalet, at barnet ved, hvad skolen er, og hvad den kræver af den enkelte </w:t>
            </w:r>
            <w:r w:rsidRPr="005362B3">
              <w:rPr>
                <w:lang w:val="da"/>
              </w:rPr>
              <w:t>elev.</w:t>
            </w:r>
            <w:r>
              <w:rPr>
                <w:lang w:val="da"/>
              </w:rPr>
              <w:t xml:space="preserve"> Derudover er det vigtigt,</w:t>
            </w:r>
            <w:r w:rsidRPr="00745AE4">
              <w:rPr>
                <w:lang w:val="da"/>
              </w:rPr>
              <w:t xml:space="preserve"> at både forældre og børn har en</w:t>
            </w:r>
            <w:r>
              <w:rPr>
                <w:lang w:val="da"/>
              </w:rPr>
              <w:t xml:space="preserve"> sund og positiv tilgang til skolestart, og at de er trygg</w:t>
            </w:r>
            <w:r w:rsidRPr="00745AE4">
              <w:rPr>
                <w:lang w:val="da"/>
              </w:rPr>
              <w:t>e</w:t>
            </w:r>
            <w:r>
              <w:rPr>
                <w:lang w:val="da"/>
              </w:rPr>
              <w:t xml:space="preserve"> ved at starte en ny hverdag i skolen. </w:t>
            </w:r>
          </w:p>
          <w:p w:rsidR="00ED5650" w:rsidRPr="00745AE4" w:rsidRDefault="00ED5650" w:rsidP="00ED5650">
            <w:pPr>
              <w:pStyle w:val="Bullettekst2"/>
              <w:rPr>
                <w:lang w:val="da"/>
              </w:rPr>
            </w:pPr>
            <w:r>
              <w:rPr>
                <w:lang w:val="da"/>
              </w:rPr>
              <w:t xml:space="preserve">I </w:t>
            </w:r>
            <w:r w:rsidRPr="00745AE4">
              <w:rPr>
                <w:lang w:val="da"/>
              </w:rPr>
              <w:t xml:space="preserve">Brumbassen </w:t>
            </w:r>
            <w:r>
              <w:rPr>
                <w:lang w:val="da"/>
              </w:rPr>
              <w:t xml:space="preserve">har vi </w:t>
            </w:r>
            <w:r w:rsidRPr="00745AE4">
              <w:rPr>
                <w:lang w:val="da"/>
              </w:rPr>
              <w:t>valgt</w:t>
            </w:r>
            <w:r>
              <w:rPr>
                <w:lang w:val="da"/>
              </w:rPr>
              <w:t xml:space="preserve">, at det bedste læringsmiljø til at </w:t>
            </w:r>
            <w:r w:rsidR="00D24C1C">
              <w:rPr>
                <w:lang w:val="da"/>
              </w:rPr>
              <w:t xml:space="preserve">understøtte </w:t>
            </w:r>
            <w:r w:rsidRPr="00D24C1C">
              <w:t>skoleparathed</w:t>
            </w:r>
            <w:r w:rsidRPr="00745AE4">
              <w:rPr>
                <w:lang w:val="da"/>
              </w:rPr>
              <w:t xml:space="preserve"> er </w:t>
            </w:r>
            <w:r>
              <w:rPr>
                <w:lang w:val="da"/>
              </w:rPr>
              <w:t>at have en stue/gruppe med alle kommende skolebørn. Børnene har et år til at blive så skoleparate så muligt, men også muligheden for at danne gode venskaber, som de kan tage med sig</w:t>
            </w:r>
            <w:r w:rsidR="00D24C1C" w:rsidRPr="00D24C1C">
              <w:rPr>
                <w:lang w:val="da"/>
              </w:rPr>
              <w:t>.</w:t>
            </w:r>
            <w:r w:rsidRPr="00D24C1C">
              <w:rPr>
                <w:lang w:val="da"/>
              </w:rPr>
              <w:t xml:space="preserve"> </w:t>
            </w:r>
            <w:r w:rsidR="00D24C1C" w:rsidRPr="00D24C1C">
              <w:rPr>
                <w:lang w:val="da"/>
              </w:rPr>
              <w:t>I</w:t>
            </w:r>
            <w:r w:rsidRPr="00D24C1C">
              <w:rPr>
                <w:lang w:val="da"/>
              </w:rPr>
              <w:t xml:space="preserve"> storegruppen</w:t>
            </w:r>
            <w:r w:rsidR="00D24C1C">
              <w:rPr>
                <w:lang w:val="da"/>
              </w:rPr>
              <w:t xml:space="preserve"> skaber</w:t>
            </w:r>
            <w:r>
              <w:rPr>
                <w:lang w:val="da"/>
              </w:rPr>
              <w:t xml:space="preserve"> personalet</w:t>
            </w:r>
            <w:r w:rsidRPr="00745AE4">
              <w:rPr>
                <w:lang w:val="da"/>
              </w:rPr>
              <w:t xml:space="preserve"> et miljø</w:t>
            </w:r>
            <w:r>
              <w:rPr>
                <w:lang w:val="da"/>
              </w:rPr>
              <w:t>,</w:t>
            </w:r>
            <w:r w:rsidR="00D24C1C">
              <w:rPr>
                <w:lang w:val="da"/>
              </w:rPr>
              <w:t xml:space="preserve"> hvor der er</w:t>
            </w:r>
            <w:r w:rsidRPr="00745AE4">
              <w:rPr>
                <w:lang w:val="da"/>
              </w:rPr>
              <w:t xml:space="preserve"> høje</w:t>
            </w:r>
            <w:r>
              <w:rPr>
                <w:lang w:val="da"/>
              </w:rPr>
              <w:t xml:space="preserve">re forventninger til </w:t>
            </w:r>
            <w:r w:rsidR="00D24C1C">
              <w:rPr>
                <w:lang w:val="da"/>
              </w:rPr>
              <w:t>selvhjulpen</w:t>
            </w:r>
            <w:r w:rsidR="00D24C1C" w:rsidRPr="00745AE4">
              <w:rPr>
                <w:lang w:val="da"/>
              </w:rPr>
              <w:t>hed</w:t>
            </w:r>
            <w:r>
              <w:rPr>
                <w:lang w:val="da"/>
              </w:rPr>
              <w:t>, fordybelse</w:t>
            </w:r>
            <w:r w:rsidRPr="00745AE4">
              <w:rPr>
                <w:lang w:val="da"/>
              </w:rPr>
              <w:t xml:space="preserve"> og koncentration.</w:t>
            </w:r>
          </w:p>
          <w:p w:rsidR="00ED5650" w:rsidRPr="00745AE4" w:rsidRDefault="00ED5650" w:rsidP="00ED5650">
            <w:pPr>
              <w:pStyle w:val="Bullettekst2"/>
              <w:rPr>
                <w:lang w:val="da"/>
              </w:rPr>
            </w:pPr>
            <w:r w:rsidRPr="00745AE4">
              <w:rPr>
                <w:lang w:val="da"/>
              </w:rPr>
              <w:t>I storegruppen</w:t>
            </w:r>
            <w:r>
              <w:rPr>
                <w:lang w:val="da"/>
              </w:rPr>
              <w:t xml:space="preserve"> arbejder personalet </w:t>
            </w:r>
            <w:r w:rsidRPr="00745AE4">
              <w:rPr>
                <w:lang w:val="da"/>
              </w:rPr>
              <w:t xml:space="preserve">med at gøre børnene </w:t>
            </w:r>
            <w:r>
              <w:rPr>
                <w:lang w:val="da"/>
              </w:rPr>
              <w:t xml:space="preserve">robuste, selvhjulpne og </w:t>
            </w:r>
            <w:r w:rsidRPr="00745AE4">
              <w:rPr>
                <w:lang w:val="da"/>
              </w:rPr>
              <w:t>selvstændighed ved at give dem små opgaver</w:t>
            </w:r>
            <w:r>
              <w:rPr>
                <w:lang w:val="da"/>
              </w:rPr>
              <w:t>, som de skal løse. Disse opgaver kan være faglige skole</w:t>
            </w:r>
            <w:r w:rsidRPr="00745AE4">
              <w:rPr>
                <w:lang w:val="da"/>
              </w:rPr>
              <w:t>orienteret opgave</w:t>
            </w:r>
            <w:r>
              <w:rPr>
                <w:lang w:val="da"/>
              </w:rPr>
              <w:t xml:space="preserve">r eller opgaver i praksis, og personalet </w:t>
            </w:r>
            <w:r w:rsidRPr="00745AE4">
              <w:rPr>
                <w:lang w:val="da"/>
              </w:rPr>
              <w:t>hjælper dem med at skabe handlemuligheder ved at guide og vise dem vejen.</w:t>
            </w:r>
            <w:r>
              <w:rPr>
                <w:lang w:val="da"/>
              </w:rPr>
              <w:t xml:space="preserve"> Derudover tager personalet hensyn til det enkelte </w:t>
            </w:r>
            <w:r w:rsidRPr="00745AE4">
              <w:rPr>
                <w:lang w:val="da"/>
              </w:rPr>
              <w:t xml:space="preserve">barns </w:t>
            </w:r>
            <w:r>
              <w:rPr>
                <w:lang w:val="da"/>
              </w:rPr>
              <w:t xml:space="preserve">udvikling, så barnet bliver </w:t>
            </w:r>
            <w:r w:rsidRPr="00745AE4">
              <w:rPr>
                <w:lang w:val="da"/>
              </w:rPr>
              <w:t>robust i takt med</w:t>
            </w:r>
            <w:r>
              <w:rPr>
                <w:lang w:val="da"/>
              </w:rPr>
              <w:t>,</w:t>
            </w:r>
            <w:r w:rsidRPr="00745AE4">
              <w:rPr>
                <w:lang w:val="da"/>
              </w:rPr>
              <w:t xml:space="preserve"> at de kommer gennem udviklingstrinene på en god måde.</w:t>
            </w:r>
          </w:p>
          <w:p w:rsidR="00ED5650" w:rsidRDefault="00ED5650" w:rsidP="00ED5650">
            <w:pPr>
              <w:pStyle w:val="Bullettekst2"/>
              <w:rPr>
                <w:lang w:val="da"/>
              </w:rPr>
            </w:pPr>
            <w:r>
              <w:rPr>
                <w:lang w:val="da"/>
              </w:rPr>
              <w:t xml:space="preserve">I Brumbassen lægger vi stor værdi i, at </w:t>
            </w:r>
            <w:r w:rsidRPr="00745AE4">
              <w:rPr>
                <w:lang w:val="da"/>
              </w:rPr>
              <w:t>forældrene er med</w:t>
            </w:r>
            <w:r>
              <w:rPr>
                <w:lang w:val="da"/>
              </w:rPr>
              <w:t xml:space="preserve"> i hele forløbet, og </w:t>
            </w:r>
            <w:r w:rsidRPr="00745AE4">
              <w:rPr>
                <w:lang w:val="da"/>
              </w:rPr>
              <w:t xml:space="preserve"> vi lægger stor vægt på</w:t>
            </w:r>
            <w:r>
              <w:rPr>
                <w:lang w:val="da"/>
              </w:rPr>
              <w:t>, at forældrene har en opgave i</w:t>
            </w:r>
            <w:r w:rsidRPr="00745AE4">
              <w:rPr>
                <w:lang w:val="da"/>
              </w:rPr>
              <w:t xml:space="preserve"> a</w:t>
            </w:r>
            <w:r>
              <w:rPr>
                <w:lang w:val="da"/>
              </w:rPr>
              <w:t xml:space="preserve">t bakke op om det arbejde, vi laver, f.eks. at vi samarbejder både i børnehaven og i hjemmet </w:t>
            </w:r>
            <w:r w:rsidR="00B270DE">
              <w:rPr>
                <w:lang w:val="da"/>
              </w:rPr>
              <w:t>om at gøre børnene så selvhjulp</w:t>
            </w:r>
            <w:r>
              <w:rPr>
                <w:lang w:val="da"/>
              </w:rPr>
              <w:t xml:space="preserve">ne så muligt </w:t>
            </w:r>
            <w:r w:rsidRPr="00745AE4">
              <w:rPr>
                <w:lang w:val="da"/>
              </w:rPr>
              <w:t>såsom</w:t>
            </w:r>
            <w:r>
              <w:rPr>
                <w:lang w:val="da"/>
              </w:rPr>
              <w:t xml:space="preserve"> at bruge bestik, sakse, holde om en blyant,  gå på toilettet, </w:t>
            </w:r>
            <w:r w:rsidRPr="00745AE4">
              <w:rPr>
                <w:lang w:val="da"/>
              </w:rPr>
              <w:t>inddr</w:t>
            </w:r>
            <w:r>
              <w:rPr>
                <w:lang w:val="da"/>
              </w:rPr>
              <w:t>age dem i pligter og gøremål m.m.</w:t>
            </w:r>
            <w:r w:rsidRPr="00745AE4">
              <w:rPr>
                <w:lang w:val="da"/>
              </w:rPr>
              <w:t xml:space="preserve"> Til gengæld er det også vigtigt for os</w:t>
            </w:r>
            <w:r>
              <w:rPr>
                <w:lang w:val="da"/>
              </w:rPr>
              <w:t>,</w:t>
            </w:r>
            <w:r w:rsidRPr="00745AE4">
              <w:rPr>
                <w:lang w:val="da"/>
              </w:rPr>
              <w:t xml:space="preserve"> at</w:t>
            </w:r>
            <w:r>
              <w:rPr>
                <w:lang w:val="da"/>
              </w:rPr>
              <w:t xml:space="preserve"> vi som personale</w:t>
            </w:r>
            <w:r w:rsidRPr="00745AE4">
              <w:rPr>
                <w:lang w:val="da"/>
              </w:rPr>
              <w:t xml:space="preserve"> stå</w:t>
            </w:r>
            <w:r>
              <w:rPr>
                <w:lang w:val="da"/>
              </w:rPr>
              <w:t>r</w:t>
            </w:r>
            <w:r w:rsidRPr="00745AE4">
              <w:rPr>
                <w:lang w:val="da"/>
              </w:rPr>
              <w:t xml:space="preserve"> til rådighed for forældrene </w:t>
            </w:r>
            <w:r>
              <w:rPr>
                <w:lang w:val="da"/>
              </w:rPr>
              <w:t xml:space="preserve">ift. råd, vejledning eller andet, der handler om barnet og dets udvikling og kommende skolestart. </w:t>
            </w:r>
          </w:p>
          <w:p w:rsidR="00ED5650" w:rsidRDefault="00ED5650" w:rsidP="00ED5650">
            <w:pPr>
              <w:pStyle w:val="Bullettekst2"/>
              <w:rPr>
                <w:lang w:val="da"/>
              </w:rPr>
            </w:pPr>
            <w:r>
              <w:rPr>
                <w:lang w:val="da"/>
              </w:rPr>
              <w:t>Vi har overgangs</w:t>
            </w:r>
            <w:r w:rsidRPr="00745AE4">
              <w:rPr>
                <w:lang w:val="da"/>
              </w:rPr>
              <w:t>samarbejde med skolen</w:t>
            </w:r>
            <w:r>
              <w:rPr>
                <w:lang w:val="da"/>
              </w:rPr>
              <w:t>, og vi har besøgsordninger på SFO</w:t>
            </w:r>
            <w:r w:rsidRPr="00745AE4">
              <w:rPr>
                <w:lang w:val="da"/>
              </w:rPr>
              <w:t xml:space="preserve"> og skole. Endvidere har vi overlev</w:t>
            </w:r>
            <w:r>
              <w:rPr>
                <w:lang w:val="da"/>
              </w:rPr>
              <w:t xml:space="preserve">eringssamtaler med skole og SFO, så de får et </w:t>
            </w:r>
            <w:r w:rsidRPr="00745AE4">
              <w:rPr>
                <w:lang w:val="da"/>
              </w:rPr>
              <w:t>indbl</w:t>
            </w:r>
            <w:r>
              <w:rPr>
                <w:lang w:val="da"/>
              </w:rPr>
              <w:t>ik i den enkelte kommende elev. I</w:t>
            </w:r>
            <w:r w:rsidRPr="00745AE4">
              <w:rPr>
                <w:lang w:val="da"/>
              </w:rPr>
              <w:t>nden disse samtaler er der et samtaleark</w:t>
            </w:r>
            <w:r>
              <w:rPr>
                <w:lang w:val="da"/>
              </w:rPr>
              <w:t>,</w:t>
            </w:r>
            <w:r w:rsidRPr="00745AE4">
              <w:rPr>
                <w:lang w:val="da"/>
              </w:rPr>
              <w:t xml:space="preserve"> som skal udfyldes af pædagogerne</w:t>
            </w:r>
            <w:r>
              <w:rPr>
                <w:lang w:val="da"/>
              </w:rPr>
              <w:t>,</w:t>
            </w:r>
            <w:r w:rsidRPr="00745AE4">
              <w:rPr>
                <w:lang w:val="da"/>
              </w:rPr>
              <w:t xml:space="preserve"> og hvor forældrene også har mulighed for at skr</w:t>
            </w:r>
            <w:r>
              <w:rPr>
                <w:lang w:val="da"/>
              </w:rPr>
              <w:t>ive, hvordan de ser deres barn og for elever, der skal have lidt eks</w:t>
            </w:r>
            <w:r w:rsidRPr="00745AE4">
              <w:rPr>
                <w:lang w:val="da"/>
              </w:rPr>
              <w:t>tra omsorg og opmærksomhed, har vi KOM</w:t>
            </w:r>
            <w:r>
              <w:rPr>
                <w:lang w:val="da"/>
              </w:rPr>
              <w:t>-</w:t>
            </w:r>
            <w:r w:rsidRPr="00745AE4">
              <w:rPr>
                <w:lang w:val="da"/>
              </w:rPr>
              <w:t>møder</w:t>
            </w:r>
            <w:r>
              <w:rPr>
                <w:lang w:val="da"/>
              </w:rPr>
              <w:t>,</w:t>
            </w:r>
            <w:r w:rsidRPr="00745AE4">
              <w:rPr>
                <w:lang w:val="da"/>
              </w:rPr>
              <w:t xml:space="preserve"> som er en udvidet information på skolen</w:t>
            </w:r>
            <w:r>
              <w:rPr>
                <w:lang w:val="da"/>
              </w:rPr>
              <w:t>.</w:t>
            </w:r>
          </w:p>
          <w:p w:rsidR="00ED5650" w:rsidRPr="00B02D50" w:rsidRDefault="00ED5650" w:rsidP="00ED5650">
            <w:pPr>
              <w:pStyle w:val="Tekst2"/>
            </w:pPr>
          </w:p>
          <w:p w:rsidR="00ED5650" w:rsidRPr="00B02D50" w:rsidRDefault="00ED5650" w:rsidP="00ED5650">
            <w:pPr>
              <w:pStyle w:val="Byline"/>
              <w:spacing w:after="480"/>
            </w:pPr>
          </w:p>
        </w:tc>
        <w:tc>
          <w:tcPr>
            <w:tcW w:w="2435" w:type="dxa"/>
          </w:tcPr>
          <w:p w:rsidR="00ED5650" w:rsidRDefault="00ED5650" w:rsidP="00ED5650">
            <w:pPr>
              <w:jc w:val="right"/>
              <w:rPr>
                <w:color w:val="0077B3" w:themeColor="accent1"/>
              </w:rPr>
            </w:pPr>
            <w:r>
              <w:rPr>
                <w:noProof/>
                <w:color w:val="0077B3" w:themeColor="accent1"/>
                <w:lang w:eastAsia="da-DK"/>
              </w:rPr>
              <w:drawing>
                <wp:inline distT="0" distB="0" distL="0" distR="0" wp14:anchorId="3EC16793" wp14:editId="1CAF4BDF">
                  <wp:extent cx="1623600" cy="1594800"/>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ng filer til levering_RK_Side 7.png"/>
                          <pic:cNvPicPr/>
                        </pic:nvPicPr>
                        <pic:blipFill rotWithShape="1">
                          <a:blip r:embed="rId20" cstate="print">
                            <a:extLst>
                              <a:ext uri="{28A0092B-C50C-407E-A947-70E740481C1C}">
                                <a14:useLocalDpi xmlns:a14="http://schemas.microsoft.com/office/drawing/2010/main" val="0"/>
                              </a:ext>
                            </a:extLst>
                          </a:blip>
                          <a:srcRect b="11445"/>
                          <a:stretch/>
                        </pic:blipFill>
                        <pic:spPr bwMode="auto">
                          <a:xfrm>
                            <a:off x="0" y="0"/>
                            <a:ext cx="1623600" cy="1594800"/>
                          </a:xfrm>
                          <a:prstGeom prst="rect">
                            <a:avLst/>
                          </a:prstGeom>
                          <a:ln>
                            <a:noFill/>
                          </a:ln>
                          <a:extLst>
                            <a:ext uri="{53640926-AAD7-44D8-BBD7-CCE9431645EC}">
                              <a14:shadowObscured xmlns:a14="http://schemas.microsoft.com/office/drawing/2010/main"/>
                            </a:ext>
                          </a:extLst>
                        </pic:spPr>
                      </pic:pic>
                    </a:graphicData>
                  </a:graphic>
                </wp:inline>
              </w:drawing>
            </w:r>
          </w:p>
        </w:tc>
      </w:tr>
    </w:tbl>
    <w:p w:rsidR="001235F4" w:rsidRDefault="001235F4" w:rsidP="00690550">
      <w:pPr>
        <w:pStyle w:val="MiniPara"/>
      </w:pPr>
    </w:p>
    <w:p w:rsidR="00690550" w:rsidRDefault="00690550" w:rsidP="00690550">
      <w:pPr>
        <w:pStyle w:val="TykBl"/>
      </w:pPr>
    </w:p>
    <w:p w:rsidR="00690550" w:rsidRDefault="00690550" w:rsidP="00690550">
      <w:pPr>
        <w:pStyle w:val="MiniPara"/>
      </w:pPr>
    </w:p>
    <w:p w:rsidR="00690550" w:rsidRDefault="00690550" w:rsidP="00ED5650">
      <w:pPr>
        <w:pStyle w:val="TyndBl"/>
        <w:pBdr>
          <w:top w:val="single" w:sz="4" w:space="0" w:color="0077B3" w:themeColor="accent1"/>
        </w:pBdr>
      </w:pPr>
    </w:p>
    <w:p w:rsidR="0040554A" w:rsidRDefault="0040554A" w:rsidP="00A80601">
      <w:pPr>
        <w:pStyle w:val="MiniPara"/>
      </w:pPr>
      <w:r>
        <w:br w:type="page"/>
      </w:r>
    </w:p>
    <w:p w:rsidR="0040554A" w:rsidRDefault="0040554A" w:rsidP="0040554A">
      <w:pPr>
        <w:pStyle w:val="TykSort"/>
      </w:pPr>
    </w:p>
    <w:p w:rsidR="0040554A" w:rsidRDefault="0040554A" w:rsidP="0040554A">
      <w:pPr>
        <w:pStyle w:val="TykSort"/>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9638"/>
      </w:tblGrid>
      <w:tr w:rsidR="0040554A" w:rsidRPr="006406AA" w:rsidTr="00AD304A">
        <w:trPr>
          <w:cantSplit/>
        </w:trPr>
        <w:tc>
          <w:tcPr>
            <w:tcW w:w="9638" w:type="dxa"/>
          </w:tcPr>
          <w:p w:rsidR="0040554A" w:rsidRPr="00036360" w:rsidRDefault="0040554A" w:rsidP="00AD304A">
            <w:pPr>
              <w:pStyle w:val="Overskrift2"/>
            </w:pPr>
            <w:r w:rsidRPr="00036360">
              <w:t>Inddragelse af lokalsamfundet</w:t>
            </w:r>
          </w:p>
          <w:p w:rsidR="006316E8" w:rsidRDefault="006316E8" w:rsidP="00ED5650">
            <w:pPr>
              <w:pStyle w:val="Bullettekst2"/>
            </w:pPr>
            <w:r>
              <w:t>I Brumbassen vil</w:t>
            </w:r>
            <w:r w:rsidR="00B9012E">
              <w:t xml:space="preserve"> vi gerne inddrage lokalmiljøet</w:t>
            </w:r>
            <w:r>
              <w:t xml:space="preserve"> i forhold til at skabe l</w:t>
            </w:r>
            <w:r w:rsidR="00F76BF8">
              <w:t>æringsmiljøer for dagtilbuddets</w:t>
            </w:r>
            <w:r>
              <w:t xml:space="preserve"> </w:t>
            </w:r>
            <w:r w:rsidR="00B9012E">
              <w:t>børn. Vi benytter os derfor af bibliotek og kulturhus</w:t>
            </w:r>
            <w:r>
              <w:t xml:space="preserve"> og andre institutioner</w:t>
            </w:r>
            <w:r w:rsidR="00B9012E">
              <w:t>, som vi kan samarbejde omkring</w:t>
            </w:r>
            <w:r>
              <w:t xml:space="preserve"> at skabe udvikling og læring for børne</w:t>
            </w:r>
            <w:r w:rsidR="00B9012E">
              <w:t>gruppen. Vi er lokalt forankret</w:t>
            </w:r>
            <w:r>
              <w:t xml:space="preserve"> og benytter os af lokalområdets små oaser</w:t>
            </w:r>
            <w:r w:rsidR="00B9012E">
              <w:t>,</w:t>
            </w:r>
            <w:r>
              <w:t xml:space="preserve"> når vi tager på tur. Vi drager ud i verden og opsøger legepladser, som tilbyder relevant udvikling for den konkrete børnegruppe. Vi drager også gerne ud på længere ture, hvis vi mener</w:t>
            </w:r>
            <w:r w:rsidR="00B9012E">
              <w:t>,</w:t>
            </w:r>
            <w:r>
              <w:t xml:space="preserve"> det er gavnligt. I Brumbassen har vi to gode elektriske ladcykler, som tillader os at tage på lange</w:t>
            </w:r>
            <w:r w:rsidR="00B9012E">
              <w:t>,</w:t>
            </w:r>
            <w:r>
              <w:t xml:space="preserve"> planlagte, men også impulsive ture ud af huset, hvis det </w:t>
            </w:r>
            <w:r w:rsidR="00B9012E">
              <w:t xml:space="preserve">er det, </w:t>
            </w:r>
            <w:r>
              <w:t>vi vil.</w:t>
            </w:r>
          </w:p>
          <w:p w:rsidR="006316E8" w:rsidRPr="0013162A" w:rsidRDefault="006316E8" w:rsidP="00ED5650">
            <w:pPr>
              <w:pStyle w:val="Bullettekst2"/>
            </w:pPr>
            <w:r>
              <w:t>Stuerne ta</w:t>
            </w:r>
            <w:r w:rsidR="00B9012E">
              <w:t>ger på skift på tur ud af huset</w:t>
            </w:r>
            <w:r>
              <w:t xml:space="preserve"> og bruger lokalområdet som læringsmiljø. Eksempelvis når vi går på opdagelse efter former og farver i trafikken, tager til zoologisk have og lærer om dyr, eller </w:t>
            </w:r>
            <w:r w:rsidR="0092123B">
              <w:t xml:space="preserve">bare drager ud mod </w:t>
            </w:r>
            <w:r w:rsidR="0092123B" w:rsidRPr="0013162A">
              <w:t>en legeplads</w:t>
            </w:r>
            <w:r w:rsidRPr="0013162A">
              <w:t xml:space="preserve"> og trafiksikkerhed.</w:t>
            </w:r>
          </w:p>
          <w:p w:rsidR="0040554A" w:rsidRPr="0040554A" w:rsidRDefault="0040554A" w:rsidP="0040554A">
            <w:pPr>
              <w:pStyle w:val="Byline"/>
            </w:pPr>
          </w:p>
        </w:tc>
      </w:tr>
    </w:tbl>
    <w:p w:rsidR="0040554A" w:rsidRDefault="0040554A" w:rsidP="0040554A">
      <w:pPr>
        <w:pStyle w:val="TykSort"/>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9638"/>
      </w:tblGrid>
      <w:tr w:rsidR="0040554A" w:rsidRPr="006406AA" w:rsidTr="00AD304A">
        <w:trPr>
          <w:cantSplit/>
        </w:trPr>
        <w:tc>
          <w:tcPr>
            <w:tcW w:w="9638" w:type="dxa"/>
          </w:tcPr>
          <w:p w:rsidR="0040554A" w:rsidRPr="00036360" w:rsidRDefault="0040554A" w:rsidP="00AD304A">
            <w:pPr>
              <w:pStyle w:val="Overskrift2"/>
            </w:pPr>
            <w:r w:rsidRPr="00036360">
              <w:t>Arbejdet med det fysiske, psykiske og æstetiske børnemiljø</w:t>
            </w:r>
          </w:p>
          <w:p w:rsidR="003E66A2" w:rsidRPr="00ED5650" w:rsidRDefault="003E66A2" w:rsidP="00ED5650">
            <w:pPr>
              <w:pStyle w:val="Bullettekst2"/>
              <w:rPr>
                <w:b/>
                <w:u w:val="single"/>
                <w:lang w:val="da"/>
              </w:rPr>
            </w:pPr>
            <w:r w:rsidRPr="00ED5650">
              <w:rPr>
                <w:b/>
                <w:u w:val="single"/>
                <w:lang w:val="da"/>
              </w:rPr>
              <w:t>Fysisk børnemiljø:</w:t>
            </w:r>
          </w:p>
          <w:p w:rsidR="003E66A2" w:rsidRDefault="003E66A2" w:rsidP="00ED5650">
            <w:pPr>
              <w:pStyle w:val="Bullettekst2"/>
              <w:rPr>
                <w:lang w:val="da"/>
              </w:rPr>
            </w:pPr>
            <w:r w:rsidRPr="00745AE4">
              <w:rPr>
                <w:lang w:val="da"/>
              </w:rPr>
              <w:t>I Brumbassen er vi meget opmærksomme på støjniveau</w:t>
            </w:r>
            <w:r>
              <w:rPr>
                <w:lang w:val="da"/>
              </w:rPr>
              <w:t>et</w:t>
            </w:r>
            <w:r w:rsidR="00B9012E">
              <w:rPr>
                <w:lang w:val="da"/>
              </w:rPr>
              <w:t>,</w:t>
            </w:r>
            <w:r w:rsidRPr="00745AE4">
              <w:rPr>
                <w:lang w:val="da"/>
              </w:rPr>
              <w:t xml:space="preserve"> når vi </w:t>
            </w:r>
            <w:r>
              <w:rPr>
                <w:lang w:val="da"/>
              </w:rPr>
              <w:t>er indenfor. V</w:t>
            </w:r>
            <w:r w:rsidRPr="00745AE4">
              <w:rPr>
                <w:lang w:val="da"/>
              </w:rPr>
              <w:t>i mener</w:t>
            </w:r>
            <w:r w:rsidR="00B9012E">
              <w:rPr>
                <w:lang w:val="da"/>
              </w:rPr>
              <w:t xml:space="preserve">, det er vigtigt at tage </w:t>
            </w:r>
            <w:r w:rsidR="0092123B">
              <w:rPr>
                <w:lang w:val="da"/>
              </w:rPr>
              <w:t xml:space="preserve">hensyn til børn såvel som </w:t>
            </w:r>
            <w:r w:rsidR="00B9012E">
              <w:rPr>
                <w:lang w:val="da"/>
              </w:rPr>
              <w:t>voksne</w:t>
            </w:r>
            <w:r>
              <w:rPr>
                <w:lang w:val="da"/>
              </w:rPr>
              <w:t xml:space="preserve"> ved at lave forskellige tiltag</w:t>
            </w:r>
            <w:r w:rsidR="00B9012E">
              <w:rPr>
                <w:lang w:val="da"/>
              </w:rPr>
              <w:t>,</w:t>
            </w:r>
            <w:r>
              <w:rPr>
                <w:lang w:val="da"/>
              </w:rPr>
              <w:t xml:space="preserve"> der er </w:t>
            </w:r>
            <w:r w:rsidR="00B9012E">
              <w:rPr>
                <w:lang w:val="da"/>
              </w:rPr>
              <w:t>med til at mindske støjniveauet. F</w:t>
            </w:r>
            <w:r>
              <w:rPr>
                <w:lang w:val="da"/>
              </w:rPr>
              <w:t xml:space="preserve">.eks. overgangene fra </w:t>
            </w:r>
            <w:r w:rsidRPr="00745AE4">
              <w:rPr>
                <w:lang w:val="da"/>
              </w:rPr>
              <w:t>frokost til legeplads</w:t>
            </w:r>
            <w:r>
              <w:rPr>
                <w:lang w:val="da"/>
              </w:rPr>
              <w:t>, hvor der er</w:t>
            </w:r>
            <w:r w:rsidR="00B9012E">
              <w:rPr>
                <w:lang w:val="da"/>
              </w:rPr>
              <w:t xml:space="preserve"> fokus på</w:t>
            </w:r>
            <w:r w:rsidRPr="00745AE4">
              <w:rPr>
                <w:lang w:val="da"/>
              </w:rPr>
              <w:t xml:space="preserve"> at sende børnene i garderoben i</w:t>
            </w:r>
            <w:r>
              <w:rPr>
                <w:lang w:val="da"/>
              </w:rPr>
              <w:t xml:space="preserve"> små</w:t>
            </w:r>
            <w:r w:rsidR="00B9012E">
              <w:rPr>
                <w:lang w:val="da"/>
              </w:rPr>
              <w:t xml:space="preserve"> hold</w:t>
            </w:r>
            <w:r w:rsidRPr="00745AE4">
              <w:rPr>
                <w:lang w:val="da"/>
              </w:rPr>
              <w:t xml:space="preserve"> </w:t>
            </w:r>
            <w:r>
              <w:rPr>
                <w:lang w:val="da"/>
              </w:rPr>
              <w:t>således</w:t>
            </w:r>
            <w:r w:rsidR="00B9012E">
              <w:rPr>
                <w:lang w:val="da"/>
              </w:rPr>
              <w:t xml:space="preserve">, at </w:t>
            </w:r>
            <w:r>
              <w:rPr>
                <w:lang w:val="da"/>
              </w:rPr>
              <w:t xml:space="preserve">støjniveauet </w:t>
            </w:r>
            <w:r w:rsidR="00B9012E">
              <w:rPr>
                <w:lang w:val="da"/>
              </w:rPr>
              <w:t xml:space="preserve">er </w:t>
            </w:r>
            <w:r>
              <w:rPr>
                <w:lang w:val="da"/>
              </w:rPr>
              <w:t>væsentlig mindre</w:t>
            </w:r>
            <w:r w:rsidR="00B9012E">
              <w:rPr>
                <w:lang w:val="da"/>
              </w:rPr>
              <w:t>,</w:t>
            </w:r>
            <w:r>
              <w:rPr>
                <w:lang w:val="da"/>
              </w:rPr>
              <w:t xml:space="preserve"> og samtidig er læringsmiljøet i garderoben mere roligt</w:t>
            </w:r>
            <w:r w:rsidR="00B9012E">
              <w:rPr>
                <w:lang w:val="da"/>
              </w:rPr>
              <w:t>,</w:t>
            </w:r>
            <w:r>
              <w:rPr>
                <w:lang w:val="da"/>
              </w:rPr>
              <w:t xml:space="preserve"> og der er plads til</w:t>
            </w:r>
            <w:r w:rsidR="00B9012E">
              <w:rPr>
                <w:lang w:val="da"/>
              </w:rPr>
              <w:t>,</w:t>
            </w:r>
            <w:r>
              <w:rPr>
                <w:lang w:val="da"/>
              </w:rPr>
              <w:t xml:space="preserve"> at børnene kan komme i tøjet i eget tempo med evt. guidning og støtte fra personale</w:t>
            </w:r>
            <w:r w:rsidRPr="00745AE4">
              <w:rPr>
                <w:lang w:val="da"/>
              </w:rPr>
              <w:t>.</w:t>
            </w:r>
          </w:p>
          <w:p w:rsidR="003E66A2" w:rsidRPr="00745AE4" w:rsidRDefault="003E66A2" w:rsidP="00ED5650">
            <w:pPr>
              <w:pStyle w:val="Bullettekst2"/>
              <w:rPr>
                <w:lang w:val="da"/>
              </w:rPr>
            </w:pPr>
            <w:r>
              <w:rPr>
                <w:lang w:val="da"/>
              </w:rPr>
              <w:t>Derudover har vi i børnehaven val</w:t>
            </w:r>
            <w:r w:rsidR="00B9012E">
              <w:rPr>
                <w:lang w:val="da"/>
              </w:rPr>
              <w:t>gt</w:t>
            </w:r>
            <w:r>
              <w:rPr>
                <w:lang w:val="da"/>
              </w:rPr>
              <w:t xml:space="preserve"> at have ”Frugt C</w:t>
            </w:r>
            <w:r w:rsidRPr="00745AE4">
              <w:rPr>
                <w:lang w:val="da"/>
              </w:rPr>
              <w:t>afe” om eftermiddagen</w:t>
            </w:r>
            <w:r>
              <w:rPr>
                <w:lang w:val="da"/>
              </w:rPr>
              <w:t xml:space="preserve"> for mindske støjen og skabe mere ro omkring måltid</w:t>
            </w:r>
            <w:r w:rsidR="00D24C1C">
              <w:rPr>
                <w:lang w:val="da"/>
              </w:rPr>
              <w:t>et</w:t>
            </w:r>
            <w:r>
              <w:rPr>
                <w:lang w:val="da"/>
              </w:rPr>
              <w:t>. Børnene kommer ind i en</w:t>
            </w:r>
            <w:r w:rsidRPr="00745AE4">
              <w:rPr>
                <w:lang w:val="da"/>
              </w:rPr>
              <w:t xml:space="preserve"> lille gruppe ad gangen</w:t>
            </w:r>
            <w:r>
              <w:rPr>
                <w:lang w:val="da"/>
              </w:rPr>
              <w:t>, hvor de spiser et stykke frugt og brød</w:t>
            </w:r>
            <w:r w:rsidR="00B9012E">
              <w:rPr>
                <w:lang w:val="da"/>
              </w:rPr>
              <w:t>,</w:t>
            </w:r>
            <w:r>
              <w:rPr>
                <w:lang w:val="da"/>
              </w:rPr>
              <w:t xml:space="preserve"> imens de resterende børn leger enten på egen stue eller på legepladsen. Derudover </w:t>
            </w:r>
            <w:r w:rsidR="00B9012E">
              <w:rPr>
                <w:lang w:val="da"/>
              </w:rPr>
              <w:t>har vi i Brumbassen fokus på</w:t>
            </w:r>
            <w:r>
              <w:rPr>
                <w:lang w:val="da"/>
              </w:rPr>
              <w:t xml:space="preserve"> </w:t>
            </w:r>
            <w:r w:rsidRPr="00745AE4">
              <w:rPr>
                <w:lang w:val="da"/>
              </w:rPr>
              <w:t>altid</w:t>
            </w:r>
            <w:r w:rsidR="00B9012E">
              <w:rPr>
                <w:lang w:val="da"/>
              </w:rPr>
              <w:t xml:space="preserve"> at</w:t>
            </w:r>
            <w:r w:rsidRPr="00745AE4">
              <w:rPr>
                <w:lang w:val="da"/>
              </w:rPr>
              <w:t xml:space="preserve"> </w:t>
            </w:r>
            <w:r>
              <w:rPr>
                <w:lang w:val="da"/>
              </w:rPr>
              <w:t>lufte ud efter endt spisning og et par gange</w:t>
            </w:r>
            <w:r w:rsidR="002166E4">
              <w:rPr>
                <w:lang w:val="da"/>
              </w:rPr>
              <w:t xml:space="preserve"> gennem hele dagen for</w:t>
            </w:r>
            <w:r w:rsidRPr="00745AE4">
              <w:rPr>
                <w:lang w:val="da"/>
              </w:rPr>
              <w:t xml:space="preserve"> at holde et godt indeklima. </w:t>
            </w:r>
          </w:p>
          <w:p w:rsidR="003E66A2" w:rsidRDefault="003E66A2" w:rsidP="00ED5650">
            <w:pPr>
              <w:pStyle w:val="Bullettekst2"/>
              <w:rPr>
                <w:lang w:val="da"/>
              </w:rPr>
            </w:pPr>
            <w:r w:rsidRPr="00745AE4">
              <w:rPr>
                <w:lang w:val="da"/>
              </w:rPr>
              <w:t xml:space="preserve">Den fysiske udfoldelse foregår ofte på legepladsen eller i vores liggehal, </w:t>
            </w:r>
            <w:r>
              <w:rPr>
                <w:lang w:val="da"/>
              </w:rPr>
              <w:t>og når vi er i mindre grupper benytter vi os også af stuerne og de tilhørende</w:t>
            </w:r>
            <w:r w:rsidR="002166E4">
              <w:rPr>
                <w:lang w:val="da"/>
              </w:rPr>
              <w:t xml:space="preserve"> ”hyggerum”, </w:t>
            </w:r>
            <w:r w:rsidRPr="00745AE4">
              <w:rPr>
                <w:lang w:val="da"/>
              </w:rPr>
              <w:t>når det er nødvendigt.</w:t>
            </w:r>
            <w:r w:rsidRPr="00866DB0">
              <w:rPr>
                <w:lang w:val="da"/>
              </w:rPr>
              <w:t xml:space="preserve"> </w:t>
            </w:r>
            <w:r w:rsidRPr="00745AE4">
              <w:rPr>
                <w:lang w:val="da"/>
              </w:rPr>
              <w:t>Vi</w:t>
            </w:r>
            <w:r>
              <w:rPr>
                <w:lang w:val="da"/>
              </w:rPr>
              <w:t xml:space="preserve"> har en meget stor legeplads i B</w:t>
            </w:r>
            <w:r w:rsidRPr="00745AE4">
              <w:rPr>
                <w:lang w:val="da"/>
              </w:rPr>
              <w:t>rumbassen, hvor der er s</w:t>
            </w:r>
            <w:r w:rsidR="002166E4">
              <w:rPr>
                <w:lang w:val="da"/>
              </w:rPr>
              <w:t>tort fokus på at stimulere</w:t>
            </w:r>
            <w:r>
              <w:rPr>
                <w:lang w:val="da"/>
              </w:rPr>
              <w:t xml:space="preserve"> børnenes</w:t>
            </w:r>
            <w:r w:rsidRPr="00745AE4">
              <w:rPr>
                <w:lang w:val="da"/>
              </w:rPr>
              <w:t xml:space="preserve"> sanser og </w:t>
            </w:r>
            <w:r w:rsidR="002166E4">
              <w:rPr>
                <w:lang w:val="da"/>
              </w:rPr>
              <w:t>deres grov</w:t>
            </w:r>
            <w:r>
              <w:rPr>
                <w:lang w:val="da"/>
              </w:rPr>
              <w:t>motoriske udvikling. De f</w:t>
            </w:r>
            <w:r w:rsidR="002166E4">
              <w:rPr>
                <w:lang w:val="da"/>
              </w:rPr>
              <w:t>in</w:t>
            </w:r>
            <w:r w:rsidRPr="00745AE4">
              <w:rPr>
                <w:lang w:val="da"/>
              </w:rPr>
              <w:t>motoriske aktiviteter bliver tilbudt gennem hele dage</w:t>
            </w:r>
            <w:r w:rsidR="002166E4">
              <w:rPr>
                <w:lang w:val="da"/>
              </w:rPr>
              <w:t>n og gerne i mindre grupper for</w:t>
            </w:r>
            <w:r w:rsidRPr="00745AE4">
              <w:rPr>
                <w:lang w:val="da"/>
              </w:rPr>
              <w:t xml:space="preserve"> at give mest muligt ro og fordybelse for børnene.</w:t>
            </w:r>
            <w:r>
              <w:rPr>
                <w:lang w:val="da"/>
              </w:rPr>
              <w:t xml:space="preserve"> Derudover har vi fokus på at have læringsmiljøer</w:t>
            </w:r>
            <w:r w:rsidR="002166E4">
              <w:rPr>
                <w:lang w:val="da"/>
              </w:rPr>
              <w:t>,</w:t>
            </w:r>
            <w:r>
              <w:rPr>
                <w:lang w:val="da"/>
              </w:rPr>
              <w:t xml:space="preserve"> der giver adgang til</w:t>
            </w:r>
            <w:r w:rsidR="002166E4">
              <w:rPr>
                <w:lang w:val="da"/>
              </w:rPr>
              <w:t>,</w:t>
            </w:r>
            <w:r>
              <w:rPr>
                <w:lang w:val="da"/>
              </w:rPr>
              <w:t xml:space="preserve"> at børnene kan lege i små grupper</w:t>
            </w:r>
            <w:r w:rsidR="002166E4">
              <w:rPr>
                <w:lang w:val="da"/>
              </w:rPr>
              <w:t>,</w:t>
            </w:r>
            <w:r>
              <w:rPr>
                <w:lang w:val="da"/>
              </w:rPr>
              <w:t xml:space="preserve"> hvor de kan fordybe sig i legen uden forstyrrelser. </w:t>
            </w:r>
          </w:p>
          <w:p w:rsidR="003E66A2" w:rsidRPr="00ED5650" w:rsidRDefault="003E66A2" w:rsidP="00ED5650">
            <w:pPr>
              <w:pStyle w:val="Bullettekst2"/>
              <w:rPr>
                <w:b/>
                <w:u w:val="single"/>
                <w:lang w:val="da"/>
              </w:rPr>
            </w:pPr>
            <w:r w:rsidRPr="00ED5650">
              <w:rPr>
                <w:b/>
                <w:u w:val="single"/>
                <w:lang w:val="da"/>
              </w:rPr>
              <w:t>Psykisk børnemiljø:</w:t>
            </w:r>
          </w:p>
          <w:p w:rsidR="003E66A2" w:rsidRPr="00745AE4" w:rsidRDefault="003E66A2" w:rsidP="00ED5650">
            <w:pPr>
              <w:pStyle w:val="Bullettekst2"/>
              <w:rPr>
                <w:rFonts w:cs="Calibri"/>
                <w:lang w:val="da"/>
              </w:rPr>
            </w:pPr>
            <w:r w:rsidRPr="00745AE4">
              <w:rPr>
                <w:lang w:val="da"/>
              </w:rPr>
              <w:t xml:space="preserve">I </w:t>
            </w:r>
            <w:r w:rsidR="002166E4">
              <w:rPr>
                <w:lang w:val="da"/>
              </w:rPr>
              <w:t>Brumbassen har personalet en an</w:t>
            </w:r>
            <w:r w:rsidRPr="00745AE4">
              <w:rPr>
                <w:lang w:val="da"/>
              </w:rPr>
              <w:t>erkende</w:t>
            </w:r>
            <w:r w:rsidR="002166E4">
              <w:rPr>
                <w:lang w:val="da"/>
              </w:rPr>
              <w:t>nde</w:t>
            </w:r>
            <w:r w:rsidRPr="00745AE4">
              <w:rPr>
                <w:lang w:val="da"/>
              </w:rPr>
              <w:t xml:space="preserve"> tilgang til </w:t>
            </w:r>
            <w:r>
              <w:rPr>
                <w:lang w:val="da"/>
              </w:rPr>
              <w:t>børnene</w:t>
            </w:r>
            <w:r w:rsidR="002166E4">
              <w:rPr>
                <w:lang w:val="da"/>
              </w:rPr>
              <w:t>,</w:t>
            </w:r>
            <w:r>
              <w:rPr>
                <w:lang w:val="da"/>
              </w:rPr>
              <w:t xml:space="preserve"> og der er fokus på</w:t>
            </w:r>
            <w:r w:rsidR="002166E4">
              <w:rPr>
                <w:lang w:val="da"/>
              </w:rPr>
              <w:t>,</w:t>
            </w:r>
            <w:r>
              <w:rPr>
                <w:lang w:val="da"/>
              </w:rPr>
              <w:t xml:space="preserve"> at børnene taler pænt til hinanden</w:t>
            </w:r>
            <w:r w:rsidR="002166E4">
              <w:rPr>
                <w:lang w:val="da"/>
              </w:rPr>
              <w:t>,</w:t>
            </w:r>
            <w:r>
              <w:rPr>
                <w:lang w:val="da"/>
              </w:rPr>
              <w:t xml:space="preserve"> og at man er en god ven. Personalet støtter og guider børnene med at sætte ord på følelser, handlinger og intentioner. I Brumbassen har vi fokus på</w:t>
            </w:r>
            <w:r w:rsidR="002166E4">
              <w:rPr>
                <w:lang w:val="da"/>
              </w:rPr>
              <w:t>,</w:t>
            </w:r>
            <w:r>
              <w:rPr>
                <w:lang w:val="da"/>
              </w:rPr>
              <w:t xml:space="preserve"> at alle er en del af et fællesskab</w:t>
            </w:r>
            <w:r w:rsidR="002166E4">
              <w:rPr>
                <w:lang w:val="da"/>
              </w:rPr>
              <w:t>,</w:t>
            </w:r>
            <w:r>
              <w:rPr>
                <w:lang w:val="da"/>
              </w:rPr>
              <w:t xml:space="preserve"> og alle har noget at tilbyde, da forskellighed er en styrke og ressource</w:t>
            </w:r>
            <w:r w:rsidR="002166E4">
              <w:rPr>
                <w:lang w:val="da"/>
              </w:rPr>
              <w:t>,</w:t>
            </w:r>
            <w:r>
              <w:rPr>
                <w:lang w:val="da"/>
              </w:rPr>
              <w:t xml:space="preserve"> og</w:t>
            </w:r>
            <w:r w:rsidRPr="00745AE4">
              <w:rPr>
                <w:lang w:val="da"/>
              </w:rPr>
              <w:t xml:space="preserve"> at d</w:t>
            </w:r>
            <w:r w:rsidR="002166E4">
              <w:rPr>
                <w:lang w:val="da"/>
              </w:rPr>
              <w:t>et skal være rart for alle børn</w:t>
            </w:r>
            <w:r w:rsidRPr="00745AE4">
              <w:rPr>
                <w:lang w:val="da"/>
              </w:rPr>
              <w:t xml:space="preserve"> at komme i børnehave og vuggestue. </w:t>
            </w:r>
          </w:p>
          <w:p w:rsidR="003E66A2" w:rsidRPr="00ED5650" w:rsidRDefault="003E66A2" w:rsidP="00ED5650">
            <w:pPr>
              <w:pStyle w:val="Bullettekst2"/>
              <w:rPr>
                <w:b/>
                <w:u w:val="single"/>
                <w:lang w:val="da"/>
              </w:rPr>
            </w:pPr>
            <w:r w:rsidRPr="00ED5650">
              <w:rPr>
                <w:b/>
                <w:u w:val="single"/>
                <w:lang w:val="da"/>
              </w:rPr>
              <w:t>Det æstetiske børnemiljø:</w:t>
            </w:r>
          </w:p>
          <w:p w:rsidR="0040554A" w:rsidRPr="003E66A2" w:rsidRDefault="003E66A2" w:rsidP="00ED5650">
            <w:pPr>
              <w:pStyle w:val="Bullettekst2"/>
              <w:rPr>
                <w:i/>
              </w:rPr>
            </w:pPr>
            <w:r w:rsidRPr="003E66A2">
              <w:rPr>
                <w:lang w:val="da"/>
              </w:rPr>
              <w:t>I Brumbassen har vi fokus på at sk</w:t>
            </w:r>
            <w:r w:rsidR="002166E4">
              <w:rPr>
                <w:lang w:val="da"/>
              </w:rPr>
              <w:t>abe læringsmiljøer på stue</w:t>
            </w:r>
            <w:r w:rsidR="0092123B">
              <w:rPr>
                <w:lang w:val="da"/>
              </w:rPr>
              <w:t xml:space="preserve">rne. Dette har vi bl.a. </w:t>
            </w:r>
            <w:r w:rsidR="002166E4">
              <w:rPr>
                <w:lang w:val="da"/>
              </w:rPr>
              <w:t>gjort</w:t>
            </w:r>
            <w:r w:rsidRPr="003E66A2">
              <w:rPr>
                <w:lang w:val="da"/>
              </w:rPr>
              <w:t xml:space="preserve"> </w:t>
            </w:r>
            <w:r w:rsidR="0092123B">
              <w:rPr>
                <w:lang w:val="da"/>
              </w:rPr>
              <w:t xml:space="preserve">visuelt </w:t>
            </w:r>
            <w:r w:rsidRPr="003E66A2">
              <w:rPr>
                <w:lang w:val="da"/>
              </w:rPr>
              <w:t>ved at sætte billeder op af legetøj i de område</w:t>
            </w:r>
            <w:r w:rsidR="002166E4">
              <w:rPr>
                <w:lang w:val="da"/>
              </w:rPr>
              <w:t>r, hvor legetøjet hører til for at inspirere alle børn til</w:t>
            </w:r>
            <w:r w:rsidRPr="003E66A2">
              <w:rPr>
                <w:lang w:val="da"/>
              </w:rPr>
              <w:t xml:space="preserve"> at komme i gang med en leg</w:t>
            </w:r>
            <w:r w:rsidR="002166E4">
              <w:rPr>
                <w:lang w:val="da"/>
              </w:rPr>
              <w:t>,</w:t>
            </w:r>
            <w:r w:rsidRPr="003E66A2">
              <w:rPr>
                <w:lang w:val="da"/>
              </w:rPr>
              <w:t xml:space="preserve"> og samtidig gøre det lettere for det enkelte barn at gennemskue læringsmiljøet</w:t>
            </w:r>
            <w:r w:rsidR="002166E4">
              <w:rPr>
                <w:lang w:val="da"/>
              </w:rPr>
              <w:t>,</w:t>
            </w:r>
            <w:r w:rsidRPr="003E66A2">
              <w:rPr>
                <w:lang w:val="da"/>
              </w:rPr>
              <w:t xml:space="preserve"> som skal invitere til fordybelse. Desuden er stuerne </w:t>
            </w:r>
            <w:r w:rsidR="002166E4">
              <w:rPr>
                <w:lang w:val="da"/>
              </w:rPr>
              <w:t>delt op ved hjælp af reoler for</w:t>
            </w:r>
            <w:r w:rsidRPr="003E66A2">
              <w:rPr>
                <w:lang w:val="da"/>
              </w:rPr>
              <w:t xml:space="preserve"> at få </w:t>
            </w:r>
            <w:r w:rsidRPr="00D24C1C">
              <w:rPr>
                <w:lang w:val="da"/>
              </w:rPr>
              <w:t xml:space="preserve">tydeliggjort </w:t>
            </w:r>
            <w:r w:rsidR="0092123B" w:rsidRPr="00D24C1C">
              <w:rPr>
                <w:lang w:val="da"/>
              </w:rPr>
              <w:t>lege</w:t>
            </w:r>
            <w:r w:rsidRPr="00D24C1C">
              <w:rPr>
                <w:lang w:val="da"/>
              </w:rPr>
              <w:t>zonerne</w:t>
            </w:r>
            <w:r w:rsidRPr="003E66A2">
              <w:rPr>
                <w:lang w:val="da"/>
              </w:rPr>
              <w:t xml:space="preserve"> og samtidig for at dele stuerne mere op og skærme de forskellige lege</w:t>
            </w:r>
            <w:r w:rsidR="002166E4">
              <w:rPr>
                <w:lang w:val="da"/>
              </w:rPr>
              <w:t>,</w:t>
            </w:r>
            <w:r w:rsidRPr="003E66A2">
              <w:rPr>
                <w:lang w:val="da"/>
              </w:rPr>
              <w:t xml:space="preserve"> der er i gang i løbet af dagen. I Brumbassen har vi skabt forskellige læringsmiljøer som f.eks. læsehjørner</w:t>
            </w:r>
            <w:r w:rsidR="002166E4">
              <w:rPr>
                <w:lang w:val="da"/>
              </w:rPr>
              <w:t>,</w:t>
            </w:r>
            <w:r w:rsidRPr="003E66A2">
              <w:rPr>
                <w:lang w:val="da"/>
              </w:rPr>
              <w:t xml:space="preserve"> hvor der er bogkass</w:t>
            </w:r>
            <w:r w:rsidR="001A3359">
              <w:rPr>
                <w:lang w:val="da"/>
              </w:rPr>
              <w:t>er/hylder, madrasser og pude</w:t>
            </w:r>
            <w:r w:rsidRPr="003E66A2">
              <w:rPr>
                <w:lang w:val="da"/>
              </w:rPr>
              <w:t xml:space="preserve">r, som giver læringsmiljøet en hyggelig og indbydende stemning.  Derudover har vi spillezoner/puslespil let tilgængelige for alle børn </w:t>
            </w:r>
            <w:r w:rsidR="008C47B6" w:rsidRPr="003E66A2">
              <w:rPr>
                <w:i/>
                <w:lang w:val="da"/>
              </w:rPr>
              <w:t>og kreative</w:t>
            </w:r>
            <w:r w:rsidRPr="003E66A2">
              <w:rPr>
                <w:lang w:val="da"/>
              </w:rPr>
              <w:t xml:space="preserve"> zoner, hvor de kreative materialer er let tilgængelige for børnene, afhængigt af alder og hvad børnene kan beherske på eg</w:t>
            </w:r>
            <w:r w:rsidR="001A3359">
              <w:rPr>
                <w:lang w:val="da"/>
              </w:rPr>
              <w:t>e</w:t>
            </w:r>
            <w:r w:rsidRPr="003E66A2">
              <w:rPr>
                <w:lang w:val="da"/>
              </w:rPr>
              <w:t>n hånd. Derudover har  alle legetøjskasser billeder på</w:t>
            </w:r>
            <w:r w:rsidR="001A3359">
              <w:rPr>
                <w:lang w:val="da"/>
              </w:rPr>
              <w:t>, så det er lettere for børnene</w:t>
            </w:r>
            <w:r w:rsidRPr="003E66A2">
              <w:rPr>
                <w:lang w:val="da"/>
              </w:rPr>
              <w:t xml:space="preserve"> at finde det legetøj, som de ønsker at lege med.</w:t>
            </w:r>
          </w:p>
        </w:tc>
      </w:tr>
    </w:tbl>
    <w:p w:rsidR="0040554A" w:rsidRDefault="0040554A" w:rsidP="0040554A">
      <w:pPr>
        <w:pStyle w:val="MiniPara"/>
      </w:pPr>
    </w:p>
    <w:p w:rsidR="0040554A" w:rsidRDefault="0040554A" w:rsidP="0040554A">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40554A" w:rsidTr="00AD304A">
        <w:tc>
          <w:tcPr>
            <w:tcW w:w="9638" w:type="dxa"/>
          </w:tcPr>
          <w:p w:rsidR="0040554A" w:rsidRPr="00E57D42" w:rsidRDefault="0040554A" w:rsidP="00AD304A">
            <w:pPr>
              <w:pStyle w:val="Tekst3"/>
            </w:pPr>
          </w:p>
        </w:tc>
      </w:tr>
    </w:tbl>
    <w:p w:rsidR="00373C52" w:rsidRDefault="00373C52" w:rsidP="00A80601">
      <w:r>
        <w:br w:type="page"/>
      </w:r>
    </w:p>
    <w:p w:rsidR="00373C52" w:rsidRDefault="00373C52" w:rsidP="00373C52">
      <w:pPr>
        <w:pStyle w:val="TykRd"/>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551"/>
      </w:tblGrid>
      <w:tr w:rsidR="00373C52" w:rsidRPr="00373C52" w:rsidTr="00373C52">
        <w:trPr>
          <w:cantSplit/>
          <w:trHeight w:hRule="exact" w:val="2835"/>
        </w:trPr>
        <w:tc>
          <w:tcPr>
            <w:tcW w:w="7087" w:type="dxa"/>
            <w:tcBorders>
              <w:top w:val="nil"/>
              <w:bottom w:val="nil"/>
            </w:tcBorders>
          </w:tcPr>
          <w:p w:rsidR="00373C52" w:rsidRPr="00373C52" w:rsidRDefault="00373C52" w:rsidP="00373C52">
            <w:pPr>
              <w:pStyle w:val="Overskrift1"/>
              <w:rPr>
                <w:color w:val="CD1626" w:themeColor="accent2"/>
              </w:rPr>
            </w:pPr>
            <w:r>
              <w:rPr>
                <w:color w:val="CD1626" w:themeColor="accent2"/>
              </w:rPr>
              <w:t>De seks læreplanstemaer</w:t>
            </w:r>
          </w:p>
        </w:tc>
        <w:tc>
          <w:tcPr>
            <w:tcW w:w="2551" w:type="dxa"/>
            <w:tcBorders>
              <w:top w:val="nil"/>
              <w:bottom w:val="nil"/>
            </w:tcBorders>
          </w:tcPr>
          <w:p w:rsidR="00373C52" w:rsidRPr="00373C52" w:rsidRDefault="00373C52" w:rsidP="00373C52">
            <w:r>
              <w:rPr>
                <w:noProof/>
                <w:lang w:eastAsia="da-DK"/>
              </w:rPr>
              <w:drawing>
                <wp:inline distT="0" distB="0" distL="0" distR="0">
                  <wp:extent cx="1619885" cy="17957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ng filer til levering_RK_Side 9.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rsidR="00373C52" w:rsidRDefault="00373C52" w:rsidP="00373C52">
      <w:pPr>
        <w:pStyle w:val="MiniPara"/>
      </w:pPr>
    </w:p>
    <w:p w:rsidR="00373C52" w:rsidRDefault="00373C52" w:rsidP="00373C52">
      <w:pPr>
        <w:pStyle w:val="TyndRd"/>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73C52" w:rsidTr="00AD304A">
        <w:tc>
          <w:tcPr>
            <w:tcW w:w="9638" w:type="dxa"/>
          </w:tcPr>
          <w:p w:rsidR="00373C52" w:rsidRDefault="00373C52" w:rsidP="00373C52">
            <w:pPr>
              <w:pStyle w:val="Tekst2"/>
            </w:pPr>
            <w:r>
              <w:t>”Den pædagogiske læreplan skal udarbejdes med udgangspunkt i seks læreplanstemaer samt mål for sammenhængen mellem læringsmiljøet og børns læring.</w:t>
            </w:r>
          </w:p>
          <w:p w:rsidR="00373C52" w:rsidRDefault="00373C52" w:rsidP="001527A1">
            <w:pPr>
              <w:pStyle w:val="Tekst2"/>
              <w:suppressAutoHyphens/>
            </w:pPr>
            <w:r>
              <w:t>Det skal fremgå af den pædagogiske læreplan, hvordan det pædagogiske læringsmiljø under</w:t>
            </w:r>
            <w:r w:rsidR="001527A1">
              <w:softHyphen/>
            </w:r>
            <w:r>
              <w:t>støtter børns brede læring inden for og på tværs af de seks læreplanstemaer.”</w:t>
            </w:r>
          </w:p>
          <w:p w:rsidR="00373C52" w:rsidRPr="007400E9" w:rsidRDefault="00373C52" w:rsidP="00373C52">
            <w:pPr>
              <w:pStyle w:val="Byline"/>
            </w:pPr>
          </w:p>
        </w:tc>
      </w:tr>
    </w:tbl>
    <w:p w:rsidR="00373C52" w:rsidRDefault="00373C52" w:rsidP="00373C52">
      <w:pPr>
        <w:pStyle w:val="MiniPara"/>
      </w:pPr>
    </w:p>
    <w:p w:rsidR="00373C52" w:rsidRDefault="00373C52" w:rsidP="00084F73">
      <w:pPr>
        <w:pStyle w:val="TykRd"/>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373C52" w:rsidRPr="006406AA" w:rsidTr="00433B67">
        <w:trPr>
          <w:cantSplit/>
        </w:trPr>
        <w:tc>
          <w:tcPr>
            <w:tcW w:w="7087" w:type="dxa"/>
          </w:tcPr>
          <w:p w:rsidR="00373C52" w:rsidRPr="00084F73" w:rsidRDefault="00084F73" w:rsidP="00AD304A">
            <w:pPr>
              <w:pStyle w:val="Overskrift2"/>
              <w:rPr>
                <w:color w:val="CD1626" w:themeColor="accent2"/>
              </w:rPr>
            </w:pPr>
            <w:r>
              <w:rPr>
                <w:color w:val="CD1626" w:themeColor="accent2"/>
              </w:rPr>
              <w:t>Alsidig personlig udvikling</w:t>
            </w:r>
          </w:p>
          <w:p w:rsidR="00373C52" w:rsidRDefault="00084F73" w:rsidP="001527A1">
            <w:pPr>
              <w:pStyle w:val="Tekst2"/>
              <w:suppressAutoHyphens/>
            </w:pPr>
            <w:r w:rsidRPr="00084F73">
              <w:t>”Alsidig personlig udvikling drejer sig om den stadige udvidelse af barnets erfaringsverden og deltagelsesmuligheder. Det forudsætter engagement, livsduelighed, gåpåmod og kompetencer til deltagelse.”</w:t>
            </w:r>
          </w:p>
          <w:p w:rsidR="00084F73" w:rsidRPr="00B02D50" w:rsidRDefault="00084F73" w:rsidP="00433B67">
            <w:pPr>
              <w:pStyle w:val="Byline"/>
              <w:spacing w:after="510"/>
            </w:pPr>
          </w:p>
        </w:tc>
        <w:tc>
          <w:tcPr>
            <w:tcW w:w="2551" w:type="dxa"/>
          </w:tcPr>
          <w:p w:rsidR="00373C52" w:rsidRDefault="00373C52" w:rsidP="00AD304A">
            <w:pPr>
              <w:jc w:val="right"/>
              <w:rPr>
                <w:color w:val="0077B3" w:themeColor="accent1"/>
              </w:rPr>
            </w:pPr>
            <w:r>
              <w:rPr>
                <w:noProof/>
                <w:color w:val="0077B3" w:themeColor="accent1"/>
                <w:lang w:eastAsia="da-DK"/>
              </w:rPr>
              <w:drawing>
                <wp:inline distT="0" distB="0" distL="0" distR="0" wp14:anchorId="5283591B" wp14:editId="13FE4631">
                  <wp:extent cx="1618970" cy="1574358"/>
                  <wp:effectExtent l="0" t="0" r="63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2" cstate="print">
                            <a:extLst>
                              <a:ext uri="{28A0092B-C50C-407E-A947-70E740481C1C}">
                                <a14:useLocalDpi xmlns:a14="http://schemas.microsoft.com/office/drawing/2010/main" val="0"/>
                              </a:ext>
                            </a:extLst>
                          </a:blip>
                          <a:srcRect b="12299"/>
                          <a:stretch/>
                        </pic:blipFill>
                        <pic:spPr bwMode="auto">
                          <a:xfrm>
                            <a:off x="0" y="0"/>
                            <a:ext cx="1619542" cy="1574914"/>
                          </a:xfrm>
                          <a:prstGeom prst="rect">
                            <a:avLst/>
                          </a:prstGeom>
                          <a:ln>
                            <a:noFill/>
                          </a:ln>
                          <a:extLst>
                            <a:ext uri="{53640926-AAD7-44D8-BBD7-CCE9431645EC}">
                              <a14:shadowObscured xmlns:a14="http://schemas.microsoft.com/office/drawing/2010/main"/>
                            </a:ext>
                          </a:extLst>
                        </pic:spPr>
                      </pic:pic>
                    </a:graphicData>
                  </a:graphic>
                </wp:inline>
              </w:drawing>
            </w:r>
          </w:p>
        </w:tc>
      </w:tr>
    </w:tbl>
    <w:p w:rsidR="00373C52" w:rsidRDefault="00373C52" w:rsidP="00D065DF">
      <w:pPr>
        <w:pStyle w:val="MiniPara"/>
      </w:pPr>
    </w:p>
    <w:tbl>
      <w:tblPr>
        <w:tblStyle w:val="Rd"/>
        <w:tblW w:w="0" w:type="auto"/>
        <w:tblLook w:val="04A0" w:firstRow="1" w:lastRow="0" w:firstColumn="1" w:lastColumn="0" w:noHBand="0" w:noVBand="1"/>
      </w:tblPr>
      <w:tblGrid>
        <w:gridCol w:w="9638"/>
      </w:tblGrid>
      <w:tr w:rsidR="00B743E0" w:rsidTr="00B743E0">
        <w:tc>
          <w:tcPr>
            <w:tcW w:w="9638" w:type="dxa"/>
          </w:tcPr>
          <w:p w:rsidR="00B743E0" w:rsidRDefault="005A03C3" w:rsidP="005A03C3">
            <w:pPr>
              <w:pStyle w:val="Tekst4"/>
              <w:ind w:left="284"/>
            </w:pPr>
            <w:r w:rsidRPr="005A03C3">
              <w:t>Pædagogiske mål for læreplanstemaet:</w:t>
            </w:r>
          </w:p>
          <w:p w:rsidR="008627AE" w:rsidRPr="00D065DF" w:rsidRDefault="008627AE" w:rsidP="00200CEB">
            <w:pPr>
              <w:pStyle w:val="Tekst4"/>
              <w:numPr>
                <w:ilvl w:val="0"/>
                <w:numId w:val="16"/>
              </w:numPr>
            </w:pPr>
            <w:r w:rsidRPr="00D065DF">
              <w:t xml:space="preserve">Det pædagogiske læringsmiljø skal understøtte, at alle børn udfolder, udforsker og erfarer sig selv og hinanden på både kendte og nye måder og får tillid til egne potentialer. Dette skal ske på tværs af blandt andet alder, køn samt social og kulturel baggrund. </w:t>
            </w:r>
          </w:p>
          <w:p w:rsidR="008627AE" w:rsidRPr="00D065DF" w:rsidRDefault="008627AE" w:rsidP="00200CEB">
            <w:pPr>
              <w:pStyle w:val="Tekst4"/>
              <w:numPr>
                <w:ilvl w:val="0"/>
                <w:numId w:val="16"/>
              </w:numPr>
            </w:pPr>
            <w:r w:rsidRPr="00D065DF">
              <w:t>Det pædagogiske læringsmiljø skal understøtte samspil og tilknytning mellem børn og det pædagogiske personale og børn imellem. Det skal være præget af omsorg, tryghed og nysgerrighed, så alle børn udvikler engagement, livsduelighed, gåpåmod og kompetencer til deltagelse i fællesskaber. Dette gælder også i situationer, der kræver fordybelse, vedholdenhed og prioritering.</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73C52" w:rsidRPr="00426FF2" w:rsidTr="00AD304A">
        <w:tc>
          <w:tcPr>
            <w:tcW w:w="9638" w:type="dxa"/>
          </w:tcPr>
          <w:p w:rsidR="0013162A" w:rsidRPr="0013162A" w:rsidRDefault="003E66A2" w:rsidP="003E66A2">
            <w:pPr>
              <w:autoSpaceDE w:val="0"/>
              <w:autoSpaceDN w:val="0"/>
              <w:adjustRightInd w:val="0"/>
              <w:spacing w:after="200" w:line="276" w:lineRule="auto"/>
              <w:rPr>
                <w:rFonts w:cs="Arial"/>
                <w:b/>
                <w:bCs/>
                <w:lang w:val="da"/>
              </w:rPr>
            </w:pPr>
            <w:r w:rsidRPr="0013162A">
              <w:rPr>
                <w:rFonts w:cs="Arial"/>
                <w:b/>
                <w:bCs/>
                <w:lang w:val="da"/>
              </w:rPr>
              <w:t>A</w:t>
            </w:r>
            <w:r w:rsidR="0013162A" w:rsidRPr="0013162A">
              <w:rPr>
                <w:rFonts w:cs="Arial"/>
                <w:b/>
                <w:bCs/>
                <w:lang w:val="da"/>
              </w:rPr>
              <w:t>l</w:t>
            </w:r>
            <w:r w:rsidRPr="0013162A">
              <w:rPr>
                <w:rFonts w:cs="Arial"/>
                <w:b/>
                <w:bCs/>
                <w:lang w:val="da"/>
              </w:rPr>
              <w:t>sidig personlig udvikling 0-6 år:</w:t>
            </w:r>
          </w:p>
          <w:p w:rsidR="003E66A2" w:rsidRPr="00426FF2" w:rsidRDefault="003E66A2" w:rsidP="003E66A2">
            <w:pPr>
              <w:autoSpaceDE w:val="0"/>
              <w:autoSpaceDN w:val="0"/>
              <w:adjustRightInd w:val="0"/>
              <w:spacing w:after="200" w:line="276" w:lineRule="auto"/>
              <w:rPr>
                <w:rFonts w:cs="Arial"/>
                <w:lang w:val="da"/>
              </w:rPr>
            </w:pPr>
            <w:r w:rsidRPr="00426FF2">
              <w:rPr>
                <w:rFonts w:cs="Arial"/>
                <w:lang w:val="da"/>
              </w:rPr>
              <w:t>Barnets alsidige personlige udvikling udvikles</w:t>
            </w:r>
            <w:r w:rsidR="001A3359">
              <w:rPr>
                <w:rFonts w:cs="Arial"/>
                <w:lang w:val="da"/>
              </w:rPr>
              <w:t xml:space="preserve"> ved, at der skabes deltagelses</w:t>
            </w:r>
            <w:r w:rsidRPr="00426FF2">
              <w:rPr>
                <w:rFonts w:cs="Arial"/>
                <w:lang w:val="da"/>
              </w:rPr>
              <w:t>muligheder for bar</w:t>
            </w:r>
            <w:r w:rsidR="00A1240E" w:rsidRPr="00426FF2">
              <w:rPr>
                <w:rFonts w:cs="Arial"/>
                <w:lang w:val="da"/>
              </w:rPr>
              <w:t>net og ved</w:t>
            </w:r>
            <w:r w:rsidR="001A3359">
              <w:rPr>
                <w:rFonts w:cs="Arial"/>
                <w:lang w:val="da"/>
              </w:rPr>
              <w:t>,</w:t>
            </w:r>
            <w:r w:rsidR="00A1240E" w:rsidRPr="00426FF2">
              <w:rPr>
                <w:rFonts w:cs="Arial"/>
                <w:lang w:val="da"/>
              </w:rPr>
              <w:t xml:space="preserve"> at personalet skaber</w:t>
            </w:r>
            <w:r w:rsidRPr="00426FF2">
              <w:rPr>
                <w:rFonts w:cs="Arial"/>
                <w:lang w:val="da"/>
              </w:rPr>
              <w:t xml:space="preserve"> læringsmiljøer</w:t>
            </w:r>
            <w:r w:rsidR="001A3359">
              <w:rPr>
                <w:rFonts w:cs="Arial"/>
                <w:lang w:val="da"/>
              </w:rPr>
              <w:t>,</w:t>
            </w:r>
            <w:r w:rsidRPr="00426FF2">
              <w:rPr>
                <w:rFonts w:cs="Arial"/>
                <w:lang w:val="da"/>
              </w:rPr>
              <w:t xml:space="preserve"> som støtter, guider og fremmer barnets forskellighed som en ressource. Barnet skal igennem læringsmiljøet opleve </w:t>
            </w:r>
            <w:r w:rsidRPr="00426FF2">
              <w:rPr>
                <w:rFonts w:cs="Arial"/>
                <w:bCs/>
                <w:iCs/>
                <w:lang w:val="da"/>
              </w:rPr>
              <w:t>fordybelse, selvrespekt, selvtillid og selvværd</w:t>
            </w:r>
            <w:r w:rsidRPr="00426FF2">
              <w:rPr>
                <w:rFonts w:cs="Arial"/>
                <w:iCs/>
                <w:lang w:val="da"/>
              </w:rPr>
              <w:t>.</w:t>
            </w:r>
            <w:r w:rsidRPr="00426FF2">
              <w:rPr>
                <w:rFonts w:cs="Arial"/>
                <w:i/>
                <w:iCs/>
                <w:lang w:val="da"/>
              </w:rPr>
              <w:t xml:space="preserve"> </w:t>
            </w:r>
            <w:r w:rsidR="001A3359">
              <w:rPr>
                <w:rFonts w:cs="Arial"/>
                <w:lang w:val="da"/>
              </w:rPr>
              <w:t xml:space="preserve"> Barnet skal have mulighed for</w:t>
            </w:r>
            <w:r w:rsidRPr="00426FF2">
              <w:rPr>
                <w:rFonts w:cs="Arial"/>
                <w:lang w:val="da"/>
              </w:rPr>
              <w:t xml:space="preserve"> at se og forstå samspil og de konflikter, der kan opstå med andre og skal igennem læringsmiljøet mærke sine egne grænser og kunne sige ti</w:t>
            </w:r>
            <w:r w:rsidR="001A3359">
              <w:rPr>
                <w:rFonts w:cs="Arial"/>
                <w:lang w:val="da"/>
              </w:rPr>
              <w:t>l og fra, og på samme tid indgå</w:t>
            </w:r>
            <w:r w:rsidRPr="00426FF2">
              <w:rPr>
                <w:rFonts w:cs="Arial"/>
                <w:lang w:val="da"/>
              </w:rPr>
              <w:t xml:space="preserve"> som en social del af det større fællesskab, som gør verden spændende og udfordrende at være i.</w:t>
            </w:r>
          </w:p>
          <w:p w:rsidR="003E66A2" w:rsidRPr="00426FF2" w:rsidRDefault="003E66A2" w:rsidP="003E66A2">
            <w:pPr>
              <w:autoSpaceDE w:val="0"/>
              <w:autoSpaceDN w:val="0"/>
              <w:adjustRightInd w:val="0"/>
              <w:spacing w:after="200" w:line="276" w:lineRule="auto"/>
              <w:rPr>
                <w:rFonts w:cs="Arial"/>
                <w:lang w:val="da"/>
              </w:rPr>
            </w:pPr>
            <w:r w:rsidRPr="00426FF2">
              <w:rPr>
                <w:rFonts w:cs="Arial"/>
                <w:lang w:val="da"/>
              </w:rPr>
              <w:t>Læringsmilj</w:t>
            </w:r>
            <w:r w:rsidR="001A3359">
              <w:rPr>
                <w:rFonts w:cs="Arial"/>
                <w:lang w:val="da"/>
              </w:rPr>
              <w:t>øet skal understøtte barnet til</w:t>
            </w:r>
            <w:r w:rsidRPr="00426FF2">
              <w:rPr>
                <w:rFonts w:cs="Arial"/>
                <w:lang w:val="da"/>
              </w:rPr>
              <w:t xml:space="preserve"> at udtrykke sine følelser</w:t>
            </w:r>
            <w:r w:rsidR="001A3359">
              <w:rPr>
                <w:rFonts w:cs="Arial"/>
                <w:lang w:val="da"/>
              </w:rPr>
              <w:t>, samt understøtte barnet til</w:t>
            </w:r>
            <w:r w:rsidRPr="00426FF2">
              <w:rPr>
                <w:rFonts w:cs="Arial"/>
                <w:lang w:val="da"/>
              </w:rPr>
              <w:t xml:space="preserve"> at hån</w:t>
            </w:r>
            <w:r w:rsidR="0013162A">
              <w:rPr>
                <w:rFonts w:cs="Arial"/>
                <w:lang w:val="da"/>
              </w:rPr>
              <w:t>dtere konflikter hensigtsmæssigt</w:t>
            </w:r>
            <w:r w:rsidRPr="00426FF2">
              <w:rPr>
                <w:rFonts w:cs="Arial"/>
                <w:lang w:val="da"/>
              </w:rPr>
              <w:t xml:space="preserve"> ved, at personal</w:t>
            </w:r>
            <w:r w:rsidR="001A3359">
              <w:rPr>
                <w:rFonts w:cs="Arial"/>
                <w:lang w:val="da"/>
              </w:rPr>
              <w:t>et guider og støtter barnet til</w:t>
            </w:r>
            <w:r w:rsidR="009337E0">
              <w:rPr>
                <w:rFonts w:cs="Arial"/>
                <w:lang w:val="da"/>
              </w:rPr>
              <w:t xml:space="preserve"> at tackle de </w:t>
            </w:r>
            <w:r w:rsidRPr="00426FF2">
              <w:rPr>
                <w:rFonts w:cs="Arial"/>
                <w:lang w:val="da"/>
              </w:rPr>
              <w:t>forskellige følelser og udfordringer</w:t>
            </w:r>
            <w:r w:rsidR="001A3359">
              <w:rPr>
                <w:rFonts w:cs="Arial"/>
                <w:lang w:val="da"/>
              </w:rPr>
              <w:t>, der kan opstå i læringsmiljøet</w:t>
            </w:r>
            <w:r w:rsidRPr="00426FF2">
              <w:rPr>
                <w:rFonts w:cs="Arial"/>
                <w:lang w:val="da"/>
              </w:rPr>
              <w:t>.</w:t>
            </w:r>
            <w:r w:rsidR="001A3359">
              <w:rPr>
                <w:rFonts w:cs="Arial"/>
                <w:lang w:val="da"/>
              </w:rPr>
              <w:t xml:space="preserve"> </w:t>
            </w:r>
            <w:r w:rsidRPr="00426FF2">
              <w:rPr>
                <w:rFonts w:cs="Arial"/>
                <w:lang w:val="da"/>
              </w:rPr>
              <w:t>Barnet ha</w:t>
            </w:r>
            <w:r w:rsidR="001A3359">
              <w:rPr>
                <w:rFonts w:cs="Arial"/>
                <w:lang w:val="da"/>
              </w:rPr>
              <w:t>r brug for at blive hørt og set</w:t>
            </w:r>
            <w:r w:rsidRPr="00426FF2">
              <w:rPr>
                <w:rFonts w:cs="Arial"/>
                <w:lang w:val="da"/>
              </w:rPr>
              <w:t xml:space="preserve"> ved</w:t>
            </w:r>
            <w:r w:rsidR="001A3359">
              <w:rPr>
                <w:rFonts w:cs="Arial"/>
                <w:lang w:val="da"/>
              </w:rPr>
              <w:t>,</w:t>
            </w:r>
            <w:r w:rsidRPr="00426FF2">
              <w:rPr>
                <w:rFonts w:cs="Arial"/>
                <w:lang w:val="da"/>
              </w:rPr>
              <w:t xml:space="preserve"> at </w:t>
            </w:r>
            <w:r w:rsidR="001A3359">
              <w:rPr>
                <w:rFonts w:cs="Arial"/>
                <w:lang w:val="da"/>
              </w:rPr>
              <w:t>personalet har en aktiv rolle i</w:t>
            </w:r>
            <w:r w:rsidRPr="00426FF2">
              <w:rPr>
                <w:rFonts w:cs="Arial"/>
                <w:lang w:val="da"/>
              </w:rPr>
              <w:t xml:space="preserve"> at se og høre barnet og anerkende og forstå barnets intentioner og ha</w:t>
            </w:r>
            <w:r w:rsidR="00E6747C">
              <w:rPr>
                <w:rFonts w:cs="Arial"/>
                <w:lang w:val="da"/>
              </w:rPr>
              <w:t>ndlinger samt støtte barnet til</w:t>
            </w:r>
            <w:r w:rsidRPr="00426FF2">
              <w:rPr>
                <w:rFonts w:cs="Arial"/>
                <w:lang w:val="da"/>
              </w:rPr>
              <w:t xml:space="preserve"> at sætte ord på dets intentioner og handlinger. Det er vigtigt, at hvert</w:t>
            </w:r>
            <w:r w:rsidR="001A3359">
              <w:rPr>
                <w:rFonts w:cs="Arial"/>
                <w:lang w:val="da"/>
              </w:rPr>
              <w:t xml:space="preserve"> enkelt barn får muligheden for</w:t>
            </w:r>
            <w:r w:rsidRPr="00426FF2">
              <w:rPr>
                <w:rFonts w:cs="Arial"/>
                <w:lang w:val="da"/>
              </w:rPr>
              <w:t xml:space="preserve"> at få et nuanceret kend</w:t>
            </w:r>
            <w:r w:rsidR="001A3359">
              <w:rPr>
                <w:rFonts w:cs="Arial"/>
                <w:lang w:val="da"/>
              </w:rPr>
              <w:t>skab til både sig selv og andre</w:t>
            </w:r>
            <w:r w:rsidRPr="00426FF2">
              <w:rPr>
                <w:rFonts w:cs="Arial"/>
                <w:lang w:val="da"/>
              </w:rPr>
              <w:t xml:space="preserve"> ved at deltage i læringsmiljøer</w:t>
            </w:r>
            <w:r w:rsidR="001A3359">
              <w:rPr>
                <w:rFonts w:cs="Arial"/>
                <w:lang w:val="da"/>
              </w:rPr>
              <w:t>,</w:t>
            </w:r>
            <w:r w:rsidRPr="00426FF2">
              <w:rPr>
                <w:rFonts w:cs="Arial"/>
                <w:lang w:val="da"/>
              </w:rPr>
              <w:t xml:space="preserve"> der fremmer det enkelte barns forskellighed som en styrke o</w:t>
            </w:r>
            <w:r w:rsidR="001A3359">
              <w:rPr>
                <w:rFonts w:cs="Arial"/>
                <w:lang w:val="da"/>
              </w:rPr>
              <w:t>g</w:t>
            </w:r>
            <w:r w:rsidRPr="00426FF2">
              <w:rPr>
                <w:rFonts w:cs="Arial"/>
                <w:lang w:val="da"/>
              </w:rPr>
              <w:t xml:space="preserve"> en styrke</w:t>
            </w:r>
            <w:r w:rsidR="001A3359">
              <w:rPr>
                <w:rFonts w:cs="Arial"/>
                <w:lang w:val="da"/>
              </w:rPr>
              <w:t>,</w:t>
            </w:r>
            <w:r w:rsidRPr="00426FF2">
              <w:rPr>
                <w:rFonts w:cs="Arial"/>
                <w:lang w:val="da"/>
              </w:rPr>
              <w:t xml:space="preserve"> der bidrager til fællesskabet.   </w:t>
            </w:r>
          </w:p>
          <w:p w:rsidR="00875F53" w:rsidRPr="00426FF2" w:rsidRDefault="001A3359" w:rsidP="00875F53">
            <w:pPr>
              <w:spacing w:after="200" w:line="276" w:lineRule="auto"/>
              <w:rPr>
                <w:rFonts w:eastAsia="Calibri" w:cs="Arial"/>
                <w:b/>
              </w:rPr>
            </w:pPr>
            <w:r>
              <w:rPr>
                <w:rFonts w:eastAsia="Calibri" w:cs="Arial"/>
                <w:b/>
              </w:rPr>
              <w:t xml:space="preserve">Handleplan for vuggestuen </w:t>
            </w:r>
            <w:r w:rsidR="00875F53" w:rsidRPr="00426FF2">
              <w:rPr>
                <w:rFonts w:eastAsia="Calibri" w:cs="Arial"/>
                <w:b/>
              </w:rPr>
              <w:t>0-2,8 år</w:t>
            </w:r>
          </w:p>
          <w:p w:rsidR="00875F53" w:rsidRPr="00426FF2" w:rsidRDefault="00875F53" w:rsidP="00875F53">
            <w:pPr>
              <w:spacing w:after="200" w:line="276" w:lineRule="auto"/>
              <w:rPr>
                <w:rFonts w:eastAsia="Calibri" w:cs="Arial"/>
              </w:rPr>
            </w:pPr>
            <w:r w:rsidRPr="00426FF2">
              <w:rPr>
                <w:rFonts w:eastAsia="Calibri" w:cs="Arial"/>
              </w:rPr>
              <w:t>I vuggestuen fremmer og støtter vi barnets sprog, samarbejdsevne samt barnets deltagels</w:t>
            </w:r>
            <w:r w:rsidR="001A3359">
              <w:rPr>
                <w:rFonts w:eastAsia="Calibri" w:cs="Arial"/>
              </w:rPr>
              <w:t>es</w:t>
            </w:r>
            <w:r w:rsidRPr="00426FF2">
              <w:rPr>
                <w:rFonts w:eastAsia="Calibri" w:cs="Arial"/>
              </w:rPr>
              <w:t>muligheder gennem samling/rytmik med sange, lege og bevægelse</w:t>
            </w:r>
            <w:r w:rsidR="001A3359">
              <w:rPr>
                <w:rFonts w:eastAsia="Calibri" w:cs="Arial"/>
              </w:rPr>
              <w:t>r</w:t>
            </w:r>
            <w:r w:rsidRPr="00426FF2">
              <w:rPr>
                <w:rFonts w:eastAsia="Calibri" w:cs="Arial"/>
              </w:rPr>
              <w:t>. Vi støtter og guider det enkelte</w:t>
            </w:r>
            <w:r w:rsidR="001A3359">
              <w:rPr>
                <w:rFonts w:eastAsia="Calibri" w:cs="Arial"/>
              </w:rPr>
              <w:t xml:space="preserve"> barn i dets selvhjulpenhed for</w:t>
            </w:r>
            <w:r w:rsidRPr="00426FF2">
              <w:rPr>
                <w:rFonts w:eastAsia="Calibri" w:cs="Arial"/>
              </w:rPr>
              <w:t xml:space="preserve"> at fremme barnets selvværd og selvtillid. </w:t>
            </w:r>
            <w:r w:rsidR="001A3359">
              <w:rPr>
                <w:rFonts w:eastAsia="Calibri" w:cs="Arial"/>
              </w:rPr>
              <w:t>Dette gør vi bl.a. ved at give</w:t>
            </w:r>
            <w:r w:rsidRPr="00426FF2">
              <w:rPr>
                <w:rFonts w:eastAsia="Calibri" w:cs="Arial"/>
              </w:rPr>
              <w:t xml:space="preserve"> barnet muligheder for at øve sig i at bruge saks/lim og klippe klistre forskelligt til eget hjem eller sin stue og ved</w:t>
            </w:r>
            <w:r w:rsidR="001A3359">
              <w:rPr>
                <w:rFonts w:eastAsia="Calibri" w:cs="Arial"/>
              </w:rPr>
              <w:t>, at barnet er med til at dække borde</w:t>
            </w:r>
            <w:r w:rsidRPr="00426FF2">
              <w:rPr>
                <w:rFonts w:eastAsia="Calibri" w:cs="Arial"/>
              </w:rPr>
              <w:t xml:space="preserve"> og gøre klar til frokost</w:t>
            </w:r>
            <w:r w:rsidR="001A3359">
              <w:rPr>
                <w:rFonts w:eastAsia="Calibri" w:cs="Arial"/>
              </w:rPr>
              <w:t>,</w:t>
            </w:r>
            <w:r w:rsidRPr="00426FF2">
              <w:rPr>
                <w:rFonts w:eastAsia="Calibri" w:cs="Arial"/>
              </w:rPr>
              <w:t xml:space="preserve"> da barnets skal have følelsen af, at det gøre noget godt for sine venner og sig selv. Ligeledes øver vi os</w:t>
            </w:r>
            <w:r w:rsidR="001A3359">
              <w:rPr>
                <w:rFonts w:eastAsia="Calibri" w:cs="Arial"/>
              </w:rPr>
              <w:t xml:space="preserve"> i</w:t>
            </w:r>
            <w:r w:rsidRPr="00426FF2">
              <w:rPr>
                <w:rFonts w:eastAsia="Calibri" w:cs="Arial"/>
              </w:rPr>
              <w:t>, at barnet skal selv hælde vand eller mælk op i sin kop og øse sin mad op. Ved bordet tales der om maden</w:t>
            </w:r>
            <w:r w:rsidR="001A3359">
              <w:rPr>
                <w:rFonts w:eastAsia="Calibri" w:cs="Arial"/>
              </w:rPr>
              <w:t>,</w:t>
            </w:r>
            <w:r w:rsidRPr="00426FF2">
              <w:rPr>
                <w:rFonts w:eastAsia="Calibri" w:cs="Arial"/>
              </w:rPr>
              <w:t xml:space="preserve"> o</w:t>
            </w:r>
            <w:r w:rsidR="001A3359">
              <w:rPr>
                <w:rFonts w:eastAsia="Calibri" w:cs="Arial"/>
              </w:rPr>
              <w:t>g personalet støtter barnet med</w:t>
            </w:r>
            <w:r w:rsidRPr="00426FF2">
              <w:rPr>
                <w:rFonts w:eastAsia="Calibri" w:cs="Arial"/>
              </w:rPr>
              <w:t xml:space="preserve"> at sættes ord på de forskellige pålæg eller varme retter</w:t>
            </w:r>
            <w:r w:rsidR="001A3359">
              <w:rPr>
                <w:rFonts w:eastAsia="Calibri" w:cs="Arial"/>
              </w:rPr>
              <w:t>,</w:t>
            </w:r>
            <w:r w:rsidRPr="00426FF2">
              <w:rPr>
                <w:rFonts w:eastAsia="Calibri" w:cs="Arial"/>
              </w:rPr>
              <w:t xml:space="preserve"> der er på dagens menu. Det er vigtig, at barnet i </w:t>
            </w:r>
            <w:r w:rsidR="001A3359">
              <w:rPr>
                <w:rFonts w:eastAsia="Calibri" w:cs="Arial"/>
              </w:rPr>
              <w:t xml:space="preserve">en </w:t>
            </w:r>
            <w:r w:rsidRPr="00426FF2">
              <w:rPr>
                <w:rFonts w:eastAsia="Calibri" w:cs="Arial"/>
              </w:rPr>
              <w:t>tidlig alder møder medbestemmelse og får lov til at mærke efter egne behov med bl.a.</w:t>
            </w:r>
            <w:r w:rsidR="001A3359">
              <w:rPr>
                <w:rFonts w:eastAsia="Calibri" w:cs="Arial"/>
              </w:rPr>
              <w:t>,</w:t>
            </w:r>
            <w:r w:rsidRPr="00426FF2">
              <w:rPr>
                <w:rFonts w:eastAsia="Calibri" w:cs="Arial"/>
              </w:rPr>
              <w:t xml:space="preserve"> at det selv bestemmer</w:t>
            </w:r>
            <w:r w:rsidR="001A3359">
              <w:rPr>
                <w:rFonts w:eastAsia="Calibri" w:cs="Arial"/>
              </w:rPr>
              <w:t>,</w:t>
            </w:r>
            <w:r w:rsidRPr="00426FF2">
              <w:rPr>
                <w:rFonts w:eastAsia="Calibri" w:cs="Arial"/>
              </w:rPr>
              <w:t xml:space="preserve"> hvad der skal på rugbrødet. F.eks. ønsker barnet remo</w:t>
            </w:r>
            <w:r w:rsidR="001A3359">
              <w:rPr>
                <w:rFonts w:eastAsia="Calibri" w:cs="Arial"/>
              </w:rPr>
              <w:t>ulade på sin figenmad</w:t>
            </w:r>
            <w:r w:rsidRPr="00426FF2">
              <w:rPr>
                <w:rFonts w:eastAsia="Calibri" w:cs="Arial"/>
              </w:rPr>
              <w:t xml:space="preserve"> eller</w:t>
            </w:r>
            <w:r w:rsidR="009337E0">
              <w:rPr>
                <w:rFonts w:eastAsia="Calibri" w:cs="Arial"/>
              </w:rPr>
              <w:t>,</w:t>
            </w:r>
            <w:r w:rsidRPr="00426FF2">
              <w:rPr>
                <w:rFonts w:eastAsia="Calibri" w:cs="Arial"/>
              </w:rPr>
              <w:t xml:space="preserve"> at barnet ønsker at spise sine løse ris først og derefter s</w:t>
            </w:r>
            <w:r w:rsidR="009337E0">
              <w:rPr>
                <w:rFonts w:eastAsia="Calibri" w:cs="Arial"/>
              </w:rPr>
              <w:t>ovsen. Barnet skal have lov til</w:t>
            </w:r>
            <w:r w:rsidRPr="00426FF2">
              <w:rPr>
                <w:rFonts w:eastAsia="Calibri" w:cs="Arial"/>
              </w:rPr>
              <w:t xml:space="preserve"> at udforske og eksperimentere</w:t>
            </w:r>
            <w:r w:rsidR="00B8254B">
              <w:rPr>
                <w:rFonts w:eastAsia="Calibri" w:cs="Arial"/>
              </w:rPr>
              <w:t xml:space="preserve"> med</w:t>
            </w:r>
            <w:r w:rsidRPr="00426FF2">
              <w:rPr>
                <w:rFonts w:eastAsia="Calibri" w:cs="Arial"/>
              </w:rPr>
              <w:t xml:space="preserve"> sine smagsløg og have følelsen af medbestemmelse over eget valg.</w:t>
            </w:r>
          </w:p>
          <w:p w:rsidR="00875F53" w:rsidRDefault="00875F53" w:rsidP="00875F53">
            <w:pPr>
              <w:spacing w:after="200" w:line="276" w:lineRule="auto"/>
              <w:rPr>
                <w:rFonts w:eastAsia="Calibri" w:cs="Arial"/>
              </w:rPr>
            </w:pPr>
            <w:r w:rsidRPr="00426FF2">
              <w:rPr>
                <w:rFonts w:eastAsia="Calibri" w:cs="Arial"/>
              </w:rPr>
              <w:t>I vuggestuen går vi på biblioteket, hvor vi låner og læser bøger</w:t>
            </w:r>
            <w:r w:rsidR="009337E0">
              <w:rPr>
                <w:rFonts w:eastAsia="Calibri" w:cs="Arial"/>
              </w:rPr>
              <w:t>,</w:t>
            </w:r>
            <w:r w:rsidRPr="00426FF2">
              <w:rPr>
                <w:rFonts w:eastAsia="Calibri" w:cs="Arial"/>
              </w:rPr>
              <w:t xml:space="preserve"> </w:t>
            </w:r>
            <w:r w:rsidR="009337E0">
              <w:rPr>
                <w:rFonts w:eastAsia="Calibri" w:cs="Arial"/>
              </w:rPr>
              <w:t>der handler om hverdagen f.eks.</w:t>
            </w:r>
            <w:r w:rsidRPr="00426FF2">
              <w:rPr>
                <w:rFonts w:eastAsia="Calibri" w:cs="Arial"/>
              </w:rPr>
              <w:t xml:space="preserve"> Anne og Lotte bøger, hvor barnet kan genkende hverdagen og sig selv gennem bøgerne. Derfor skaber vi på stuen læringsmiljøer, hvor vi har opstillet f.eks. dukkehus, barnevogn, køkken eller andet</w:t>
            </w:r>
            <w:r w:rsidR="009337E0">
              <w:rPr>
                <w:rFonts w:eastAsia="Calibri" w:cs="Arial"/>
              </w:rPr>
              <w:t>,</w:t>
            </w:r>
            <w:r w:rsidRPr="00426FF2">
              <w:rPr>
                <w:rFonts w:eastAsia="Calibri" w:cs="Arial"/>
              </w:rPr>
              <w:t xml:space="preserve"> der giver adgang til rolle lege så</w:t>
            </w:r>
            <w:r w:rsidR="00B8254B">
              <w:rPr>
                <w:rFonts w:eastAsia="Calibri" w:cs="Arial"/>
              </w:rPr>
              <w:t xml:space="preserve"> </w:t>
            </w:r>
            <w:r w:rsidRPr="00426FF2">
              <w:rPr>
                <w:rFonts w:eastAsia="Calibri" w:cs="Arial"/>
              </w:rPr>
              <w:t>som mor og far og venskabslege. Personalet</w:t>
            </w:r>
            <w:r w:rsidR="009337E0">
              <w:rPr>
                <w:rFonts w:eastAsia="Calibri" w:cs="Arial"/>
              </w:rPr>
              <w:t xml:space="preserve"> har gennem hele dagen fokus på</w:t>
            </w:r>
            <w:r w:rsidRPr="00426FF2">
              <w:rPr>
                <w:rFonts w:eastAsia="Calibri" w:cs="Arial"/>
              </w:rPr>
              <w:t xml:space="preserve"> at guide barnet i de forskellige miljøer ved at gå foran, ved siden af og til sidst bag ved barnet. </w:t>
            </w:r>
          </w:p>
          <w:p w:rsidR="00A30507" w:rsidRPr="00426FF2" w:rsidRDefault="00A30507" w:rsidP="00875F53">
            <w:pPr>
              <w:spacing w:after="200" w:line="276" w:lineRule="auto"/>
              <w:rPr>
                <w:rFonts w:eastAsia="Calibri" w:cs="Arial"/>
              </w:rPr>
            </w:pPr>
          </w:p>
          <w:p w:rsidR="00875F53" w:rsidRPr="00426FF2" w:rsidRDefault="00875F53" w:rsidP="00875F53">
            <w:pPr>
              <w:spacing w:after="200" w:line="276" w:lineRule="auto"/>
              <w:rPr>
                <w:rFonts w:eastAsia="Calibri" w:cs="Arial"/>
                <w:b/>
              </w:rPr>
            </w:pPr>
            <w:r w:rsidRPr="00426FF2">
              <w:rPr>
                <w:rFonts w:eastAsia="Calibri" w:cs="Arial"/>
                <w:b/>
              </w:rPr>
              <w:t xml:space="preserve">Tegn på læring: </w:t>
            </w:r>
          </w:p>
          <w:p w:rsidR="00875F53" w:rsidRPr="00426FF2" w:rsidRDefault="00875F53" w:rsidP="00200CEB">
            <w:pPr>
              <w:numPr>
                <w:ilvl w:val="0"/>
                <w:numId w:val="22"/>
              </w:numPr>
              <w:spacing w:after="200" w:line="276" w:lineRule="auto"/>
              <w:ind w:left="720" w:hanging="360"/>
              <w:rPr>
                <w:rFonts w:eastAsia="Calibri" w:cs="Arial"/>
              </w:rPr>
            </w:pPr>
            <w:r w:rsidRPr="00426FF2">
              <w:rPr>
                <w:rFonts w:eastAsia="Calibri" w:cs="Arial"/>
              </w:rPr>
              <w:t>At vi oplever aktive og deltagende børn.</w:t>
            </w:r>
          </w:p>
          <w:p w:rsidR="00875F53" w:rsidRPr="00426FF2" w:rsidRDefault="00875F53" w:rsidP="00200CEB">
            <w:pPr>
              <w:numPr>
                <w:ilvl w:val="0"/>
                <w:numId w:val="22"/>
              </w:numPr>
              <w:spacing w:after="200" w:line="276" w:lineRule="auto"/>
              <w:ind w:left="720" w:hanging="360"/>
              <w:rPr>
                <w:rFonts w:eastAsia="Calibri" w:cs="Arial"/>
              </w:rPr>
            </w:pPr>
            <w:r w:rsidRPr="00426FF2">
              <w:rPr>
                <w:rFonts w:eastAsia="Calibri" w:cs="Arial"/>
              </w:rPr>
              <w:t>At vi ser</w:t>
            </w:r>
            <w:r w:rsidR="009337E0">
              <w:rPr>
                <w:rFonts w:eastAsia="Calibri" w:cs="Arial"/>
              </w:rPr>
              <w:t>,</w:t>
            </w:r>
            <w:r w:rsidRPr="00426FF2">
              <w:rPr>
                <w:rFonts w:eastAsia="Calibri" w:cs="Arial"/>
              </w:rPr>
              <w:t xml:space="preserve"> at barnet med støtte udtrykker sig selv.</w:t>
            </w:r>
          </w:p>
          <w:p w:rsidR="00875F53" w:rsidRPr="00426FF2" w:rsidRDefault="00875F53" w:rsidP="00200CEB">
            <w:pPr>
              <w:numPr>
                <w:ilvl w:val="0"/>
                <w:numId w:val="22"/>
              </w:numPr>
              <w:spacing w:after="200" w:line="276" w:lineRule="auto"/>
              <w:ind w:left="720" w:hanging="360"/>
              <w:rPr>
                <w:rFonts w:eastAsia="Calibri" w:cs="Arial"/>
              </w:rPr>
            </w:pPr>
            <w:r w:rsidRPr="00426FF2">
              <w:rPr>
                <w:rFonts w:eastAsia="Calibri" w:cs="Arial"/>
              </w:rPr>
              <w:t>Vi ser</w:t>
            </w:r>
            <w:r w:rsidR="009337E0">
              <w:rPr>
                <w:rFonts w:eastAsia="Calibri" w:cs="Arial"/>
              </w:rPr>
              <w:t>,</w:t>
            </w:r>
            <w:r w:rsidRPr="00426FF2">
              <w:rPr>
                <w:rFonts w:eastAsia="Calibri" w:cs="Arial"/>
              </w:rPr>
              <w:t xml:space="preserve"> at børnene leger forskellige rollelege. </w:t>
            </w:r>
          </w:p>
          <w:p w:rsidR="00875F53" w:rsidRPr="00426FF2" w:rsidRDefault="00875F53" w:rsidP="00200CEB">
            <w:pPr>
              <w:numPr>
                <w:ilvl w:val="0"/>
                <w:numId w:val="22"/>
              </w:numPr>
              <w:spacing w:after="200" w:line="276" w:lineRule="auto"/>
              <w:ind w:left="720" w:hanging="360"/>
              <w:rPr>
                <w:rFonts w:eastAsia="Calibri" w:cs="Arial"/>
              </w:rPr>
            </w:pPr>
            <w:r w:rsidRPr="00426FF2">
              <w:rPr>
                <w:rFonts w:eastAsia="Calibri" w:cs="Arial"/>
              </w:rPr>
              <w:t xml:space="preserve">At barnet med støtte og hjælp fra personale udfordrer sine grænser ved at prøve nyt. </w:t>
            </w:r>
          </w:p>
          <w:p w:rsidR="00875F53" w:rsidRPr="00426FF2" w:rsidRDefault="00875F53" w:rsidP="00200CEB">
            <w:pPr>
              <w:numPr>
                <w:ilvl w:val="0"/>
                <w:numId w:val="22"/>
              </w:numPr>
              <w:spacing w:after="200" w:line="276" w:lineRule="auto"/>
              <w:ind w:left="720" w:hanging="360"/>
              <w:rPr>
                <w:rFonts w:eastAsia="Calibri" w:cs="Arial"/>
              </w:rPr>
            </w:pPr>
            <w:r w:rsidRPr="00426FF2">
              <w:rPr>
                <w:rFonts w:eastAsia="Calibri" w:cs="Arial"/>
              </w:rPr>
              <w:t>At vi ser</w:t>
            </w:r>
            <w:r w:rsidR="009337E0">
              <w:rPr>
                <w:rFonts w:eastAsia="Calibri" w:cs="Arial"/>
              </w:rPr>
              <w:t>,</w:t>
            </w:r>
            <w:r w:rsidRPr="00426FF2">
              <w:rPr>
                <w:rFonts w:eastAsia="Calibri" w:cs="Arial"/>
              </w:rPr>
              <w:t xml:space="preserve"> at barnet viser interesse for højtlæsning ved</w:t>
            </w:r>
            <w:r w:rsidR="009337E0">
              <w:rPr>
                <w:rFonts w:eastAsia="Calibri" w:cs="Arial"/>
              </w:rPr>
              <w:t>,</w:t>
            </w:r>
            <w:r w:rsidRPr="00426FF2">
              <w:rPr>
                <w:rFonts w:eastAsia="Calibri" w:cs="Arial"/>
              </w:rPr>
              <w:t xml:space="preserve"> at de er medfortæller. </w:t>
            </w:r>
          </w:p>
          <w:p w:rsidR="00875F53" w:rsidRDefault="009337E0" w:rsidP="00200CEB">
            <w:pPr>
              <w:numPr>
                <w:ilvl w:val="0"/>
                <w:numId w:val="22"/>
              </w:numPr>
              <w:spacing w:after="200" w:line="276" w:lineRule="auto"/>
              <w:ind w:left="720" w:hanging="360"/>
              <w:rPr>
                <w:rFonts w:eastAsia="Calibri" w:cs="Arial"/>
              </w:rPr>
            </w:pPr>
            <w:r>
              <w:rPr>
                <w:rFonts w:eastAsia="Calibri" w:cs="Arial"/>
              </w:rPr>
              <w:t>At barnet viser interesse for</w:t>
            </w:r>
            <w:r w:rsidR="00875F53" w:rsidRPr="00426FF2">
              <w:rPr>
                <w:rFonts w:eastAsia="Calibri" w:cs="Arial"/>
              </w:rPr>
              <w:t xml:space="preserve"> at selv tage tøj af og på, sætte sig o</w:t>
            </w:r>
            <w:r>
              <w:rPr>
                <w:rFonts w:eastAsia="Calibri" w:cs="Arial"/>
              </w:rPr>
              <w:t>p på toilettet, vaske hænder</w:t>
            </w:r>
            <w:r w:rsidR="00875F53" w:rsidRPr="00426FF2">
              <w:rPr>
                <w:rFonts w:eastAsia="Calibri" w:cs="Arial"/>
              </w:rPr>
              <w:t xml:space="preserve"> m.m.</w:t>
            </w:r>
          </w:p>
          <w:p w:rsidR="00A30507" w:rsidRPr="00426FF2" w:rsidRDefault="00A30507" w:rsidP="00200CEB">
            <w:pPr>
              <w:numPr>
                <w:ilvl w:val="0"/>
                <w:numId w:val="22"/>
              </w:numPr>
              <w:spacing w:after="200" w:line="276" w:lineRule="auto"/>
              <w:ind w:left="720" w:hanging="360"/>
              <w:rPr>
                <w:rFonts w:eastAsia="Calibri" w:cs="Arial"/>
              </w:rPr>
            </w:pPr>
          </w:p>
          <w:p w:rsidR="00875F53" w:rsidRPr="00426FF2" w:rsidRDefault="00875F53" w:rsidP="00875F53">
            <w:pPr>
              <w:spacing w:after="200" w:line="276" w:lineRule="auto"/>
              <w:rPr>
                <w:rFonts w:eastAsia="Calibri" w:cs="Arial"/>
              </w:rPr>
            </w:pPr>
            <w:r w:rsidRPr="00426FF2">
              <w:rPr>
                <w:rFonts w:eastAsia="Calibri" w:cs="Arial"/>
                <w:b/>
              </w:rPr>
              <w:t>Evaluering/Dokumentation:</w:t>
            </w:r>
          </w:p>
          <w:p w:rsidR="00875F53" w:rsidRPr="00426FF2" w:rsidRDefault="00875F53" w:rsidP="00875F53">
            <w:pPr>
              <w:spacing w:after="200" w:line="276" w:lineRule="auto"/>
              <w:rPr>
                <w:rFonts w:eastAsia="Calibri" w:cs="Arial"/>
              </w:rPr>
            </w:pPr>
            <w:r w:rsidRPr="00426FF2">
              <w:rPr>
                <w:rFonts w:eastAsia="Calibri" w:cs="Arial"/>
              </w:rPr>
              <w:t xml:space="preserve">Handleplan-smittemodellen, observationer, evaluering samt billeder. </w:t>
            </w:r>
          </w:p>
          <w:p w:rsidR="00875F53" w:rsidRPr="00426FF2" w:rsidRDefault="00875F53" w:rsidP="00875F53">
            <w:pPr>
              <w:spacing w:after="200" w:line="276" w:lineRule="auto"/>
              <w:rPr>
                <w:rFonts w:eastAsia="Calibri" w:cs="Arial"/>
              </w:rPr>
            </w:pPr>
          </w:p>
          <w:p w:rsidR="00875F53" w:rsidRPr="00426FF2" w:rsidRDefault="009337E0" w:rsidP="00875F53">
            <w:pPr>
              <w:spacing w:after="200" w:line="276" w:lineRule="auto"/>
              <w:rPr>
                <w:rFonts w:eastAsia="Calibri" w:cs="Arial"/>
                <w:b/>
              </w:rPr>
            </w:pPr>
            <w:r>
              <w:rPr>
                <w:rFonts w:eastAsia="Calibri" w:cs="Arial"/>
                <w:b/>
              </w:rPr>
              <w:t xml:space="preserve">Handleplan for børnehaven </w:t>
            </w:r>
            <w:r w:rsidR="00875F53" w:rsidRPr="00426FF2">
              <w:rPr>
                <w:rFonts w:eastAsia="Calibri" w:cs="Arial"/>
                <w:b/>
              </w:rPr>
              <w:t>2,8-6 år</w:t>
            </w:r>
          </w:p>
          <w:p w:rsidR="00875F53" w:rsidRPr="00426FF2" w:rsidRDefault="00875F53" w:rsidP="00875F53">
            <w:pPr>
              <w:spacing w:after="200" w:line="276" w:lineRule="auto"/>
              <w:rPr>
                <w:rFonts w:eastAsia="Calibri" w:cs="Arial"/>
              </w:rPr>
            </w:pPr>
            <w:r w:rsidRPr="00426FF2">
              <w:rPr>
                <w:rFonts w:eastAsia="Calibri" w:cs="Arial"/>
              </w:rPr>
              <w:t>Personalet skal gennem hele dagen guide børnene i de forskellige miljøer ved at gå foran, ved siden af og til sidst bag ved ba</w:t>
            </w:r>
            <w:r w:rsidR="009337E0">
              <w:rPr>
                <w:rFonts w:eastAsia="Calibri" w:cs="Arial"/>
              </w:rPr>
              <w:t>rnet og hjælpe og støtte barnet</w:t>
            </w:r>
            <w:r w:rsidRPr="00426FF2">
              <w:rPr>
                <w:rFonts w:eastAsia="Calibri" w:cs="Arial"/>
              </w:rPr>
              <w:t xml:space="preserve"> med at sætte ord på følelser, handlinger og intentioner.  Børnene skal guides og introduceres til at se forskellighed som </w:t>
            </w:r>
            <w:r w:rsidR="009337E0">
              <w:rPr>
                <w:rFonts w:eastAsia="Calibri" w:cs="Arial"/>
              </w:rPr>
              <w:t>en styrke og spændende egenskab</w:t>
            </w:r>
            <w:r w:rsidRPr="00426FF2">
              <w:rPr>
                <w:rFonts w:eastAsia="Calibri" w:cs="Arial"/>
              </w:rPr>
              <w:t xml:space="preserve"> ved</w:t>
            </w:r>
            <w:r w:rsidR="009337E0">
              <w:rPr>
                <w:rFonts w:eastAsia="Calibri" w:cs="Arial"/>
              </w:rPr>
              <w:t>,</w:t>
            </w:r>
            <w:r w:rsidRPr="00426FF2">
              <w:rPr>
                <w:rFonts w:eastAsia="Calibri" w:cs="Arial"/>
              </w:rPr>
              <w:t xml:space="preserve"> at </w:t>
            </w:r>
            <w:r w:rsidR="009337E0">
              <w:rPr>
                <w:rFonts w:eastAsia="Calibri" w:cs="Arial"/>
              </w:rPr>
              <w:t>vi støtter og guider barnet til</w:t>
            </w:r>
            <w:r w:rsidRPr="00426FF2">
              <w:rPr>
                <w:rFonts w:eastAsia="Calibri" w:cs="Arial"/>
              </w:rPr>
              <w:t xml:space="preserve"> at byde ind til fællesskabet med dets ressourcer og kompetencer gennem f.eks. samling eller andre fællesaktiviteter eller lege</w:t>
            </w:r>
            <w:r w:rsidR="009337E0">
              <w:rPr>
                <w:rFonts w:eastAsia="Calibri" w:cs="Arial"/>
              </w:rPr>
              <w:t>,</w:t>
            </w:r>
            <w:r w:rsidRPr="00426FF2">
              <w:rPr>
                <w:rFonts w:eastAsia="Calibri" w:cs="Arial"/>
              </w:rPr>
              <w:t xml:space="preserve"> der er tilrettelagt af personalet. Ligeledes fremmer og støtter vi barnets sprog, bevægelse,</w:t>
            </w:r>
            <w:r w:rsidR="009337E0">
              <w:rPr>
                <w:rFonts w:eastAsia="Calibri" w:cs="Arial"/>
              </w:rPr>
              <w:t xml:space="preserve"> samarbejdsevne samt deltagelse</w:t>
            </w:r>
            <w:r w:rsidRPr="00426FF2">
              <w:rPr>
                <w:rFonts w:eastAsia="Calibri" w:cs="Arial"/>
              </w:rPr>
              <w:t>muligheder gennem samling/rytmik med sang og leg med fokus på, at personalet skaber læringsmiljøer, som giver mulighed for rollelege, venskabslege, kreativitet, samt højtlæsning, hvor bør</w:t>
            </w:r>
            <w:r w:rsidR="009337E0">
              <w:rPr>
                <w:rFonts w:eastAsia="Calibri" w:cs="Arial"/>
              </w:rPr>
              <w:t>nene har fri tilgængelighed til</w:t>
            </w:r>
            <w:r w:rsidRPr="00426FF2">
              <w:rPr>
                <w:rFonts w:eastAsia="Calibri" w:cs="Arial"/>
              </w:rPr>
              <w:t xml:space="preserve"> de materialer eller rekvisitter</w:t>
            </w:r>
            <w:r w:rsidR="009337E0">
              <w:rPr>
                <w:rFonts w:eastAsia="Calibri" w:cs="Arial"/>
              </w:rPr>
              <w:t>,</w:t>
            </w:r>
            <w:r w:rsidRPr="00426FF2">
              <w:rPr>
                <w:rFonts w:eastAsia="Calibri" w:cs="Arial"/>
              </w:rPr>
              <w:t xml:space="preserve"> det skal bruge.</w:t>
            </w:r>
          </w:p>
          <w:p w:rsidR="00875F53" w:rsidRPr="00426FF2" w:rsidRDefault="007B562D" w:rsidP="00875F53">
            <w:pPr>
              <w:spacing w:after="200" w:line="276" w:lineRule="auto"/>
              <w:rPr>
                <w:rFonts w:eastAsia="Calibri" w:cs="Arial"/>
              </w:rPr>
            </w:pPr>
            <w:r>
              <w:rPr>
                <w:rFonts w:eastAsia="Calibri" w:cs="Arial"/>
              </w:rPr>
              <w:t>Vi har fokus</w:t>
            </w:r>
            <w:r w:rsidR="00875F53" w:rsidRPr="00426FF2">
              <w:rPr>
                <w:rFonts w:eastAsia="Calibri" w:cs="Arial"/>
              </w:rPr>
              <w:t xml:space="preserve"> på, at barnet inddrages i daglige gøremål og anerkendes for dets selvstændighed og ind</w:t>
            </w:r>
            <w:r w:rsidR="009337E0">
              <w:rPr>
                <w:rFonts w:eastAsia="Calibri" w:cs="Arial"/>
              </w:rPr>
              <w:t xml:space="preserve">sats ved at f.eks. dække bord </w:t>
            </w:r>
            <w:r w:rsidR="00875F53" w:rsidRPr="00426FF2">
              <w:rPr>
                <w:rFonts w:eastAsia="Calibri" w:cs="Arial"/>
              </w:rPr>
              <w:t>og gøre klar til frokost</w:t>
            </w:r>
            <w:r w:rsidR="009337E0">
              <w:rPr>
                <w:rFonts w:eastAsia="Calibri" w:cs="Arial"/>
              </w:rPr>
              <w:t>,</w:t>
            </w:r>
            <w:r w:rsidR="00875F53" w:rsidRPr="00426FF2">
              <w:rPr>
                <w:rFonts w:eastAsia="Calibri" w:cs="Arial"/>
              </w:rPr>
              <w:t xml:space="preserve"> da barnets skal have følelsen af, at det gøre noget godt for sig selv og </w:t>
            </w:r>
            <w:r w:rsidR="009337E0">
              <w:rPr>
                <w:rFonts w:eastAsia="Calibri" w:cs="Arial"/>
              </w:rPr>
              <w:t>sine venner. Ligeledes øver vi</w:t>
            </w:r>
            <w:r w:rsidR="00875F53" w:rsidRPr="00426FF2">
              <w:rPr>
                <w:rFonts w:eastAsia="Calibri" w:cs="Arial"/>
              </w:rPr>
              <w:t>, at barnet skal selv hælde vand eller mælk op i sin kop og øse sin mad op</w:t>
            </w:r>
            <w:r w:rsidR="00D136EE">
              <w:rPr>
                <w:rFonts w:eastAsia="Calibri" w:cs="Arial"/>
              </w:rPr>
              <w:t>,</w:t>
            </w:r>
            <w:r w:rsidR="00875F53" w:rsidRPr="00426FF2">
              <w:rPr>
                <w:rFonts w:eastAsia="Calibri" w:cs="Arial"/>
              </w:rPr>
              <w:t xml:space="preserve"> og ved bordet tales der om maden</w:t>
            </w:r>
            <w:r w:rsidR="009337E0">
              <w:rPr>
                <w:rFonts w:eastAsia="Calibri" w:cs="Arial"/>
              </w:rPr>
              <w:t>,</w:t>
            </w:r>
            <w:r w:rsidR="00875F53" w:rsidRPr="00426FF2">
              <w:rPr>
                <w:rFonts w:eastAsia="Calibri" w:cs="Arial"/>
              </w:rPr>
              <w:t xml:space="preserve"> og personalet støtter barnet med at sættes ord på de forskellige pålæg eller varme retter</w:t>
            </w:r>
            <w:r w:rsidR="009337E0">
              <w:rPr>
                <w:rFonts w:eastAsia="Calibri" w:cs="Arial"/>
              </w:rPr>
              <w:t>,</w:t>
            </w:r>
            <w:r w:rsidR="00875F53" w:rsidRPr="00426FF2">
              <w:rPr>
                <w:rFonts w:eastAsia="Calibri" w:cs="Arial"/>
              </w:rPr>
              <w:t xml:space="preserve"> der er på dagens menu. Det er vigtig, at barnet får lov til at mærke efter egne behov med bl.a.</w:t>
            </w:r>
            <w:r w:rsidR="00D136EE">
              <w:rPr>
                <w:rFonts w:eastAsia="Calibri" w:cs="Arial"/>
              </w:rPr>
              <w:t>,</w:t>
            </w:r>
            <w:r w:rsidR="00875F53" w:rsidRPr="00426FF2">
              <w:rPr>
                <w:rFonts w:eastAsia="Calibri" w:cs="Arial"/>
              </w:rPr>
              <w:t xml:space="preserve"> at det selv bestemmer</w:t>
            </w:r>
            <w:r w:rsidR="00B8254B">
              <w:rPr>
                <w:rFonts w:eastAsia="Calibri" w:cs="Arial"/>
              </w:rPr>
              <w:t>,</w:t>
            </w:r>
            <w:r w:rsidR="00875F53" w:rsidRPr="00426FF2">
              <w:rPr>
                <w:rFonts w:eastAsia="Calibri" w:cs="Arial"/>
              </w:rPr>
              <w:t xml:space="preserve"> hvad der s</w:t>
            </w:r>
            <w:r w:rsidR="00B8254B">
              <w:rPr>
                <w:rFonts w:eastAsia="Calibri" w:cs="Arial"/>
              </w:rPr>
              <w:t xml:space="preserve">kal på rugbrødet. Hvis </w:t>
            </w:r>
            <w:r w:rsidR="00875F53" w:rsidRPr="00426FF2">
              <w:rPr>
                <w:rFonts w:eastAsia="Calibri" w:cs="Arial"/>
              </w:rPr>
              <w:t xml:space="preserve">barnet </w:t>
            </w:r>
            <w:r w:rsidR="00B8254B">
              <w:rPr>
                <w:rFonts w:eastAsia="Calibri" w:cs="Arial"/>
              </w:rPr>
              <w:t xml:space="preserve">f.eks. ønsker </w:t>
            </w:r>
            <w:r w:rsidR="00875F53" w:rsidRPr="00426FF2">
              <w:rPr>
                <w:rFonts w:eastAsia="Calibri" w:cs="Arial"/>
              </w:rPr>
              <w:t>remo</w:t>
            </w:r>
            <w:r w:rsidR="00D136EE">
              <w:rPr>
                <w:rFonts w:eastAsia="Calibri" w:cs="Arial"/>
              </w:rPr>
              <w:t>ulade på sin figenmad</w:t>
            </w:r>
            <w:r w:rsidR="00875F53" w:rsidRPr="00426FF2">
              <w:rPr>
                <w:rFonts w:eastAsia="Calibri" w:cs="Arial"/>
              </w:rPr>
              <w:t xml:space="preserve"> eller</w:t>
            </w:r>
            <w:r w:rsidR="00B8254B">
              <w:rPr>
                <w:rFonts w:eastAsia="Calibri" w:cs="Arial"/>
              </w:rPr>
              <w:t xml:space="preserve"> </w:t>
            </w:r>
            <w:r w:rsidR="00875F53" w:rsidRPr="00426FF2">
              <w:rPr>
                <w:rFonts w:eastAsia="Calibri" w:cs="Arial"/>
              </w:rPr>
              <w:t>ønsker at spise sine løse ris først og derefter s</w:t>
            </w:r>
            <w:r w:rsidR="00D136EE">
              <w:rPr>
                <w:rFonts w:eastAsia="Calibri" w:cs="Arial"/>
              </w:rPr>
              <w:t>ovsen. Barnet skal have lov til</w:t>
            </w:r>
            <w:r w:rsidR="00875F53" w:rsidRPr="00426FF2">
              <w:rPr>
                <w:rFonts w:eastAsia="Calibri" w:cs="Arial"/>
              </w:rPr>
              <w:t xml:space="preserve"> at udforske og eksperimentere </w:t>
            </w:r>
            <w:r w:rsidR="00B8254B">
              <w:rPr>
                <w:rFonts w:eastAsia="Calibri" w:cs="Arial"/>
              </w:rPr>
              <w:t xml:space="preserve">med </w:t>
            </w:r>
            <w:r w:rsidR="00875F53" w:rsidRPr="00426FF2">
              <w:rPr>
                <w:rFonts w:eastAsia="Calibri" w:cs="Arial"/>
              </w:rPr>
              <w:t>sine smagsløg og have følelsen af medbestemmelse over eget valg.</w:t>
            </w:r>
          </w:p>
          <w:p w:rsidR="00875F53" w:rsidRPr="00426FF2" w:rsidRDefault="00875F53" w:rsidP="00875F53">
            <w:pPr>
              <w:spacing w:after="200" w:line="276" w:lineRule="auto"/>
              <w:rPr>
                <w:rFonts w:eastAsia="Calibri" w:cs="Arial"/>
                <w:b/>
              </w:rPr>
            </w:pPr>
            <w:r w:rsidRPr="00426FF2">
              <w:rPr>
                <w:rFonts w:eastAsia="Calibri" w:cs="Arial"/>
                <w:b/>
              </w:rPr>
              <w:t xml:space="preserve">Tegn på læring: </w:t>
            </w:r>
          </w:p>
          <w:p w:rsidR="00875F53" w:rsidRPr="00426FF2" w:rsidRDefault="00875F53" w:rsidP="00200CEB">
            <w:pPr>
              <w:numPr>
                <w:ilvl w:val="0"/>
                <w:numId w:val="23"/>
              </w:numPr>
              <w:spacing w:after="200" w:line="276" w:lineRule="auto"/>
              <w:ind w:left="720" w:hanging="360"/>
              <w:rPr>
                <w:rFonts w:eastAsia="Calibri" w:cs="Arial"/>
              </w:rPr>
            </w:pPr>
            <w:r w:rsidRPr="00426FF2">
              <w:rPr>
                <w:rFonts w:eastAsia="Calibri" w:cs="Arial"/>
              </w:rPr>
              <w:t>At vi oplever aktive og deltagende børn.</w:t>
            </w:r>
          </w:p>
          <w:p w:rsidR="00875F53" w:rsidRPr="00426FF2" w:rsidRDefault="00D136EE" w:rsidP="00200CEB">
            <w:pPr>
              <w:numPr>
                <w:ilvl w:val="0"/>
                <w:numId w:val="23"/>
              </w:numPr>
              <w:spacing w:after="200" w:line="276" w:lineRule="auto"/>
              <w:ind w:left="720" w:hanging="360"/>
              <w:rPr>
                <w:rFonts w:eastAsia="Calibri" w:cs="Arial"/>
              </w:rPr>
            </w:pPr>
            <w:r>
              <w:rPr>
                <w:rFonts w:eastAsia="Calibri" w:cs="Arial"/>
              </w:rPr>
              <w:t>At vi ser barnet</w:t>
            </w:r>
            <w:r w:rsidR="00875F53" w:rsidRPr="00426FF2">
              <w:rPr>
                <w:rFonts w:eastAsia="Calibri" w:cs="Arial"/>
              </w:rPr>
              <w:t xml:space="preserve"> med støtte udtrykker sig selv.</w:t>
            </w:r>
          </w:p>
          <w:p w:rsidR="00875F53" w:rsidRPr="00426FF2" w:rsidRDefault="00875F53" w:rsidP="00200CEB">
            <w:pPr>
              <w:numPr>
                <w:ilvl w:val="0"/>
                <w:numId w:val="23"/>
              </w:numPr>
              <w:spacing w:after="200" w:line="276" w:lineRule="auto"/>
              <w:ind w:left="720" w:hanging="360"/>
              <w:rPr>
                <w:rFonts w:eastAsia="Calibri" w:cs="Arial"/>
              </w:rPr>
            </w:pPr>
            <w:r w:rsidRPr="00426FF2">
              <w:rPr>
                <w:rFonts w:eastAsia="Calibri" w:cs="Arial"/>
              </w:rPr>
              <w:t xml:space="preserve">At barnet med støtte og hjælp fra personale udfordrer sine grænser ved at prøve nyt. </w:t>
            </w:r>
          </w:p>
          <w:p w:rsidR="00875F53" w:rsidRPr="00426FF2" w:rsidRDefault="00875F53" w:rsidP="00200CEB">
            <w:pPr>
              <w:numPr>
                <w:ilvl w:val="0"/>
                <w:numId w:val="23"/>
              </w:numPr>
              <w:spacing w:after="200" w:line="276" w:lineRule="auto"/>
              <w:ind w:left="720" w:hanging="360"/>
              <w:rPr>
                <w:rFonts w:eastAsia="Calibri" w:cs="Arial"/>
              </w:rPr>
            </w:pPr>
            <w:r w:rsidRPr="00426FF2">
              <w:rPr>
                <w:rFonts w:eastAsia="Calibri" w:cs="Arial"/>
              </w:rPr>
              <w:t>At barnet har gode lege relationer.</w:t>
            </w:r>
          </w:p>
          <w:p w:rsidR="00875F53" w:rsidRPr="00426FF2" w:rsidRDefault="00875F53" w:rsidP="00200CEB">
            <w:pPr>
              <w:numPr>
                <w:ilvl w:val="0"/>
                <w:numId w:val="23"/>
              </w:numPr>
              <w:spacing w:after="200" w:line="276" w:lineRule="auto"/>
              <w:ind w:left="720" w:hanging="360"/>
              <w:rPr>
                <w:rFonts w:eastAsia="Calibri" w:cs="Arial"/>
              </w:rPr>
            </w:pPr>
            <w:r w:rsidRPr="00426FF2">
              <w:rPr>
                <w:rFonts w:eastAsia="Calibri" w:cs="Arial"/>
              </w:rPr>
              <w:t>At barnet tager initiativ og inviterer venner til leg.</w:t>
            </w:r>
          </w:p>
          <w:p w:rsidR="00875F53" w:rsidRPr="00426FF2" w:rsidRDefault="00875F53" w:rsidP="00200CEB">
            <w:pPr>
              <w:numPr>
                <w:ilvl w:val="0"/>
                <w:numId w:val="23"/>
              </w:numPr>
              <w:spacing w:after="200" w:line="276" w:lineRule="auto"/>
              <w:ind w:left="720" w:hanging="360"/>
              <w:rPr>
                <w:rFonts w:eastAsia="Calibri" w:cs="Arial"/>
              </w:rPr>
            </w:pPr>
            <w:r w:rsidRPr="00426FF2">
              <w:rPr>
                <w:rFonts w:eastAsia="Calibri" w:cs="Arial"/>
              </w:rPr>
              <w:t>At barnet er en aktiv deltager og bidrager til leg og har lyst til at vise og fortælle om sine oplevelser.</w:t>
            </w:r>
          </w:p>
          <w:p w:rsidR="00875F53" w:rsidRPr="00426FF2" w:rsidRDefault="00875F53" w:rsidP="00875F53">
            <w:pPr>
              <w:spacing w:after="200" w:line="276" w:lineRule="auto"/>
              <w:rPr>
                <w:rFonts w:eastAsia="Calibri" w:cs="Arial"/>
              </w:rPr>
            </w:pPr>
          </w:p>
          <w:p w:rsidR="00875F53" w:rsidRPr="00426FF2" w:rsidRDefault="00875F53" w:rsidP="00875F53">
            <w:pPr>
              <w:spacing w:after="200" w:line="276" w:lineRule="auto"/>
              <w:rPr>
                <w:rFonts w:eastAsia="Calibri" w:cs="Arial"/>
              </w:rPr>
            </w:pPr>
            <w:r w:rsidRPr="00426FF2">
              <w:rPr>
                <w:rFonts w:eastAsia="Calibri" w:cs="Arial"/>
                <w:b/>
              </w:rPr>
              <w:t>Evaluering/Dokumentation:</w:t>
            </w:r>
          </w:p>
          <w:p w:rsidR="00875F53" w:rsidRPr="00426FF2" w:rsidRDefault="00875F53" w:rsidP="00875F53">
            <w:pPr>
              <w:spacing w:after="200" w:line="276" w:lineRule="auto"/>
              <w:rPr>
                <w:rFonts w:eastAsia="Calibri" w:cs="Arial"/>
              </w:rPr>
            </w:pPr>
            <w:r w:rsidRPr="00426FF2">
              <w:rPr>
                <w:rFonts w:eastAsia="Calibri" w:cs="Arial"/>
              </w:rPr>
              <w:t xml:space="preserve"> Handleplan-smittemodellen, evaluering samt billeder og kreative produkter.  </w:t>
            </w:r>
          </w:p>
          <w:p w:rsidR="00373C52" w:rsidRPr="00426FF2" w:rsidRDefault="00373C52" w:rsidP="003E66A2">
            <w:pPr>
              <w:pStyle w:val="Tekst3"/>
              <w:rPr>
                <w:rFonts w:cs="Arial"/>
              </w:rPr>
            </w:pPr>
          </w:p>
        </w:tc>
      </w:tr>
    </w:tbl>
    <w:p w:rsidR="001D4135" w:rsidRPr="00426FF2" w:rsidRDefault="001D4135" w:rsidP="00A80601">
      <w:pPr>
        <w:rPr>
          <w:rFonts w:cs="Arial"/>
        </w:rPr>
      </w:pPr>
      <w:r w:rsidRPr="00426FF2">
        <w:rPr>
          <w:rFonts w:cs="Arial"/>
        </w:rPr>
        <w:br w:type="page"/>
      </w:r>
    </w:p>
    <w:p w:rsidR="003B4C9C" w:rsidRDefault="003B4C9C" w:rsidP="003B4C9C">
      <w:pPr>
        <w:pStyle w:val="MiniPara"/>
      </w:pPr>
    </w:p>
    <w:p w:rsidR="003B4C9C" w:rsidRDefault="003B4C9C" w:rsidP="003B4C9C">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3B4C9C" w:rsidRPr="006406AA" w:rsidTr="00AD304A">
        <w:trPr>
          <w:cantSplit/>
        </w:trPr>
        <w:tc>
          <w:tcPr>
            <w:tcW w:w="7087" w:type="dxa"/>
          </w:tcPr>
          <w:p w:rsidR="003B4C9C" w:rsidRPr="00084F73" w:rsidRDefault="003B4C9C" w:rsidP="00AD304A">
            <w:pPr>
              <w:pStyle w:val="Overskrift2"/>
              <w:rPr>
                <w:color w:val="CD1626" w:themeColor="accent2"/>
              </w:rPr>
            </w:pPr>
            <w:r>
              <w:rPr>
                <w:color w:val="CD1626" w:themeColor="accent2"/>
              </w:rPr>
              <w:t>Social udvikling</w:t>
            </w:r>
          </w:p>
          <w:p w:rsidR="003B4C9C" w:rsidRDefault="003B4C9C" w:rsidP="003B4C9C">
            <w:pPr>
              <w:pStyle w:val="Tekst2"/>
            </w:pPr>
            <w:r>
              <w:t xml:space="preserve">”Social udvikling er udvikling af sociale handlemuligheder og deltagelsesformer og foregår i sociale fællesskaber, hvor børnene kan opleve at høre til, og hvor de kan gøre sig erfaringer med selv at øve indflydelse og med at værdsætte forskellighed. </w:t>
            </w:r>
          </w:p>
          <w:p w:rsidR="003B4C9C" w:rsidRDefault="003B4C9C" w:rsidP="001527A1">
            <w:pPr>
              <w:pStyle w:val="Tekst2"/>
              <w:suppressAutoHyphens/>
            </w:pPr>
            <w:r>
              <w:t>Gennem relationer til andre udvikler børn empati og sociale relationer, og læringsmiljøet skal derfor understøtte børns opbygning af relationer til andre børn, til det pædagogiske personale, til lokal- og nærmiljøet, til aktivi</w:t>
            </w:r>
            <w:r>
              <w:softHyphen/>
              <w:t>teter, ting, legetøj m.m.”</w:t>
            </w:r>
          </w:p>
          <w:p w:rsidR="003B4C9C" w:rsidRPr="00B02D50" w:rsidRDefault="003B4C9C" w:rsidP="00AD304A">
            <w:pPr>
              <w:pStyle w:val="Byline"/>
            </w:pPr>
          </w:p>
        </w:tc>
        <w:tc>
          <w:tcPr>
            <w:tcW w:w="2551" w:type="dxa"/>
          </w:tcPr>
          <w:p w:rsidR="003B4C9C" w:rsidRDefault="005D3542" w:rsidP="00AD304A">
            <w:pPr>
              <w:jc w:val="right"/>
              <w:rPr>
                <w:color w:val="0077B3" w:themeColor="accent1"/>
              </w:rPr>
            </w:pPr>
            <w:r>
              <w:rPr>
                <w:noProof/>
                <w:color w:val="0077B3" w:themeColor="accent1"/>
                <w:lang w:eastAsia="da-DK"/>
              </w:rPr>
              <w:drawing>
                <wp:inline distT="0" distB="0" distL="0" distR="0">
                  <wp:extent cx="1619885" cy="17957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ng filer til levering_RK_Side 10.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rsidR="003B4C9C" w:rsidRDefault="003B4C9C" w:rsidP="003B4C9C">
      <w:pPr>
        <w:pStyle w:val="MiniPara"/>
      </w:pPr>
    </w:p>
    <w:tbl>
      <w:tblPr>
        <w:tblStyle w:val="Rd"/>
        <w:tblW w:w="0" w:type="auto"/>
        <w:tblLook w:val="04A0" w:firstRow="1" w:lastRow="0" w:firstColumn="1" w:lastColumn="0" w:noHBand="0" w:noVBand="1"/>
      </w:tblPr>
      <w:tblGrid>
        <w:gridCol w:w="9638"/>
      </w:tblGrid>
      <w:tr w:rsidR="003B4C9C" w:rsidTr="00AD304A">
        <w:tc>
          <w:tcPr>
            <w:tcW w:w="9638" w:type="dxa"/>
          </w:tcPr>
          <w:p w:rsidR="003B4C9C" w:rsidRDefault="003B4C9C" w:rsidP="00AD304A">
            <w:pPr>
              <w:pStyle w:val="Tekst4"/>
              <w:ind w:left="284"/>
            </w:pPr>
            <w:r w:rsidRPr="005A03C3">
              <w:t>Pædagogiske mål for læreplanstemaet:</w:t>
            </w:r>
          </w:p>
          <w:p w:rsidR="003B4C9C" w:rsidRPr="00D065DF" w:rsidRDefault="00AE7FAD" w:rsidP="00200CEB">
            <w:pPr>
              <w:pStyle w:val="Tekst4"/>
              <w:numPr>
                <w:ilvl w:val="0"/>
                <w:numId w:val="15"/>
              </w:numPr>
            </w:pPr>
            <w:r w:rsidRPr="00AE7FAD">
              <w:t>Det pædagogiske læringsmiljø skal understøtte, at alle børn trives og indgår i sociale fællesskaber, og at alle børn udvikler empati og relationer.</w:t>
            </w:r>
            <w:r w:rsidR="003B4C9C" w:rsidRPr="00D065DF">
              <w:t xml:space="preserve"> </w:t>
            </w:r>
          </w:p>
          <w:p w:rsidR="003B4C9C" w:rsidRPr="00D065DF" w:rsidRDefault="00AE7FAD" w:rsidP="00200CEB">
            <w:pPr>
              <w:pStyle w:val="Tekst4"/>
              <w:numPr>
                <w:ilvl w:val="0"/>
                <w:numId w:val="15"/>
              </w:numPr>
            </w:pPr>
            <w:r w:rsidRPr="00AE7FAD">
              <w:t>Det pædagogiske læringsmiljø skal understøtte fællesskaber, hvor forskellighed ses som en ressource, og som bidrager til demokratisk dannelse.</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B4C9C" w:rsidRPr="00426FF2" w:rsidTr="00AD304A">
        <w:tc>
          <w:tcPr>
            <w:tcW w:w="9638" w:type="dxa"/>
          </w:tcPr>
          <w:p w:rsidR="003E66A2" w:rsidRPr="00426FF2" w:rsidRDefault="003E66A2" w:rsidP="003E66A2">
            <w:pPr>
              <w:autoSpaceDE w:val="0"/>
              <w:autoSpaceDN w:val="0"/>
              <w:adjustRightInd w:val="0"/>
              <w:spacing w:after="200" w:line="276" w:lineRule="auto"/>
              <w:rPr>
                <w:rFonts w:cs="Arial"/>
                <w:lang w:val="da"/>
              </w:rPr>
            </w:pPr>
            <w:r w:rsidRPr="00426FF2">
              <w:rPr>
                <w:rFonts w:cs="Arial"/>
                <w:b/>
                <w:bCs/>
                <w:lang w:val="da"/>
              </w:rPr>
              <w:t>S</w:t>
            </w:r>
            <w:r w:rsidR="00D136EE">
              <w:rPr>
                <w:rFonts w:cs="Arial"/>
                <w:b/>
                <w:bCs/>
                <w:lang w:val="da"/>
              </w:rPr>
              <w:t xml:space="preserve">ocialudvikling </w:t>
            </w:r>
            <w:r w:rsidR="006C5432" w:rsidRPr="00426FF2">
              <w:rPr>
                <w:rFonts w:cs="Arial"/>
                <w:b/>
                <w:bCs/>
                <w:lang w:val="da"/>
              </w:rPr>
              <w:t>0-6år</w:t>
            </w:r>
          </w:p>
          <w:p w:rsidR="003E66A2" w:rsidRPr="00426FF2" w:rsidRDefault="00D136EE" w:rsidP="003E66A2">
            <w:pPr>
              <w:autoSpaceDE w:val="0"/>
              <w:autoSpaceDN w:val="0"/>
              <w:adjustRightInd w:val="0"/>
              <w:spacing w:after="200" w:line="276" w:lineRule="auto"/>
              <w:rPr>
                <w:rFonts w:cs="Arial"/>
                <w:lang w:val="da"/>
              </w:rPr>
            </w:pPr>
            <w:r>
              <w:rPr>
                <w:rFonts w:cs="Arial"/>
                <w:lang w:val="da"/>
              </w:rPr>
              <w:t>Social udvikling</w:t>
            </w:r>
            <w:r w:rsidR="003E66A2" w:rsidRPr="00426FF2">
              <w:rPr>
                <w:rFonts w:cs="Arial"/>
                <w:lang w:val="da"/>
              </w:rPr>
              <w:t xml:space="preserve"> udvikles igennem fællesskaber sammen med andre børn og voksne, hvor barnet udvikler sine </w:t>
            </w:r>
            <w:r w:rsidR="003E66A2" w:rsidRPr="00426FF2">
              <w:rPr>
                <w:rFonts w:cs="Arial"/>
                <w:bCs/>
                <w:iCs/>
                <w:lang w:val="da"/>
              </w:rPr>
              <w:t>sociale handlemuligheder</w:t>
            </w:r>
            <w:r w:rsidR="003E66A2" w:rsidRPr="00426FF2">
              <w:rPr>
                <w:rFonts w:cs="Arial"/>
                <w:lang w:val="da"/>
              </w:rPr>
              <w:t xml:space="preserve"> samt </w:t>
            </w:r>
            <w:r w:rsidR="003E66A2" w:rsidRPr="00426FF2">
              <w:rPr>
                <w:rFonts w:cs="Arial"/>
                <w:bCs/>
                <w:lang w:val="da"/>
              </w:rPr>
              <w:t>deltagelsesformer</w:t>
            </w:r>
            <w:r w:rsidR="003E66A2" w:rsidRPr="00426FF2">
              <w:rPr>
                <w:rFonts w:cs="Arial"/>
                <w:lang w:val="da"/>
              </w:rPr>
              <w:t xml:space="preserve">. Igennem sociale fællesskaber får barnet erfaringer med </w:t>
            </w:r>
            <w:r w:rsidRPr="007B562D">
              <w:rPr>
                <w:rFonts w:cs="Arial"/>
                <w:lang w:val="da"/>
              </w:rPr>
              <w:t>have</w:t>
            </w:r>
            <w:r w:rsidR="003E66A2" w:rsidRPr="00426FF2">
              <w:rPr>
                <w:rFonts w:cs="Arial"/>
                <w:lang w:val="da"/>
              </w:rPr>
              <w:t xml:space="preserve"> indflydelse </w:t>
            </w:r>
            <w:r w:rsidR="007B562D">
              <w:rPr>
                <w:rFonts w:cs="Arial"/>
                <w:lang w:val="da"/>
              </w:rPr>
              <w:t>på</w:t>
            </w:r>
            <w:r w:rsidR="003E66A2" w:rsidRPr="00426FF2">
              <w:rPr>
                <w:rFonts w:cs="Arial"/>
                <w:lang w:val="da"/>
              </w:rPr>
              <w:t xml:space="preserve"> fælleskabet samt værdsætte forskelligheden i fællesskabet. Det er i fællesskabet og i relationen med andre børn og voksne, at barnet oplever sig selv, sine styrker og sin betydning. </w:t>
            </w:r>
          </w:p>
          <w:p w:rsidR="003E66A2" w:rsidRPr="00426FF2" w:rsidRDefault="003E66A2" w:rsidP="003E66A2">
            <w:pPr>
              <w:autoSpaceDE w:val="0"/>
              <w:autoSpaceDN w:val="0"/>
              <w:adjustRightInd w:val="0"/>
              <w:spacing w:after="200" w:line="276" w:lineRule="auto"/>
              <w:rPr>
                <w:rFonts w:cs="Arial"/>
                <w:lang w:val="da"/>
              </w:rPr>
            </w:pPr>
            <w:r w:rsidRPr="00426FF2">
              <w:rPr>
                <w:rFonts w:cs="Arial"/>
                <w:lang w:val="da"/>
              </w:rPr>
              <w:t>Personalet</w:t>
            </w:r>
            <w:r w:rsidR="00D136EE">
              <w:rPr>
                <w:rFonts w:cs="Arial"/>
                <w:lang w:val="da"/>
              </w:rPr>
              <w:t xml:space="preserve"> skal støtte og guide barnet</w:t>
            </w:r>
            <w:r w:rsidR="00A1240E" w:rsidRPr="00426FF2">
              <w:rPr>
                <w:rFonts w:cs="Arial"/>
                <w:lang w:val="da"/>
              </w:rPr>
              <w:t xml:space="preserve"> </w:t>
            </w:r>
            <w:r w:rsidRPr="00426FF2">
              <w:rPr>
                <w:rFonts w:cs="Arial"/>
                <w:lang w:val="da"/>
              </w:rPr>
              <w:t>således</w:t>
            </w:r>
            <w:r w:rsidR="00D136EE">
              <w:rPr>
                <w:rFonts w:cs="Arial"/>
                <w:lang w:val="da"/>
              </w:rPr>
              <w:t>,</w:t>
            </w:r>
            <w:r w:rsidRPr="00426FF2">
              <w:rPr>
                <w:rFonts w:cs="Arial"/>
                <w:lang w:val="da"/>
              </w:rPr>
              <w:t xml:space="preserve"> at der i fællesskabet og </w:t>
            </w:r>
            <w:r w:rsidR="00D136EE">
              <w:rPr>
                <w:rFonts w:cs="Arial"/>
                <w:lang w:val="da"/>
              </w:rPr>
              <w:t>i relationen til andre børn er mulighed for</w:t>
            </w:r>
            <w:r w:rsidRPr="00426FF2">
              <w:rPr>
                <w:rFonts w:cs="Arial"/>
                <w:lang w:val="da"/>
              </w:rPr>
              <w:t xml:space="preserve"> at give udtryk for egne følelser og behov samtidig med, at barnet også forstår og viser </w:t>
            </w:r>
            <w:r w:rsidRPr="00426FF2">
              <w:rPr>
                <w:rFonts w:cs="Arial"/>
                <w:bCs/>
                <w:iCs/>
                <w:lang w:val="da"/>
              </w:rPr>
              <w:t>empati</w:t>
            </w:r>
            <w:r w:rsidRPr="00426FF2">
              <w:rPr>
                <w:rFonts w:cs="Arial"/>
                <w:lang w:val="da"/>
              </w:rPr>
              <w:t xml:space="preserve"> for, at de andre børn også har de samme behov.  Barnet skal også med støtte og hjælp fra personale lære, at sætte grænser for sig selv og sige til og fra. </w:t>
            </w:r>
          </w:p>
          <w:p w:rsidR="003E66A2" w:rsidRPr="00426FF2" w:rsidRDefault="003E66A2" w:rsidP="003E66A2">
            <w:pPr>
              <w:autoSpaceDE w:val="0"/>
              <w:autoSpaceDN w:val="0"/>
              <w:adjustRightInd w:val="0"/>
              <w:spacing w:after="200" w:line="276" w:lineRule="auto"/>
              <w:rPr>
                <w:rFonts w:cs="Arial"/>
                <w:lang w:val="da"/>
              </w:rPr>
            </w:pPr>
            <w:r w:rsidRPr="00426FF2">
              <w:rPr>
                <w:rFonts w:cs="Arial"/>
                <w:lang w:val="da"/>
              </w:rPr>
              <w:t xml:space="preserve">Personalet skal være opmærksom på børnenes relationer igennem et </w:t>
            </w:r>
            <w:r w:rsidRPr="00426FF2">
              <w:rPr>
                <w:rFonts w:cs="Arial"/>
                <w:bCs/>
                <w:iCs/>
                <w:lang w:val="da"/>
              </w:rPr>
              <w:t>børneperspektiv</w:t>
            </w:r>
            <w:r w:rsidRPr="00426FF2">
              <w:rPr>
                <w:rFonts w:cs="Arial"/>
                <w:lang w:val="da"/>
              </w:rPr>
              <w:t>. De skal have et særligt øje for barnets intentioner og dermed dets valg af handlemuligheder, dvs. være nysgerrige på barnets valg af handlinger og intentioner og dermed støtte og guide barnet til at sætte ord på det. Barnet har brug for den</w:t>
            </w:r>
            <w:r w:rsidR="00D136EE">
              <w:rPr>
                <w:rFonts w:cs="Arial"/>
                <w:lang w:val="da"/>
              </w:rPr>
              <w:t xml:space="preserve"> anerkendende, nysgerrige og støttende voksen</w:t>
            </w:r>
            <w:r w:rsidRPr="00426FF2">
              <w:rPr>
                <w:rFonts w:cs="Arial"/>
                <w:lang w:val="da"/>
              </w:rPr>
              <w:t xml:space="preserve"> for at fremme sit gåpåmod og sine positive forventninger til omverdenen. </w:t>
            </w:r>
          </w:p>
          <w:p w:rsidR="003E66A2" w:rsidRDefault="003E66A2" w:rsidP="003E66A2">
            <w:pPr>
              <w:autoSpaceDE w:val="0"/>
              <w:autoSpaceDN w:val="0"/>
              <w:adjustRightInd w:val="0"/>
              <w:spacing w:after="200" w:line="276" w:lineRule="auto"/>
              <w:rPr>
                <w:rFonts w:cs="Arial"/>
                <w:lang w:val="da"/>
              </w:rPr>
            </w:pPr>
            <w:r w:rsidRPr="00426FF2">
              <w:rPr>
                <w:rFonts w:cs="Arial"/>
                <w:lang w:val="da"/>
              </w:rPr>
              <w:t>Barnets sociale læring og udvikling sker i relat</w:t>
            </w:r>
            <w:r w:rsidR="00D136EE">
              <w:rPr>
                <w:rFonts w:cs="Arial"/>
                <w:lang w:val="da"/>
              </w:rPr>
              <w:t>ionen og i legen med andre børn. D</w:t>
            </w:r>
            <w:r w:rsidRPr="00426FF2">
              <w:rPr>
                <w:rFonts w:cs="Arial"/>
                <w:lang w:val="da"/>
              </w:rPr>
              <w:t xml:space="preserve">et er derfor særligt vigtigt, at </w:t>
            </w:r>
            <w:r w:rsidRPr="00426FF2">
              <w:rPr>
                <w:rFonts w:cs="Arial"/>
                <w:bCs/>
                <w:iCs/>
                <w:lang w:val="da"/>
              </w:rPr>
              <w:t>læringsmiljøet</w:t>
            </w:r>
            <w:r w:rsidRPr="00426FF2">
              <w:rPr>
                <w:rFonts w:cs="Arial"/>
                <w:b/>
                <w:bCs/>
                <w:i/>
                <w:iCs/>
                <w:lang w:val="da"/>
              </w:rPr>
              <w:t xml:space="preserve"> </w:t>
            </w:r>
            <w:r w:rsidRPr="00426FF2">
              <w:rPr>
                <w:rFonts w:cs="Arial"/>
                <w:lang w:val="da"/>
              </w:rPr>
              <w:t>inviterer til en spændende og givende leg, for det er vigtig, at vores læringsmiljøer understøtter børnenes leg og dermed deres udvikling. Den sociale læring sker i legen, da</w:t>
            </w:r>
            <w:r w:rsidR="007B562D">
              <w:rPr>
                <w:rFonts w:cs="Arial"/>
                <w:lang w:val="da"/>
              </w:rPr>
              <w:t xml:space="preserve"> legen lægger op til samspil og forhandlinger.</w:t>
            </w:r>
            <w:r w:rsidRPr="00426FF2">
              <w:rPr>
                <w:rFonts w:cs="Arial"/>
                <w:lang w:val="da"/>
              </w:rPr>
              <w:t xml:space="preserve"> Her skal personalet </w:t>
            </w:r>
            <w:r w:rsidR="00D136EE">
              <w:rPr>
                <w:rFonts w:cs="Arial"/>
                <w:lang w:val="da"/>
              </w:rPr>
              <w:t xml:space="preserve">være opmærksom på børnenes leg </w:t>
            </w:r>
            <w:r w:rsidRPr="00426FF2">
              <w:rPr>
                <w:rFonts w:cs="Arial"/>
                <w:lang w:val="da"/>
              </w:rPr>
              <w:t xml:space="preserve">og støtte og guide børnene, hvis det bliver nødvendigt. </w:t>
            </w:r>
          </w:p>
          <w:p w:rsidR="00A30507" w:rsidRDefault="00A30507" w:rsidP="003E66A2">
            <w:pPr>
              <w:autoSpaceDE w:val="0"/>
              <w:autoSpaceDN w:val="0"/>
              <w:adjustRightInd w:val="0"/>
              <w:spacing w:after="200" w:line="276" w:lineRule="auto"/>
              <w:rPr>
                <w:rFonts w:cs="Arial"/>
                <w:lang w:val="da"/>
              </w:rPr>
            </w:pPr>
          </w:p>
          <w:p w:rsidR="00A30507" w:rsidRDefault="00A30507" w:rsidP="003E66A2">
            <w:pPr>
              <w:autoSpaceDE w:val="0"/>
              <w:autoSpaceDN w:val="0"/>
              <w:adjustRightInd w:val="0"/>
              <w:spacing w:after="200" w:line="276" w:lineRule="auto"/>
              <w:rPr>
                <w:rFonts w:cs="Arial"/>
                <w:lang w:val="da"/>
              </w:rPr>
            </w:pPr>
          </w:p>
          <w:p w:rsidR="00A30507" w:rsidRPr="00426FF2" w:rsidRDefault="00A30507" w:rsidP="003E66A2">
            <w:pPr>
              <w:autoSpaceDE w:val="0"/>
              <w:autoSpaceDN w:val="0"/>
              <w:adjustRightInd w:val="0"/>
              <w:spacing w:after="200" w:line="276" w:lineRule="auto"/>
              <w:rPr>
                <w:rFonts w:cs="Arial"/>
                <w:lang w:val="da"/>
              </w:rPr>
            </w:pPr>
          </w:p>
          <w:p w:rsidR="00875F53" w:rsidRPr="00426FF2" w:rsidRDefault="00875F53" w:rsidP="00875F53">
            <w:pPr>
              <w:spacing w:after="200" w:line="276" w:lineRule="auto"/>
              <w:rPr>
                <w:rFonts w:eastAsia="Calibri" w:cs="Arial"/>
              </w:rPr>
            </w:pPr>
            <w:r w:rsidRPr="00426FF2">
              <w:rPr>
                <w:rFonts w:eastAsia="Calibri" w:cs="Arial"/>
                <w:b/>
              </w:rPr>
              <w:t xml:space="preserve">Handleplan for vuggestuen 0-2,8 år: </w:t>
            </w:r>
          </w:p>
          <w:p w:rsidR="00875F53" w:rsidRDefault="00875F53" w:rsidP="00875F53">
            <w:pPr>
              <w:spacing w:after="200" w:line="276" w:lineRule="auto"/>
              <w:rPr>
                <w:rFonts w:eastAsia="Calibri" w:cs="Arial"/>
              </w:rPr>
            </w:pPr>
            <w:r w:rsidRPr="00426FF2">
              <w:rPr>
                <w:rFonts w:eastAsia="Calibri" w:cs="Arial"/>
              </w:rPr>
              <w:t>Ba</w:t>
            </w:r>
            <w:r w:rsidR="00760755">
              <w:rPr>
                <w:rFonts w:eastAsia="Calibri" w:cs="Arial"/>
              </w:rPr>
              <w:t>rnet skal støttes og guides til</w:t>
            </w:r>
            <w:r w:rsidRPr="00426FF2">
              <w:rPr>
                <w:rFonts w:eastAsia="Calibri" w:cs="Arial"/>
              </w:rPr>
              <w:t xml:space="preserve"> at skabe værdifulde fælleskaber, venskaber og relationer</w:t>
            </w:r>
            <w:r w:rsidR="00760755">
              <w:rPr>
                <w:rFonts w:eastAsia="Calibri" w:cs="Arial"/>
              </w:rPr>
              <w:t>, der giver adgang til</w:t>
            </w:r>
            <w:r w:rsidRPr="00426FF2">
              <w:rPr>
                <w:rFonts w:eastAsia="Calibri" w:cs="Arial"/>
              </w:rPr>
              <w:t xml:space="preserve"> udfoldelse ved, at børnene lærer at give plads og tage hensyn til hinanden. Barnet l</w:t>
            </w:r>
            <w:r w:rsidR="00760755">
              <w:rPr>
                <w:rFonts w:eastAsia="Calibri" w:cs="Arial"/>
              </w:rPr>
              <w:t>ærer igennem leg og fælleskaber at være empatisk</w:t>
            </w:r>
            <w:r w:rsidRPr="00426FF2">
              <w:rPr>
                <w:rFonts w:eastAsia="Calibri" w:cs="Arial"/>
              </w:rPr>
              <w:t xml:space="preserve"> ved at blive guidet og hjulp</w:t>
            </w:r>
            <w:r w:rsidR="00760755">
              <w:rPr>
                <w:rFonts w:eastAsia="Calibri" w:cs="Arial"/>
              </w:rPr>
              <w:t>et af en voksen. Ved konflikter</w:t>
            </w:r>
            <w:r w:rsidRPr="00426FF2">
              <w:rPr>
                <w:rFonts w:eastAsia="Calibri" w:cs="Arial"/>
              </w:rPr>
              <w:t xml:space="preserve"> støtter og guider personalet barnet med at sætte ord på handlinger, følelser og intentioner</w:t>
            </w:r>
            <w:r w:rsidR="00760755">
              <w:rPr>
                <w:rFonts w:eastAsia="Calibri" w:cs="Arial"/>
              </w:rPr>
              <w:t>. S</w:t>
            </w:r>
            <w:r w:rsidRPr="00426FF2">
              <w:rPr>
                <w:rFonts w:eastAsia="Calibri" w:cs="Arial"/>
              </w:rPr>
              <w:t>åledes hjælpes og støttes barnet til at sætte ord på konkrete oplevelser og situationer. Personale</w:t>
            </w:r>
            <w:r w:rsidR="00760755">
              <w:rPr>
                <w:rFonts w:eastAsia="Calibri" w:cs="Arial"/>
              </w:rPr>
              <w:t>t hjælper og guider børnene med</w:t>
            </w:r>
            <w:r w:rsidRPr="00426FF2">
              <w:rPr>
                <w:rFonts w:eastAsia="Calibri" w:cs="Arial"/>
              </w:rPr>
              <w:t xml:space="preserve"> at sige til og fra på en hensigtsmæssig måde, hvorved det individuelle barns integritet og personlige grænser respekteres. </w:t>
            </w:r>
          </w:p>
          <w:p w:rsidR="00A30507" w:rsidRPr="00426FF2" w:rsidRDefault="00A30507" w:rsidP="00875F53">
            <w:pPr>
              <w:spacing w:after="200" w:line="276" w:lineRule="auto"/>
              <w:rPr>
                <w:rFonts w:eastAsia="Calibri" w:cs="Arial"/>
              </w:rPr>
            </w:pPr>
          </w:p>
          <w:p w:rsidR="00875F53" w:rsidRPr="00426FF2" w:rsidRDefault="00875F53" w:rsidP="00875F53">
            <w:pPr>
              <w:spacing w:after="200" w:line="276" w:lineRule="auto"/>
              <w:rPr>
                <w:rFonts w:eastAsia="Calibri" w:cs="Arial"/>
              </w:rPr>
            </w:pPr>
            <w:r w:rsidRPr="00426FF2">
              <w:rPr>
                <w:rFonts w:eastAsia="Calibri" w:cs="Arial"/>
                <w:b/>
              </w:rPr>
              <w:t>Tegn</w:t>
            </w:r>
            <w:r w:rsidR="00426FF2" w:rsidRPr="00426FF2">
              <w:rPr>
                <w:rFonts w:eastAsia="Calibri" w:cs="Arial"/>
                <w:b/>
              </w:rPr>
              <w:t xml:space="preserve"> på læring</w:t>
            </w:r>
            <w:r w:rsidRPr="00426FF2">
              <w:rPr>
                <w:rFonts w:eastAsia="Calibri" w:cs="Arial"/>
                <w:b/>
              </w:rPr>
              <w:t>:</w:t>
            </w:r>
          </w:p>
          <w:p w:rsidR="00875F53" w:rsidRPr="00426FF2" w:rsidRDefault="00875F53" w:rsidP="00200CEB">
            <w:pPr>
              <w:numPr>
                <w:ilvl w:val="0"/>
                <w:numId w:val="24"/>
              </w:numPr>
              <w:spacing w:after="200" w:line="276" w:lineRule="auto"/>
              <w:ind w:left="720" w:hanging="360"/>
              <w:rPr>
                <w:rFonts w:eastAsia="Calibri" w:cs="Arial"/>
              </w:rPr>
            </w:pPr>
            <w:r w:rsidRPr="00426FF2">
              <w:rPr>
                <w:rFonts w:eastAsia="Calibri" w:cs="Arial"/>
              </w:rPr>
              <w:t xml:space="preserve">Børnene deltager aktivt i fællesaktiviteter.  </w:t>
            </w:r>
          </w:p>
          <w:p w:rsidR="00875F53" w:rsidRPr="00426FF2" w:rsidRDefault="00875F53" w:rsidP="00200CEB">
            <w:pPr>
              <w:numPr>
                <w:ilvl w:val="0"/>
                <w:numId w:val="24"/>
              </w:numPr>
              <w:spacing w:after="200" w:line="276" w:lineRule="auto"/>
              <w:ind w:left="720" w:hanging="360"/>
              <w:rPr>
                <w:rFonts w:eastAsia="Calibri" w:cs="Arial"/>
              </w:rPr>
            </w:pPr>
            <w:r w:rsidRPr="00426FF2">
              <w:rPr>
                <w:rFonts w:eastAsia="Calibri" w:cs="Arial"/>
              </w:rPr>
              <w:t xml:space="preserve">Børnene er blevet mere opmærksomme på hinanden og har fået gode venskaber og relationer i fællesskaberne. </w:t>
            </w:r>
          </w:p>
          <w:p w:rsidR="00875F53" w:rsidRPr="00426FF2" w:rsidRDefault="00875F53" w:rsidP="00200CEB">
            <w:pPr>
              <w:numPr>
                <w:ilvl w:val="0"/>
                <w:numId w:val="24"/>
              </w:numPr>
              <w:spacing w:after="200" w:line="276" w:lineRule="auto"/>
              <w:ind w:left="720" w:hanging="360"/>
              <w:rPr>
                <w:rFonts w:eastAsia="Calibri" w:cs="Arial"/>
              </w:rPr>
            </w:pPr>
            <w:r w:rsidRPr="00426FF2">
              <w:rPr>
                <w:rFonts w:eastAsia="Calibri" w:cs="Arial"/>
              </w:rPr>
              <w:t>Vi ser</w:t>
            </w:r>
            <w:r w:rsidR="00760755">
              <w:rPr>
                <w:rFonts w:eastAsia="Calibri" w:cs="Arial"/>
              </w:rPr>
              <w:t>,</w:t>
            </w:r>
            <w:r w:rsidRPr="00426FF2">
              <w:rPr>
                <w:rFonts w:eastAsia="Calibri" w:cs="Arial"/>
              </w:rPr>
              <w:t xml:space="preserve"> at børnene er blevet bedre til at sige til og fra. </w:t>
            </w:r>
          </w:p>
          <w:p w:rsidR="00875F53" w:rsidRPr="00426FF2" w:rsidRDefault="00875F53" w:rsidP="00875F53">
            <w:pPr>
              <w:spacing w:after="200" w:line="276" w:lineRule="auto"/>
              <w:rPr>
                <w:rFonts w:eastAsia="Calibri" w:cs="Arial"/>
              </w:rPr>
            </w:pPr>
          </w:p>
          <w:p w:rsidR="00875F53" w:rsidRPr="00426FF2" w:rsidRDefault="00875F53" w:rsidP="00875F53">
            <w:pPr>
              <w:spacing w:after="200" w:line="276" w:lineRule="auto"/>
              <w:rPr>
                <w:rFonts w:eastAsia="Calibri" w:cs="Arial"/>
              </w:rPr>
            </w:pPr>
            <w:r w:rsidRPr="00426FF2">
              <w:rPr>
                <w:rFonts w:eastAsia="Calibri" w:cs="Arial"/>
                <w:b/>
              </w:rPr>
              <w:t>Evaluering/dokumentation:</w:t>
            </w:r>
            <w:r w:rsidRPr="00426FF2">
              <w:rPr>
                <w:rFonts w:eastAsia="Calibri" w:cs="Arial"/>
              </w:rPr>
              <w:t xml:space="preserve">  Billeder, Iagttagelser, fortællinger, observationer, handleplane- SMITTE-modellen, evalueringer.  </w:t>
            </w:r>
          </w:p>
          <w:p w:rsidR="00875F53" w:rsidRPr="00426FF2" w:rsidRDefault="00875F53" w:rsidP="00875F53">
            <w:pPr>
              <w:spacing w:after="200" w:line="276" w:lineRule="auto"/>
              <w:rPr>
                <w:rFonts w:eastAsia="Calibri" w:cs="Arial"/>
              </w:rPr>
            </w:pPr>
          </w:p>
          <w:p w:rsidR="00875F53" w:rsidRPr="00426FF2" w:rsidRDefault="00760755" w:rsidP="00875F53">
            <w:pPr>
              <w:spacing w:after="200" w:line="276" w:lineRule="auto"/>
              <w:rPr>
                <w:rFonts w:eastAsia="Calibri" w:cs="Arial"/>
                <w:b/>
              </w:rPr>
            </w:pPr>
            <w:r>
              <w:rPr>
                <w:rFonts w:eastAsia="Calibri" w:cs="Arial"/>
                <w:b/>
              </w:rPr>
              <w:t>Handleplan for børnehaven 2,8-6</w:t>
            </w:r>
            <w:r w:rsidR="00875F53" w:rsidRPr="00426FF2">
              <w:rPr>
                <w:rFonts w:eastAsia="Calibri" w:cs="Arial"/>
                <w:b/>
              </w:rPr>
              <w:t>år:</w:t>
            </w:r>
          </w:p>
          <w:p w:rsidR="00875F53" w:rsidRPr="00426FF2" w:rsidRDefault="00875F53" w:rsidP="00875F53">
            <w:pPr>
              <w:spacing w:after="200" w:line="276" w:lineRule="auto"/>
              <w:rPr>
                <w:rFonts w:eastAsia="Calibri" w:cs="Arial"/>
              </w:rPr>
            </w:pPr>
            <w:r w:rsidRPr="00426FF2">
              <w:rPr>
                <w:rFonts w:eastAsia="Calibri" w:cs="Arial"/>
              </w:rPr>
              <w:t>Personalet støtter op omkring børnenes venskaber og re</w:t>
            </w:r>
            <w:r w:rsidR="00760755">
              <w:rPr>
                <w:rFonts w:eastAsia="Calibri" w:cs="Arial"/>
              </w:rPr>
              <w:t>lationer ved</w:t>
            </w:r>
            <w:r w:rsidRPr="00426FF2">
              <w:rPr>
                <w:rFonts w:eastAsia="Calibri" w:cs="Arial"/>
              </w:rPr>
              <w:t xml:space="preserve"> at gå ved siden af eller bagved. Ba</w:t>
            </w:r>
            <w:r w:rsidR="00760755">
              <w:rPr>
                <w:rFonts w:eastAsia="Calibri" w:cs="Arial"/>
              </w:rPr>
              <w:t>rnet skal støttes og guides til</w:t>
            </w:r>
            <w:r w:rsidRPr="00426FF2">
              <w:rPr>
                <w:rFonts w:eastAsia="Calibri" w:cs="Arial"/>
              </w:rPr>
              <w:t xml:space="preserve"> at skabe værdifulde fælleskaber, venskaber og relationer</w:t>
            </w:r>
            <w:r w:rsidR="00760755">
              <w:rPr>
                <w:rFonts w:eastAsia="Calibri" w:cs="Arial"/>
              </w:rPr>
              <w:t>, der giver adgang til</w:t>
            </w:r>
            <w:r w:rsidRPr="00426FF2">
              <w:rPr>
                <w:rFonts w:eastAsia="Calibri" w:cs="Arial"/>
              </w:rPr>
              <w:t xml:space="preserve"> udfoldelse ved, at børnene lærer at give plads og tage hensyn til hinanden. Barnet lærer igen</w:t>
            </w:r>
            <w:r w:rsidR="00760755">
              <w:rPr>
                <w:rFonts w:eastAsia="Calibri" w:cs="Arial"/>
              </w:rPr>
              <w:t>nem leg og fælleskaber at være empatisk</w:t>
            </w:r>
            <w:r w:rsidRPr="00426FF2">
              <w:rPr>
                <w:rFonts w:eastAsia="Calibri" w:cs="Arial"/>
              </w:rPr>
              <w:t xml:space="preserve"> ved at blive guidet og hjulp</w:t>
            </w:r>
            <w:r w:rsidR="00760755">
              <w:rPr>
                <w:rFonts w:eastAsia="Calibri" w:cs="Arial"/>
              </w:rPr>
              <w:t>et af en voksen. Ved konflikter</w:t>
            </w:r>
            <w:r w:rsidRPr="00426FF2">
              <w:rPr>
                <w:rFonts w:eastAsia="Calibri" w:cs="Arial"/>
              </w:rPr>
              <w:t xml:space="preserve"> støtter og guider personalet barnet med at sætte ord på handlinger, følelser og intentioner</w:t>
            </w:r>
            <w:r w:rsidR="00760755">
              <w:rPr>
                <w:rFonts w:eastAsia="Calibri" w:cs="Arial"/>
              </w:rPr>
              <w:t>. S</w:t>
            </w:r>
            <w:r w:rsidRPr="00426FF2">
              <w:rPr>
                <w:rFonts w:eastAsia="Calibri" w:cs="Arial"/>
              </w:rPr>
              <w:t>åledes hjælpes og støttes barnet til at sætte ord på konkrete oplevelser og situationer. Personale</w:t>
            </w:r>
            <w:r w:rsidR="00760755">
              <w:rPr>
                <w:rFonts w:eastAsia="Calibri" w:cs="Arial"/>
              </w:rPr>
              <w:t>t hjælper og guider børnene med</w:t>
            </w:r>
            <w:r w:rsidRPr="00426FF2">
              <w:rPr>
                <w:rFonts w:eastAsia="Calibri" w:cs="Arial"/>
              </w:rPr>
              <w:t xml:space="preserve"> at sige til og fra på en hensigtsmæssig måde, hvorved det individuelle barns integritet og personlige grænser respekteres. </w:t>
            </w:r>
          </w:p>
          <w:p w:rsidR="00875F53" w:rsidRDefault="00875F53" w:rsidP="00875F53">
            <w:pPr>
              <w:spacing w:after="200" w:line="276" w:lineRule="auto"/>
              <w:rPr>
                <w:rFonts w:eastAsia="Calibri" w:cs="Arial"/>
              </w:rPr>
            </w:pPr>
            <w:r w:rsidRPr="00426FF2">
              <w:rPr>
                <w:rFonts w:eastAsia="Calibri" w:cs="Arial"/>
              </w:rPr>
              <w:t>Børnene</w:t>
            </w:r>
            <w:r w:rsidR="00760755">
              <w:rPr>
                <w:rFonts w:eastAsia="Calibri" w:cs="Arial"/>
              </w:rPr>
              <w:t xml:space="preserve"> skal opleve medbestemmelse og </w:t>
            </w:r>
            <w:r w:rsidRPr="00426FF2">
              <w:rPr>
                <w:rFonts w:eastAsia="Calibri" w:cs="Arial"/>
              </w:rPr>
              <w:t>være med til at bestem</w:t>
            </w:r>
            <w:r w:rsidR="00760755">
              <w:rPr>
                <w:rFonts w:eastAsia="Calibri" w:cs="Arial"/>
              </w:rPr>
              <w:t>me indhold af samling</w:t>
            </w:r>
            <w:r w:rsidRPr="00426FF2">
              <w:rPr>
                <w:rFonts w:eastAsia="Calibri" w:cs="Arial"/>
              </w:rPr>
              <w:t xml:space="preserve"> ved</w:t>
            </w:r>
            <w:r w:rsidR="00760755">
              <w:rPr>
                <w:rFonts w:eastAsia="Calibri" w:cs="Arial"/>
              </w:rPr>
              <w:t>,</w:t>
            </w:r>
            <w:r w:rsidRPr="00426FF2">
              <w:rPr>
                <w:rFonts w:eastAsia="Calibri" w:cs="Arial"/>
              </w:rPr>
              <w:t xml:space="preserve"> at personalet høre</w:t>
            </w:r>
            <w:r w:rsidR="00760755">
              <w:rPr>
                <w:rFonts w:eastAsia="Calibri" w:cs="Arial"/>
              </w:rPr>
              <w:t>r</w:t>
            </w:r>
            <w:r w:rsidRPr="00426FF2">
              <w:rPr>
                <w:rFonts w:eastAsia="Calibri" w:cs="Arial"/>
              </w:rPr>
              <w:t xml:space="preserve"> deres ønsker og behov. </w:t>
            </w:r>
          </w:p>
          <w:p w:rsidR="00A30507" w:rsidRPr="00426FF2" w:rsidRDefault="00A30507" w:rsidP="00875F53">
            <w:pPr>
              <w:spacing w:after="200" w:line="276" w:lineRule="auto"/>
              <w:rPr>
                <w:rFonts w:eastAsia="Calibri" w:cs="Arial"/>
              </w:rPr>
            </w:pPr>
          </w:p>
          <w:p w:rsidR="00875F53" w:rsidRPr="00426FF2" w:rsidRDefault="00875F53" w:rsidP="00875F53">
            <w:pPr>
              <w:spacing w:after="200" w:line="276" w:lineRule="auto"/>
              <w:rPr>
                <w:rFonts w:eastAsia="Calibri" w:cs="Arial"/>
              </w:rPr>
            </w:pPr>
            <w:r w:rsidRPr="00426FF2">
              <w:rPr>
                <w:rFonts w:eastAsia="Calibri" w:cs="Arial"/>
                <w:b/>
              </w:rPr>
              <w:t>Tegn på læring:</w:t>
            </w:r>
          </w:p>
          <w:p w:rsidR="00875F53" w:rsidRPr="00426FF2" w:rsidRDefault="00875F53" w:rsidP="00200CEB">
            <w:pPr>
              <w:numPr>
                <w:ilvl w:val="0"/>
                <w:numId w:val="25"/>
              </w:numPr>
              <w:spacing w:after="200" w:line="276" w:lineRule="auto"/>
              <w:ind w:left="720" w:hanging="360"/>
              <w:rPr>
                <w:rFonts w:eastAsia="Calibri" w:cs="Arial"/>
              </w:rPr>
            </w:pPr>
            <w:r w:rsidRPr="00426FF2">
              <w:rPr>
                <w:rFonts w:eastAsia="Calibri" w:cs="Arial"/>
              </w:rPr>
              <w:t>Børnene viser interessere og er aktive deltager.</w:t>
            </w:r>
          </w:p>
          <w:p w:rsidR="00875F53" w:rsidRPr="00426FF2" w:rsidRDefault="00875F53" w:rsidP="00200CEB">
            <w:pPr>
              <w:numPr>
                <w:ilvl w:val="0"/>
                <w:numId w:val="25"/>
              </w:numPr>
              <w:spacing w:after="200" w:line="276" w:lineRule="auto"/>
              <w:ind w:left="720" w:hanging="360"/>
              <w:rPr>
                <w:rFonts w:eastAsia="Calibri" w:cs="Arial"/>
              </w:rPr>
            </w:pPr>
            <w:r w:rsidRPr="00426FF2">
              <w:rPr>
                <w:rFonts w:eastAsia="Calibri" w:cs="Arial"/>
              </w:rPr>
              <w:t xml:space="preserve"> Børnene har lyst til at være </w:t>
            </w:r>
            <w:r w:rsidR="00760755">
              <w:rPr>
                <w:rFonts w:eastAsia="Calibri" w:cs="Arial"/>
              </w:rPr>
              <w:t>med til at bestemme til samling</w:t>
            </w:r>
            <w:r w:rsidRPr="00426FF2">
              <w:rPr>
                <w:rFonts w:eastAsia="Calibri" w:cs="Arial"/>
              </w:rPr>
              <w:t xml:space="preserve"> ved at byde ind.</w:t>
            </w:r>
          </w:p>
          <w:p w:rsidR="00875F53" w:rsidRPr="00426FF2" w:rsidRDefault="00875F53" w:rsidP="00200CEB">
            <w:pPr>
              <w:numPr>
                <w:ilvl w:val="0"/>
                <w:numId w:val="25"/>
              </w:numPr>
              <w:spacing w:after="200" w:line="276" w:lineRule="auto"/>
              <w:ind w:left="720" w:hanging="360"/>
              <w:rPr>
                <w:rFonts w:eastAsia="Calibri" w:cs="Arial"/>
              </w:rPr>
            </w:pPr>
            <w:r w:rsidRPr="00426FF2">
              <w:rPr>
                <w:rFonts w:eastAsia="Calibri" w:cs="Arial"/>
              </w:rPr>
              <w:t>Personalet ser, at børnene bruger det</w:t>
            </w:r>
            <w:r w:rsidR="00760755">
              <w:rPr>
                <w:rFonts w:eastAsia="Calibri" w:cs="Arial"/>
              </w:rPr>
              <w:t>,</w:t>
            </w:r>
            <w:r w:rsidRPr="00426FF2">
              <w:rPr>
                <w:rFonts w:eastAsia="Calibri" w:cs="Arial"/>
              </w:rPr>
              <w:t xml:space="preserve"> de har lært i hverdagen i deres leg og relation til andre børn.   </w:t>
            </w:r>
          </w:p>
          <w:p w:rsidR="00875F53" w:rsidRPr="00426FF2" w:rsidRDefault="00875F53" w:rsidP="00875F53">
            <w:pPr>
              <w:spacing w:after="200" w:line="276" w:lineRule="auto"/>
              <w:rPr>
                <w:rFonts w:eastAsia="Calibri" w:cs="Arial"/>
              </w:rPr>
            </w:pPr>
            <w:r w:rsidRPr="00426FF2">
              <w:rPr>
                <w:rFonts w:eastAsia="Calibri" w:cs="Arial"/>
              </w:rPr>
              <w:t xml:space="preserve"> </w:t>
            </w:r>
          </w:p>
          <w:p w:rsidR="00875F53" w:rsidRPr="00426FF2" w:rsidRDefault="00875F53" w:rsidP="00875F53">
            <w:pPr>
              <w:spacing w:after="200" w:line="276" w:lineRule="auto"/>
              <w:rPr>
                <w:rFonts w:eastAsia="Calibri" w:cs="Arial"/>
              </w:rPr>
            </w:pPr>
            <w:r w:rsidRPr="00426FF2">
              <w:rPr>
                <w:rFonts w:eastAsia="Calibri" w:cs="Arial"/>
                <w:b/>
              </w:rPr>
              <w:t>Evaluering/dokumentation:</w:t>
            </w:r>
            <w:r w:rsidRPr="00426FF2">
              <w:rPr>
                <w:rFonts w:eastAsia="Calibri" w:cs="Arial"/>
              </w:rPr>
              <w:t xml:space="preserve"> Billeder, Iagttagelser, fortællinger, observationer, handleplane- SMITTE-modellen, evalueringer.  </w:t>
            </w:r>
          </w:p>
          <w:p w:rsidR="003B4C9C" w:rsidRPr="00426FF2" w:rsidRDefault="003E66A2" w:rsidP="003E66A2">
            <w:pPr>
              <w:pStyle w:val="Tekst3"/>
              <w:rPr>
                <w:rFonts w:cs="Arial"/>
              </w:rPr>
            </w:pPr>
            <w:r w:rsidRPr="00426FF2">
              <w:rPr>
                <w:rFonts w:cs="Arial"/>
                <w:lang w:val="da"/>
              </w:rPr>
              <w:t xml:space="preserve"> </w:t>
            </w:r>
          </w:p>
        </w:tc>
      </w:tr>
    </w:tbl>
    <w:p w:rsidR="00A03759" w:rsidRPr="00426FF2" w:rsidRDefault="00A03759" w:rsidP="00A80601">
      <w:pPr>
        <w:rPr>
          <w:rFonts w:cs="Arial"/>
        </w:rPr>
      </w:pPr>
      <w:r w:rsidRPr="00426FF2">
        <w:rPr>
          <w:rFonts w:cs="Arial"/>
        </w:rPr>
        <w:br w:type="page"/>
      </w:r>
    </w:p>
    <w:p w:rsidR="00A03759" w:rsidRDefault="00A03759" w:rsidP="00A03759">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A03759" w:rsidRPr="006406AA" w:rsidTr="00AD304A">
        <w:trPr>
          <w:cantSplit/>
        </w:trPr>
        <w:tc>
          <w:tcPr>
            <w:tcW w:w="7087" w:type="dxa"/>
          </w:tcPr>
          <w:p w:rsidR="00A03759" w:rsidRPr="00084F73" w:rsidRDefault="00A03759" w:rsidP="00AD304A">
            <w:pPr>
              <w:pStyle w:val="Overskrift2"/>
              <w:rPr>
                <w:color w:val="CD1626" w:themeColor="accent2"/>
              </w:rPr>
            </w:pPr>
            <w:r>
              <w:rPr>
                <w:color w:val="CD1626" w:themeColor="accent2"/>
              </w:rPr>
              <w:t>Kommunikation og sprog</w:t>
            </w:r>
          </w:p>
          <w:p w:rsidR="00A03759" w:rsidRDefault="00A03759" w:rsidP="00A03759">
            <w:pPr>
              <w:pStyle w:val="Tekst2"/>
            </w:pPr>
            <w:r>
              <w:t xml:space="preserve">”Børns kommunikation og sprog tilegnes og udvikles i nære relationer med barnets forældre, i fællesskaber med andre børn og sammen med det pædagogiske personale. </w:t>
            </w:r>
          </w:p>
          <w:p w:rsidR="00A03759" w:rsidRDefault="00A03759" w:rsidP="00A03759">
            <w:pPr>
              <w:pStyle w:val="Tekst2"/>
            </w:pPr>
            <w:r>
              <w:t>Det centrale for børns sprogtilegnelse er, at læringsmiljøet understøtter børns kommunikative og sproglige interaktioner med det pædagogiske personale. Det er ligeledes centralt, at det pædagogiske personale er bevidst om, at de fungerer som sproglige rollemodeller for børnene, og at børnene guides til at indgå i fællesskaber med andre børn.”</w:t>
            </w:r>
          </w:p>
          <w:p w:rsidR="00A03759" w:rsidRPr="00B02D50" w:rsidRDefault="00A03759" w:rsidP="00AD304A">
            <w:pPr>
              <w:pStyle w:val="Byline"/>
            </w:pPr>
          </w:p>
        </w:tc>
        <w:tc>
          <w:tcPr>
            <w:tcW w:w="2551" w:type="dxa"/>
          </w:tcPr>
          <w:p w:rsidR="00A03759" w:rsidRDefault="00A03759" w:rsidP="00AD304A">
            <w:pPr>
              <w:jc w:val="right"/>
              <w:rPr>
                <w:color w:val="0077B3" w:themeColor="accent1"/>
              </w:rPr>
            </w:pPr>
            <w:r>
              <w:rPr>
                <w:noProof/>
                <w:color w:val="0077B3" w:themeColor="accent1"/>
                <w:lang w:eastAsia="da-DK"/>
              </w:rPr>
              <w:drawing>
                <wp:inline distT="0" distB="0" distL="0" distR="0">
                  <wp:extent cx="1619885" cy="17995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ng filer til levering_RK_Side 1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inline>
              </w:drawing>
            </w:r>
          </w:p>
        </w:tc>
      </w:tr>
    </w:tbl>
    <w:p w:rsidR="00A03759" w:rsidRDefault="00A03759" w:rsidP="00A03759">
      <w:pPr>
        <w:pStyle w:val="MiniPara"/>
      </w:pPr>
    </w:p>
    <w:tbl>
      <w:tblPr>
        <w:tblStyle w:val="Rd"/>
        <w:tblW w:w="0" w:type="auto"/>
        <w:tblLook w:val="04A0" w:firstRow="1" w:lastRow="0" w:firstColumn="1" w:lastColumn="0" w:noHBand="0" w:noVBand="1"/>
      </w:tblPr>
      <w:tblGrid>
        <w:gridCol w:w="9638"/>
      </w:tblGrid>
      <w:tr w:rsidR="00A03759" w:rsidTr="00AD304A">
        <w:tc>
          <w:tcPr>
            <w:tcW w:w="9638" w:type="dxa"/>
          </w:tcPr>
          <w:p w:rsidR="00A03759" w:rsidRDefault="00A03759" w:rsidP="00AD304A">
            <w:pPr>
              <w:pStyle w:val="Tekst4"/>
              <w:ind w:left="284"/>
            </w:pPr>
            <w:r w:rsidRPr="005A03C3">
              <w:t>Pædagogiske mål for læreplanstemaet:</w:t>
            </w:r>
          </w:p>
          <w:p w:rsidR="00A03759" w:rsidRPr="00DB3B26" w:rsidRDefault="00A03759" w:rsidP="00200CEB">
            <w:pPr>
              <w:pStyle w:val="Tekst4"/>
              <w:numPr>
                <w:ilvl w:val="0"/>
                <w:numId w:val="14"/>
              </w:numPr>
              <w:suppressAutoHyphens/>
            </w:pPr>
            <w:r w:rsidRPr="00DB3B26">
              <w:t xml:space="preserve">Det pædagogiske læringsmiljø skal understøtte, at alle børn udvikler sprog, der bidrager til, at børnene kan forstå sig selv, hinanden og deres omverden. </w:t>
            </w:r>
          </w:p>
          <w:p w:rsidR="00A03759" w:rsidRPr="00A03759" w:rsidRDefault="00A03759" w:rsidP="00200CEB">
            <w:pPr>
              <w:pStyle w:val="Tekst4"/>
              <w:numPr>
                <w:ilvl w:val="0"/>
                <w:numId w:val="14"/>
              </w:numPr>
            </w:pPr>
            <w:r w:rsidRPr="00DB3B26">
              <w:t>Det pædagogiske læringsmiljø skal understøtte, at alle børn opnår erfaringer med at kommunikere og sprogliggøre tanker, behov og ideer, som børnene kan anvende i sociale fællesskaber.</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A03759" w:rsidRPr="00426FF2" w:rsidTr="00AD304A">
        <w:tc>
          <w:tcPr>
            <w:tcW w:w="9638" w:type="dxa"/>
          </w:tcPr>
          <w:p w:rsidR="003E66A2" w:rsidRPr="00A30507" w:rsidRDefault="00B270DE" w:rsidP="003E66A2">
            <w:pPr>
              <w:autoSpaceDE w:val="0"/>
              <w:autoSpaceDN w:val="0"/>
              <w:adjustRightInd w:val="0"/>
              <w:spacing w:after="240" w:line="240" w:lineRule="auto"/>
              <w:rPr>
                <w:rFonts w:cs="Arial"/>
                <w:lang w:val="da"/>
              </w:rPr>
            </w:pPr>
            <w:r>
              <w:rPr>
                <w:rFonts w:cs="Arial"/>
                <w:b/>
                <w:bCs/>
                <w:lang w:val="da"/>
              </w:rPr>
              <w:t xml:space="preserve">Kommunikation og sprog </w:t>
            </w:r>
            <w:r w:rsidR="00426FF2" w:rsidRPr="00A30507">
              <w:rPr>
                <w:rFonts w:cs="Arial"/>
                <w:b/>
                <w:bCs/>
                <w:lang w:val="da"/>
              </w:rPr>
              <w:t xml:space="preserve"> </w:t>
            </w:r>
            <w:r w:rsidR="003E66A2" w:rsidRPr="00A30507">
              <w:rPr>
                <w:rFonts w:cs="Arial"/>
                <w:b/>
                <w:bCs/>
                <w:lang w:val="da"/>
              </w:rPr>
              <w:t>0-6 år:</w:t>
            </w:r>
          </w:p>
          <w:p w:rsidR="003E66A2" w:rsidRPr="00426FF2" w:rsidRDefault="003E66A2" w:rsidP="003E66A2">
            <w:pPr>
              <w:autoSpaceDE w:val="0"/>
              <w:autoSpaceDN w:val="0"/>
              <w:adjustRightInd w:val="0"/>
              <w:spacing w:before="100" w:after="100" w:line="240" w:lineRule="auto"/>
              <w:rPr>
                <w:rFonts w:cs="Arial"/>
                <w:color w:val="000000"/>
                <w:lang w:val="da"/>
              </w:rPr>
            </w:pPr>
            <w:r w:rsidRPr="00426FF2">
              <w:rPr>
                <w:rFonts w:cs="Arial"/>
                <w:color w:val="000000"/>
                <w:lang w:val="da"/>
              </w:rPr>
              <w:t>Der er store forventninger til børn, der forlader dagtilbuddet for at begynde i skole. De skal være klar til at lære at læse og skrive, at kunne indgå i sociale samspil, være opmærksomme og koncentrerede, nysgerrige og læringsparate. Når de forlader dagtilbuddet</w:t>
            </w:r>
            <w:r w:rsidR="00760755">
              <w:rPr>
                <w:rFonts w:cs="Arial"/>
                <w:color w:val="000000"/>
                <w:lang w:val="da"/>
              </w:rPr>
              <w:t>,</w:t>
            </w:r>
            <w:r w:rsidRPr="00426FF2">
              <w:rPr>
                <w:rFonts w:cs="Arial"/>
                <w:color w:val="000000"/>
                <w:lang w:val="da"/>
              </w:rPr>
              <w:t xml:space="preserve"> skal grundstenene være lagt, og de a</w:t>
            </w:r>
            <w:r w:rsidR="00760755">
              <w:rPr>
                <w:rFonts w:cs="Arial"/>
                <w:color w:val="000000"/>
                <w:lang w:val="da"/>
              </w:rPr>
              <w:t>llerede gode vaner og rutiner være im</w:t>
            </w:r>
            <w:r w:rsidRPr="00426FF2">
              <w:rPr>
                <w:rFonts w:cs="Arial"/>
                <w:color w:val="000000"/>
                <w:lang w:val="da"/>
              </w:rPr>
              <w:t>plementeret. Forskning viser, at børn med gode sproglige egenskaber også bliver bedre til læsning og matematik i skolen. I Brøndby kommune er sprogvurderinger af 3 årige og førskolebørn en mulighed for at finde og hjælpe børn, der viser tegn på at være sprogligt udfordret og forsøge at opkvalificere dem til skolestart</w:t>
            </w:r>
          </w:p>
          <w:p w:rsidR="003E66A2" w:rsidRPr="00426FF2" w:rsidRDefault="003E66A2" w:rsidP="003E66A2">
            <w:pPr>
              <w:autoSpaceDE w:val="0"/>
              <w:autoSpaceDN w:val="0"/>
              <w:adjustRightInd w:val="0"/>
              <w:spacing w:before="100" w:after="100" w:line="240" w:lineRule="auto"/>
              <w:rPr>
                <w:rFonts w:cs="Arial"/>
                <w:color w:val="000000"/>
                <w:lang w:val="da"/>
              </w:rPr>
            </w:pPr>
            <w:r w:rsidRPr="00426FF2">
              <w:rPr>
                <w:rFonts w:cs="Arial"/>
                <w:color w:val="000000"/>
                <w:lang w:val="da"/>
              </w:rPr>
              <w:t>Når barnet starter i vuggestuen er sprogtilegnelsen allerede i gang. Både arv og miljømæssige faktorer spiller en særlig rolle for barnets sproglige udvikling, og det er netop i et sprogligt læringsmiljø med professionelle voksne og i et ligeværdigt samarbejde med forældrene, at der er fokus på, hvordan og hvorfor barnet kommunikerer.</w:t>
            </w:r>
          </w:p>
          <w:p w:rsidR="003E66A2" w:rsidRPr="00426FF2" w:rsidRDefault="003E66A2" w:rsidP="003E66A2">
            <w:pPr>
              <w:autoSpaceDE w:val="0"/>
              <w:autoSpaceDN w:val="0"/>
              <w:adjustRightInd w:val="0"/>
              <w:spacing w:before="100" w:after="100" w:line="240" w:lineRule="auto"/>
              <w:rPr>
                <w:rFonts w:cs="Arial"/>
                <w:color w:val="000000"/>
                <w:lang w:val="da"/>
              </w:rPr>
            </w:pPr>
            <w:r w:rsidRPr="00426FF2">
              <w:rPr>
                <w:rFonts w:cs="Arial"/>
                <w:color w:val="000000"/>
                <w:lang w:val="da"/>
              </w:rPr>
              <w:t>Sprogstimulering i Børnehuset Brumbassen handler ikke kun om at lære børnene nye ord. Forskning viser, at der er sammenhæng mellem barnets tidlige brug af gestik og senere talesproglige udvikling. Gestikulationer (kropssprog) kan være før-sproglige og optræde som erstatning for talesproget eller anvendes som supplement til talesproget og finder typisk sted i perioden mellem 8-20 måneder, som er den periode, hvor barnet oftest starter i vuggest</w:t>
            </w:r>
            <w:r w:rsidR="00760755">
              <w:rPr>
                <w:rFonts w:cs="Arial"/>
                <w:color w:val="000000"/>
                <w:lang w:val="da"/>
              </w:rPr>
              <w:t>uen. Det vigtigste er i starten</w:t>
            </w:r>
            <w:r w:rsidRPr="00426FF2">
              <w:rPr>
                <w:rFonts w:cs="Arial"/>
                <w:color w:val="000000"/>
                <w:lang w:val="da"/>
              </w:rPr>
              <w:t xml:space="preserve"> at give barnet lyst til at kommunikere og derved lære, at sproget består af mange andre ting end ord (kropssprog, turtagning, lytte, tale, sætte ord på egne behov og mege</w:t>
            </w:r>
            <w:r w:rsidR="00760755">
              <w:rPr>
                <w:rFonts w:cs="Arial"/>
                <w:color w:val="000000"/>
                <w:lang w:val="da"/>
              </w:rPr>
              <w:t>t mere) og giver grundlaget for</w:t>
            </w:r>
            <w:r w:rsidRPr="00426FF2">
              <w:rPr>
                <w:rFonts w:cs="Arial"/>
                <w:color w:val="000000"/>
                <w:lang w:val="da"/>
              </w:rPr>
              <w:t xml:space="preserve"> at kunne udtrykke egne behov og danne ligeværdige relationer tidligt i børnelivet.</w:t>
            </w:r>
          </w:p>
          <w:p w:rsidR="003E66A2" w:rsidRPr="00426FF2" w:rsidRDefault="003E66A2" w:rsidP="003E66A2">
            <w:pPr>
              <w:autoSpaceDE w:val="0"/>
              <w:autoSpaceDN w:val="0"/>
              <w:adjustRightInd w:val="0"/>
              <w:spacing w:before="100" w:after="100" w:line="240" w:lineRule="auto"/>
              <w:rPr>
                <w:rFonts w:cs="Arial"/>
                <w:lang w:val="da"/>
              </w:rPr>
            </w:pPr>
            <w:r w:rsidRPr="00426FF2">
              <w:rPr>
                <w:rFonts w:cs="Arial"/>
                <w:color w:val="000000"/>
                <w:lang w:val="da"/>
              </w:rPr>
              <w:t>Børn tilegner sig sprog i forskellige hastigheder, og som voksen rollemodel (person</w:t>
            </w:r>
            <w:r w:rsidR="00760755">
              <w:rPr>
                <w:rFonts w:cs="Arial"/>
                <w:color w:val="000000"/>
                <w:lang w:val="da"/>
              </w:rPr>
              <w:t>ale og forældre) er det vigtigt</w:t>
            </w:r>
            <w:r w:rsidRPr="00426FF2">
              <w:rPr>
                <w:rFonts w:cs="Arial"/>
                <w:color w:val="000000"/>
                <w:lang w:val="da"/>
              </w:rPr>
              <w:t xml:space="preserve"> at holde sig for øje, at vi i misforstået omsorg for barnet ikke må tale et mindre nuanceret sprog med det, men netop gennem dialogen også giver barnet kendskab til et farverigt, nuanceret og mangfoldigt sprog</w:t>
            </w:r>
            <w:r w:rsidR="005B7294">
              <w:rPr>
                <w:rFonts w:cs="Arial"/>
                <w:color w:val="000000"/>
                <w:lang w:val="da"/>
              </w:rPr>
              <w:t>,</w:t>
            </w:r>
            <w:r w:rsidRPr="00426FF2">
              <w:rPr>
                <w:rFonts w:cs="Arial"/>
                <w:color w:val="000000"/>
                <w:lang w:val="da"/>
              </w:rPr>
              <w:t xml:space="preserve"> og her er forældrene en vigtig samarbejdspartner og dem, der kender deres barn bedst. Det er i samarbejdet med forældrene, at </w:t>
            </w:r>
            <w:r w:rsidRPr="00426FF2">
              <w:rPr>
                <w:rFonts w:cs="Arial"/>
                <w:lang w:val="da"/>
              </w:rPr>
              <w:t xml:space="preserve">vi kan styrke barnets trivsel og læring. Så ved at trække den røde tråd for barnet fra dagtilbuddet og til hjemmet og have fokus på nogle af de samme sproglige elementer, øger vi sprogets muligheder for at blive implementeret hos barnet. </w:t>
            </w:r>
          </w:p>
          <w:p w:rsidR="003E66A2" w:rsidRPr="00426FF2" w:rsidRDefault="003E66A2" w:rsidP="003E66A2">
            <w:pPr>
              <w:autoSpaceDE w:val="0"/>
              <w:autoSpaceDN w:val="0"/>
              <w:adjustRightInd w:val="0"/>
              <w:spacing w:before="100" w:after="100" w:line="240" w:lineRule="auto"/>
              <w:rPr>
                <w:rFonts w:cs="Arial"/>
                <w:lang w:val="da"/>
              </w:rPr>
            </w:pPr>
            <w:r w:rsidRPr="00426FF2">
              <w:rPr>
                <w:rFonts w:cs="Arial"/>
                <w:lang w:val="da"/>
              </w:rPr>
              <w:t>Hos os er læringsmiljøet under udvikling og skal indbyde til, at børn i vuggestuegrupper, børnehavegrupper,</w:t>
            </w:r>
            <w:r w:rsidR="00760755">
              <w:rPr>
                <w:rFonts w:cs="Arial"/>
                <w:lang w:val="da"/>
              </w:rPr>
              <w:t xml:space="preserve"> storegruppe og i specialgruppe</w:t>
            </w:r>
            <w:r w:rsidRPr="00426FF2">
              <w:rPr>
                <w:rFonts w:cs="Arial"/>
                <w:lang w:val="da"/>
              </w:rPr>
              <w:t xml:space="preserve"> såvel som voksne (personale og forældre) motiveres til at kommunikere med hinanden på tværs af alder, køn, kulturelle som sproglige forskelle og synes, at det er sjovt og givende.</w:t>
            </w:r>
          </w:p>
          <w:p w:rsidR="003E66A2" w:rsidRPr="00426FF2" w:rsidRDefault="003E66A2" w:rsidP="003E66A2">
            <w:pPr>
              <w:autoSpaceDE w:val="0"/>
              <w:autoSpaceDN w:val="0"/>
              <w:adjustRightInd w:val="0"/>
              <w:spacing w:before="100" w:after="100" w:line="240" w:lineRule="auto"/>
              <w:rPr>
                <w:rFonts w:cs="Arial"/>
                <w:lang w:val="da"/>
              </w:rPr>
            </w:pPr>
            <w:r w:rsidRPr="00426FF2">
              <w:rPr>
                <w:rFonts w:cs="Arial"/>
                <w:lang w:val="da"/>
              </w:rPr>
              <w:t xml:space="preserve">I Brumbassen opkvalificerer vi personalet fagligt, så </w:t>
            </w:r>
            <w:r w:rsidR="00760755">
              <w:rPr>
                <w:rFonts w:cs="Arial"/>
                <w:lang w:val="da"/>
              </w:rPr>
              <w:t xml:space="preserve">så </w:t>
            </w:r>
            <w:r w:rsidRPr="00426FF2">
              <w:rPr>
                <w:rFonts w:cs="Arial"/>
                <w:lang w:val="da"/>
              </w:rPr>
              <w:t xml:space="preserve">mange </w:t>
            </w:r>
            <w:r w:rsidR="00760755">
              <w:rPr>
                <w:rFonts w:cs="Arial"/>
                <w:lang w:val="da"/>
              </w:rPr>
              <w:t xml:space="preserve">fra personalet som muligt ved </w:t>
            </w:r>
            <w:r w:rsidRPr="00426FF2">
              <w:rPr>
                <w:rFonts w:cs="Arial"/>
                <w:lang w:val="da"/>
              </w:rPr>
              <w:t xml:space="preserve">meget om det sproglige felt. Vi har en pædagog med sprogligt diplomkursus og en sprogvejleder, og vi bruger sidemandsoplæring i det daglige. Vi er et dagtilbud med stor spredning på det sproglige felt. Det kan være det sproglige niveau, men også forældres, børns samt personales modersmål, </w:t>
            </w:r>
            <w:r w:rsidR="008E5192">
              <w:rPr>
                <w:rFonts w:cs="Arial"/>
                <w:lang w:val="da"/>
              </w:rPr>
              <w:t xml:space="preserve">og </w:t>
            </w:r>
            <w:r w:rsidRPr="00426FF2">
              <w:rPr>
                <w:rFonts w:cs="Arial"/>
                <w:lang w:val="da"/>
              </w:rPr>
              <w:t>derfor vi vant til at tænke flersprog</w:t>
            </w:r>
            <w:r w:rsidR="008E5192">
              <w:rPr>
                <w:rFonts w:cs="Arial"/>
                <w:lang w:val="da"/>
              </w:rPr>
              <w:t>s</w:t>
            </w:r>
            <w:r w:rsidRPr="00426FF2">
              <w:rPr>
                <w:rFonts w:cs="Arial"/>
                <w:lang w:val="da"/>
              </w:rPr>
              <w:t>udfordringen ind i vores dagligdag.</w:t>
            </w:r>
          </w:p>
          <w:p w:rsidR="003E66A2" w:rsidRPr="00426FF2" w:rsidRDefault="003E66A2" w:rsidP="003E66A2">
            <w:pPr>
              <w:autoSpaceDE w:val="0"/>
              <w:autoSpaceDN w:val="0"/>
              <w:adjustRightInd w:val="0"/>
              <w:spacing w:before="100" w:after="100" w:line="240" w:lineRule="auto"/>
              <w:rPr>
                <w:rFonts w:cs="Arial"/>
                <w:lang w:val="da"/>
              </w:rPr>
            </w:pPr>
            <w:r w:rsidRPr="00426FF2">
              <w:rPr>
                <w:rFonts w:cs="Arial"/>
                <w:lang w:val="da"/>
              </w:rPr>
              <w:t>Med udgangspunkt i det enkelte barns zone for nærmeste udvikling sættes de sproglige rammer højt, og vi trækker sproglige tråde mellem de enkelte aktiviteter inde som ude. Inde, hvor vi bl.a. sætter den sproglige dagsorden med dialogisk læsning, temaer og hverdagssamtaler, men også med temasprogkasser med finurligt indhold m.m.</w:t>
            </w:r>
          </w:p>
          <w:p w:rsidR="000209C5" w:rsidRPr="00426FF2" w:rsidRDefault="000209C5" w:rsidP="003E66A2">
            <w:pPr>
              <w:autoSpaceDE w:val="0"/>
              <w:autoSpaceDN w:val="0"/>
              <w:adjustRightInd w:val="0"/>
              <w:spacing w:before="100" w:after="100" w:line="240" w:lineRule="auto"/>
              <w:rPr>
                <w:rFonts w:cs="Arial"/>
                <w:lang w:val="da"/>
              </w:rPr>
            </w:pPr>
          </w:p>
          <w:p w:rsidR="00875F53" w:rsidRPr="00426FF2" w:rsidRDefault="00875F53" w:rsidP="00875F53">
            <w:pPr>
              <w:spacing w:before="100" w:after="100" w:line="240" w:lineRule="auto"/>
              <w:rPr>
                <w:rFonts w:eastAsia="Calibri" w:cs="Arial"/>
              </w:rPr>
            </w:pPr>
          </w:p>
          <w:p w:rsidR="00875F53" w:rsidRPr="00426FF2" w:rsidRDefault="00875F53" w:rsidP="00875F53">
            <w:pPr>
              <w:spacing w:before="100" w:after="100" w:line="240" w:lineRule="auto"/>
              <w:rPr>
                <w:rFonts w:eastAsia="Calibri" w:cs="Arial"/>
                <w:b/>
              </w:rPr>
            </w:pPr>
            <w:r w:rsidRPr="00426FF2">
              <w:rPr>
                <w:rFonts w:eastAsia="Calibri" w:cs="Arial"/>
                <w:b/>
              </w:rPr>
              <w:t>Handleplan for vuggestuen 0-2,8 år:</w:t>
            </w:r>
          </w:p>
          <w:p w:rsidR="00875F53" w:rsidRPr="00426FF2" w:rsidRDefault="00875F53" w:rsidP="00875F53">
            <w:pPr>
              <w:spacing w:before="100" w:after="100" w:line="240" w:lineRule="auto"/>
              <w:rPr>
                <w:rFonts w:eastAsia="Calibri" w:cs="Arial"/>
              </w:rPr>
            </w:pPr>
            <w:r w:rsidRPr="00426FF2">
              <w:rPr>
                <w:rFonts w:eastAsia="Calibri" w:cs="Arial"/>
              </w:rPr>
              <w:t>I Brumbassen vægter vi de daglige rutiner højt</w:t>
            </w:r>
            <w:r w:rsidR="008E5192">
              <w:rPr>
                <w:rFonts w:eastAsia="Calibri" w:cs="Arial"/>
              </w:rPr>
              <w:t>,</w:t>
            </w:r>
            <w:r w:rsidRPr="00426FF2">
              <w:rPr>
                <w:rFonts w:eastAsia="Calibri" w:cs="Arial"/>
              </w:rPr>
              <w:t xml:space="preserve"> for det er i sam</w:t>
            </w:r>
            <w:r w:rsidR="008E5192">
              <w:rPr>
                <w:rFonts w:eastAsia="Calibri" w:cs="Arial"/>
              </w:rPr>
              <w:t>lingen, i garderoben, under ble</w:t>
            </w:r>
            <w:r w:rsidR="005B7294">
              <w:rPr>
                <w:rFonts w:eastAsia="Calibri" w:cs="Arial"/>
              </w:rPr>
              <w:t>skiftningen</w:t>
            </w:r>
            <w:r w:rsidRPr="00426FF2">
              <w:rPr>
                <w:rFonts w:eastAsia="Calibri" w:cs="Arial"/>
              </w:rPr>
              <w:t xml:space="preserve"> og under frokosten, a</w:t>
            </w:r>
            <w:r w:rsidR="008E5192">
              <w:rPr>
                <w:rFonts w:eastAsia="Calibri" w:cs="Arial"/>
              </w:rPr>
              <w:t>t der er stor</w:t>
            </w:r>
            <w:r w:rsidRPr="00426FF2">
              <w:rPr>
                <w:rFonts w:eastAsia="Calibri" w:cs="Arial"/>
              </w:rPr>
              <w:t xml:space="preserve"> mulighed for at sætte sproget i fokus, både i én til én relationen men også i en mindre gruppe. Vi har læringsmiljøer</w:t>
            </w:r>
            <w:r w:rsidR="008E5192">
              <w:rPr>
                <w:rFonts w:eastAsia="Calibri" w:cs="Arial"/>
              </w:rPr>
              <w:t>,</w:t>
            </w:r>
            <w:r w:rsidRPr="00426FF2">
              <w:rPr>
                <w:rFonts w:eastAsia="Calibri" w:cs="Arial"/>
              </w:rPr>
              <w:t xml:space="preserve"> der appellerer til, at barnets sproglige nysgerrighed vækkes og forfølges af den voksne. F.eks. har vi bøger stillet ti</w:t>
            </w:r>
            <w:r w:rsidR="008E5192">
              <w:rPr>
                <w:rFonts w:eastAsia="Calibri" w:cs="Arial"/>
              </w:rPr>
              <w:t>l rådighed</w:t>
            </w:r>
            <w:r w:rsidRPr="00426FF2">
              <w:rPr>
                <w:rFonts w:eastAsia="Calibri" w:cs="Arial"/>
              </w:rPr>
              <w:t xml:space="preserve"> således</w:t>
            </w:r>
            <w:r w:rsidR="008E5192">
              <w:rPr>
                <w:rFonts w:eastAsia="Calibri" w:cs="Arial"/>
              </w:rPr>
              <w:t>,</w:t>
            </w:r>
            <w:r w:rsidRPr="00426FF2">
              <w:rPr>
                <w:rFonts w:eastAsia="Calibri" w:cs="Arial"/>
              </w:rPr>
              <w:t xml:space="preserve"> at det enkelte barn kan vælge en bog eller læse i den sammen med en voksen. Ligeledes har vi billeder på </w:t>
            </w:r>
            <w:r w:rsidRPr="007B562D">
              <w:rPr>
                <w:rFonts w:eastAsia="Calibri" w:cs="Arial"/>
              </w:rPr>
              <w:t>væggen</w:t>
            </w:r>
            <w:r w:rsidR="008E5192" w:rsidRPr="007B562D">
              <w:rPr>
                <w:rFonts w:eastAsia="Calibri" w:cs="Arial"/>
              </w:rPr>
              <w:t>e,</w:t>
            </w:r>
            <w:r w:rsidRPr="007B562D">
              <w:rPr>
                <w:rFonts w:eastAsia="Calibri" w:cs="Arial"/>
              </w:rPr>
              <w:t xml:space="preserve"> der </w:t>
            </w:r>
            <w:r w:rsidR="007B562D" w:rsidRPr="007B562D">
              <w:rPr>
                <w:rFonts w:eastAsia="Calibri" w:cs="Arial"/>
              </w:rPr>
              <w:t>synliggør</w:t>
            </w:r>
            <w:r w:rsidRPr="00426FF2">
              <w:rPr>
                <w:rFonts w:eastAsia="Calibri" w:cs="Arial"/>
              </w:rPr>
              <w:t xml:space="preserve"> genkendeligheden fra hverdagen som f.eks. billeder af legetøj, badeværelset, frokosten og billeder af mennesker og fællesskaber.  Disse billeder giver adgang til, at der oftest i vuggestuen peges og tales ud fra disse. Vi er et nærværende personale, som arbejder med gestik og øjenkontakt i én til én relationen. I Brumbassen er vi opmærksomme på, at vi i det daglige taler et nuanceret og aldersvarende sprog med barnet</w:t>
            </w:r>
            <w:r w:rsidR="008E5192">
              <w:rPr>
                <w:rFonts w:eastAsia="Calibri" w:cs="Arial"/>
              </w:rPr>
              <w:t>,</w:t>
            </w:r>
            <w:r w:rsidRPr="00426FF2">
              <w:rPr>
                <w:rFonts w:eastAsia="Calibri" w:cs="Arial"/>
              </w:rPr>
              <w:t xml:space="preserve"> og v</w:t>
            </w:r>
            <w:r w:rsidR="008E5192">
              <w:rPr>
                <w:rFonts w:eastAsia="Calibri" w:cs="Arial"/>
              </w:rPr>
              <w:t>i er opmærksomme på at opmuntre</w:t>
            </w:r>
            <w:r w:rsidRPr="00426FF2">
              <w:rPr>
                <w:rFonts w:eastAsia="Calibri" w:cs="Arial"/>
              </w:rPr>
              <w:t>, støtte og anderkende barnet for dets sproglige nysgerrighed og forsøg. Ligeledes vægter vi, at børnene lære</w:t>
            </w:r>
            <w:r w:rsidR="008E5192">
              <w:rPr>
                <w:rFonts w:eastAsia="Calibri" w:cs="Arial"/>
              </w:rPr>
              <w:t>r</w:t>
            </w:r>
            <w:r w:rsidRPr="00426FF2">
              <w:rPr>
                <w:rFonts w:eastAsia="Calibri" w:cs="Arial"/>
              </w:rPr>
              <w:t xml:space="preserve"> at lytte og vente på tur</w:t>
            </w:r>
            <w:r w:rsidR="008E5192">
              <w:rPr>
                <w:rFonts w:eastAsia="Calibri" w:cs="Arial"/>
              </w:rPr>
              <w:t>,</w:t>
            </w:r>
            <w:r w:rsidRPr="00426FF2">
              <w:rPr>
                <w:rFonts w:eastAsia="Calibri" w:cs="Arial"/>
              </w:rPr>
              <w:t xml:space="preserve"> når vi sidder i mindre grupper og f.eks. læser eller leger en</w:t>
            </w:r>
            <w:r w:rsidR="008E5192">
              <w:rPr>
                <w:rFonts w:eastAsia="Calibri" w:cs="Arial"/>
              </w:rPr>
              <w:t xml:space="preserve"> leg, eller når vi spiller spil</w:t>
            </w:r>
            <w:r w:rsidRPr="00426FF2">
              <w:rPr>
                <w:rFonts w:eastAsia="Calibri" w:cs="Arial"/>
              </w:rPr>
              <w:t xml:space="preserve"> som f.eks. billedlotteri og </w:t>
            </w:r>
            <w:r w:rsidR="008E5192">
              <w:rPr>
                <w:rFonts w:eastAsia="Calibri" w:cs="Arial"/>
              </w:rPr>
              <w:t>huskespil. Vi er opmærksomme på</w:t>
            </w:r>
            <w:r w:rsidRPr="00426FF2">
              <w:rPr>
                <w:rFonts w:eastAsia="Calibri" w:cs="Arial"/>
              </w:rPr>
              <w:t xml:space="preserve"> </w:t>
            </w:r>
            <w:r w:rsidR="008E5192">
              <w:rPr>
                <w:rFonts w:eastAsia="Calibri" w:cs="Arial"/>
              </w:rPr>
              <w:t>at finde barnets interesser for</w:t>
            </w:r>
            <w:r w:rsidRPr="00426FF2">
              <w:rPr>
                <w:rFonts w:eastAsia="Calibri" w:cs="Arial"/>
              </w:rPr>
              <w:t xml:space="preserve"> at gøre sproget og indsatsen sjovere og spændende for barnet. </w:t>
            </w:r>
          </w:p>
          <w:p w:rsidR="00875F53" w:rsidRPr="00426FF2" w:rsidRDefault="00875F53" w:rsidP="00875F53">
            <w:pPr>
              <w:spacing w:before="100" w:after="100" w:line="240" w:lineRule="auto"/>
              <w:rPr>
                <w:rFonts w:eastAsia="Calibri" w:cs="Arial"/>
              </w:rPr>
            </w:pPr>
          </w:p>
          <w:p w:rsidR="00875F53" w:rsidRPr="00426FF2" w:rsidRDefault="00875F53" w:rsidP="00875F53">
            <w:pPr>
              <w:spacing w:before="100" w:after="100" w:line="240" w:lineRule="auto"/>
              <w:rPr>
                <w:rFonts w:eastAsia="Calibri" w:cs="Arial"/>
                <w:b/>
              </w:rPr>
            </w:pPr>
            <w:r w:rsidRPr="00426FF2">
              <w:rPr>
                <w:rFonts w:eastAsia="Calibri" w:cs="Arial"/>
                <w:b/>
              </w:rPr>
              <w:t>Tegn på læring:</w:t>
            </w:r>
            <w:r w:rsidRPr="00426FF2">
              <w:rPr>
                <w:rFonts w:eastAsia="Calibri" w:cs="Arial"/>
                <w:b/>
              </w:rPr>
              <w:tab/>
            </w:r>
          </w:p>
          <w:p w:rsidR="00875F53" w:rsidRPr="00426FF2" w:rsidRDefault="00875F53" w:rsidP="00875F53">
            <w:pPr>
              <w:spacing w:before="100" w:after="100" w:line="240" w:lineRule="auto"/>
              <w:rPr>
                <w:rFonts w:eastAsia="Calibri" w:cs="Arial"/>
                <w:b/>
              </w:rPr>
            </w:pPr>
          </w:p>
          <w:p w:rsidR="00875F53" w:rsidRPr="00426FF2" w:rsidRDefault="00875F53" w:rsidP="00200CEB">
            <w:pPr>
              <w:numPr>
                <w:ilvl w:val="0"/>
                <w:numId w:val="21"/>
              </w:numPr>
              <w:spacing w:before="100" w:after="100" w:line="240" w:lineRule="auto"/>
              <w:ind w:left="720" w:hanging="360"/>
              <w:rPr>
                <w:rFonts w:eastAsia="Calibri" w:cs="Arial"/>
              </w:rPr>
            </w:pPr>
            <w:r w:rsidRPr="00426FF2">
              <w:rPr>
                <w:rFonts w:eastAsia="Calibri" w:cs="Arial"/>
              </w:rPr>
              <w:t>At barnet bruger sin gestik (kropssprog) for at understøtte sproget. F.eks. når et barn siger ”nej” og samtidig ryster på hovedet.</w:t>
            </w:r>
          </w:p>
          <w:p w:rsidR="00875F53" w:rsidRPr="00426FF2" w:rsidRDefault="00875F53" w:rsidP="00200CEB">
            <w:pPr>
              <w:numPr>
                <w:ilvl w:val="0"/>
                <w:numId w:val="21"/>
              </w:numPr>
              <w:spacing w:before="100" w:after="100" w:line="240" w:lineRule="auto"/>
              <w:ind w:left="720" w:hanging="360"/>
              <w:rPr>
                <w:rFonts w:eastAsia="Calibri" w:cs="Arial"/>
              </w:rPr>
            </w:pPr>
            <w:r w:rsidRPr="00426FF2">
              <w:rPr>
                <w:rFonts w:eastAsia="Calibri" w:cs="Arial"/>
              </w:rPr>
              <w:t>At vi genkender barnets brug af sproglige ytringer i det daglige.</w:t>
            </w:r>
          </w:p>
          <w:p w:rsidR="00875F53" w:rsidRPr="00426FF2" w:rsidRDefault="00875F53" w:rsidP="00200CEB">
            <w:pPr>
              <w:numPr>
                <w:ilvl w:val="0"/>
                <w:numId w:val="21"/>
              </w:numPr>
              <w:spacing w:before="100" w:after="100" w:line="240" w:lineRule="auto"/>
              <w:ind w:left="720" w:hanging="360"/>
              <w:rPr>
                <w:rFonts w:eastAsia="Calibri" w:cs="Arial"/>
              </w:rPr>
            </w:pPr>
            <w:r w:rsidRPr="00426FF2">
              <w:rPr>
                <w:rFonts w:eastAsia="Calibri" w:cs="Arial"/>
              </w:rPr>
              <w:t>At barnet vælger lege, som den voksne før har budt ind med.</w:t>
            </w:r>
          </w:p>
          <w:p w:rsidR="00875F53" w:rsidRPr="00426FF2" w:rsidRDefault="00875F53" w:rsidP="00200CEB">
            <w:pPr>
              <w:numPr>
                <w:ilvl w:val="0"/>
                <w:numId w:val="21"/>
              </w:numPr>
              <w:spacing w:before="100" w:after="100" w:line="240" w:lineRule="auto"/>
              <w:ind w:left="720" w:hanging="360"/>
              <w:rPr>
                <w:rFonts w:eastAsia="Calibri" w:cs="Arial"/>
              </w:rPr>
            </w:pPr>
            <w:r w:rsidRPr="00426FF2">
              <w:rPr>
                <w:rFonts w:eastAsia="Calibri" w:cs="Arial"/>
              </w:rPr>
              <w:t>At barnet selv vælger bøger og navngiver illustrationerne.</w:t>
            </w:r>
          </w:p>
          <w:p w:rsidR="00875F53" w:rsidRPr="00426FF2" w:rsidRDefault="00875F53" w:rsidP="00200CEB">
            <w:pPr>
              <w:numPr>
                <w:ilvl w:val="0"/>
                <w:numId w:val="21"/>
              </w:numPr>
              <w:spacing w:before="100" w:after="100" w:line="240" w:lineRule="auto"/>
              <w:ind w:left="720" w:hanging="360"/>
              <w:rPr>
                <w:rFonts w:eastAsia="Calibri" w:cs="Arial"/>
              </w:rPr>
            </w:pPr>
            <w:r w:rsidRPr="00426FF2">
              <w:rPr>
                <w:rFonts w:eastAsia="Calibri" w:cs="Arial"/>
              </w:rPr>
              <w:t>At vi hører barnet udtrykke egne behov og ønsker og siger til og fra over for andre.</w:t>
            </w:r>
          </w:p>
          <w:p w:rsidR="00875F53" w:rsidRPr="00426FF2" w:rsidRDefault="00875F53" w:rsidP="00200CEB">
            <w:pPr>
              <w:numPr>
                <w:ilvl w:val="0"/>
                <w:numId w:val="21"/>
              </w:numPr>
              <w:spacing w:after="160" w:line="259" w:lineRule="auto"/>
              <w:ind w:left="720" w:hanging="360"/>
              <w:rPr>
                <w:rFonts w:eastAsia="Calibri" w:cs="Arial"/>
              </w:rPr>
            </w:pPr>
            <w:r w:rsidRPr="00426FF2">
              <w:rPr>
                <w:rFonts w:eastAsia="Calibri" w:cs="Arial"/>
              </w:rPr>
              <w:t>At vi ser barnet begynder at invitere et andet barn/andre børn med ind i legen.</w:t>
            </w:r>
          </w:p>
          <w:p w:rsidR="00875F53" w:rsidRPr="00426FF2" w:rsidRDefault="00875F53" w:rsidP="00875F53">
            <w:pPr>
              <w:spacing w:before="100" w:after="100" w:line="240" w:lineRule="auto"/>
              <w:rPr>
                <w:rFonts w:eastAsia="Calibri" w:cs="Arial"/>
              </w:rPr>
            </w:pPr>
          </w:p>
          <w:p w:rsidR="00875F53" w:rsidRPr="00426FF2" w:rsidRDefault="00875F53" w:rsidP="00875F53">
            <w:pPr>
              <w:spacing w:before="100" w:after="100" w:line="240" w:lineRule="auto"/>
              <w:rPr>
                <w:rFonts w:eastAsia="Calibri" w:cs="Arial"/>
                <w:b/>
              </w:rPr>
            </w:pPr>
            <w:r w:rsidRPr="00426FF2">
              <w:rPr>
                <w:rFonts w:eastAsia="Calibri" w:cs="Arial"/>
                <w:b/>
              </w:rPr>
              <w:t>Handleplan for børnehaven 2,8-6 år:</w:t>
            </w:r>
          </w:p>
          <w:p w:rsidR="00875F53" w:rsidRPr="00426FF2" w:rsidRDefault="00875F53" w:rsidP="00875F53">
            <w:pPr>
              <w:spacing w:before="100" w:after="100" w:line="240" w:lineRule="auto"/>
              <w:rPr>
                <w:rFonts w:eastAsia="Calibri" w:cs="Arial"/>
              </w:rPr>
            </w:pPr>
            <w:r w:rsidRPr="00426FF2">
              <w:rPr>
                <w:rFonts w:eastAsia="Calibri" w:cs="Arial"/>
              </w:rPr>
              <w:t>I Brumbassen vægter vi de daglige rutiner højt</w:t>
            </w:r>
            <w:r w:rsidR="008E5192">
              <w:rPr>
                <w:rFonts w:eastAsia="Calibri" w:cs="Arial"/>
              </w:rPr>
              <w:t>,</w:t>
            </w:r>
            <w:r w:rsidRPr="00426FF2">
              <w:rPr>
                <w:rFonts w:eastAsia="Calibri" w:cs="Arial"/>
              </w:rPr>
              <w:t xml:space="preserve"> for det er i sam</w:t>
            </w:r>
            <w:r w:rsidR="008E5192">
              <w:rPr>
                <w:rFonts w:eastAsia="Calibri" w:cs="Arial"/>
              </w:rPr>
              <w:t>lingen, i garderoben, under ble</w:t>
            </w:r>
            <w:r w:rsidRPr="00426FF2">
              <w:rPr>
                <w:rFonts w:eastAsia="Calibri" w:cs="Arial"/>
              </w:rPr>
              <w:t>sk</w:t>
            </w:r>
            <w:r w:rsidR="008E5192">
              <w:rPr>
                <w:rFonts w:eastAsia="Calibri" w:cs="Arial"/>
              </w:rPr>
              <w:t>iftningen</w:t>
            </w:r>
            <w:r w:rsidRPr="00426FF2">
              <w:rPr>
                <w:rFonts w:eastAsia="Calibri" w:cs="Arial"/>
              </w:rPr>
              <w:t xml:space="preserve"> o</w:t>
            </w:r>
            <w:r w:rsidR="008E5192">
              <w:rPr>
                <w:rFonts w:eastAsia="Calibri" w:cs="Arial"/>
              </w:rPr>
              <w:t>g under frokosten, at der er stor</w:t>
            </w:r>
            <w:r w:rsidRPr="00426FF2">
              <w:rPr>
                <w:rFonts w:eastAsia="Calibri" w:cs="Arial"/>
              </w:rPr>
              <w:t xml:space="preserve"> mulighed for at sætte sproget i fokus, både i én til én relationen men også i en mindre gruppe. Vi har læringsmiljøer</w:t>
            </w:r>
            <w:r w:rsidR="008E5192">
              <w:rPr>
                <w:rFonts w:eastAsia="Calibri" w:cs="Arial"/>
              </w:rPr>
              <w:t>,</w:t>
            </w:r>
            <w:r w:rsidRPr="00426FF2">
              <w:rPr>
                <w:rFonts w:eastAsia="Calibri" w:cs="Arial"/>
              </w:rPr>
              <w:t xml:space="preserve"> der appellerer til, at barnets sproglige nysgerrighed vækkes og forfølges af den voksne. F.eks. har vi bøger stillet til rådighed, således at det enkelte barn kan vælge en bog eller læse i den sammen med en vo</w:t>
            </w:r>
            <w:r w:rsidR="008E5192">
              <w:rPr>
                <w:rFonts w:eastAsia="Calibri" w:cs="Arial"/>
              </w:rPr>
              <w:t>ksen. Ligeledes har vi fokus på</w:t>
            </w:r>
            <w:r w:rsidRPr="00426FF2">
              <w:rPr>
                <w:rFonts w:eastAsia="Calibri" w:cs="Arial"/>
              </w:rPr>
              <w:t xml:space="preserve"> at skabe rum og rammer, som er med til at skabe en sproglig nysge</w:t>
            </w:r>
            <w:r w:rsidR="008E5192">
              <w:rPr>
                <w:rFonts w:eastAsia="Calibri" w:cs="Arial"/>
              </w:rPr>
              <w:t>rrighed hos børnene og fokus på</w:t>
            </w:r>
            <w:r w:rsidRPr="00426FF2">
              <w:rPr>
                <w:rFonts w:eastAsia="Calibri" w:cs="Arial"/>
              </w:rPr>
              <w:t xml:space="preserve"> at finde de interesser </w:t>
            </w:r>
            <w:r w:rsidR="008E5192">
              <w:rPr>
                <w:rFonts w:eastAsia="Calibri" w:cs="Arial"/>
              </w:rPr>
              <w:t>hos børnegruppen, som er med til</w:t>
            </w:r>
            <w:r w:rsidRPr="00426FF2">
              <w:rPr>
                <w:rFonts w:eastAsia="Calibri" w:cs="Arial"/>
              </w:rPr>
              <w:t xml:space="preserve"> at gøre sprogarbejdet mere spændende for børnene. Vi har derfor ophæng af bl.a. plakater, fokusord, talende billedrammer, billeder med mere, der appellerer til dialog samt øger barnets sproglige nysgerrighed, hvor det er vigtigt</w:t>
            </w:r>
            <w:r w:rsidR="008E5192">
              <w:rPr>
                <w:rFonts w:eastAsia="Calibri" w:cs="Arial"/>
              </w:rPr>
              <w:t>,</w:t>
            </w:r>
            <w:r w:rsidRPr="00426FF2">
              <w:rPr>
                <w:rFonts w:eastAsia="Calibri" w:cs="Arial"/>
              </w:rPr>
              <w:t xml:space="preserve"> at</w:t>
            </w:r>
            <w:r w:rsidR="008E5192">
              <w:rPr>
                <w:rFonts w:eastAsia="Calibri" w:cs="Arial"/>
              </w:rPr>
              <w:t xml:space="preserve"> den voksne følger barnets spor ved at opmuntre</w:t>
            </w:r>
            <w:r w:rsidRPr="00426FF2">
              <w:rPr>
                <w:rFonts w:eastAsia="Calibri" w:cs="Arial"/>
              </w:rPr>
              <w:t>, støtte og anerkende barnet for dets sproglige forsøg. Derudover har vi et særligt fokus under aktiviteter, hvor der er muligheder for den tætte dialog i en én til én relation eller i en mindre gruppe, hvor vi vægter turtagning og lytning højt sammen med læringen i, at børnene taler med hinanden og ikke kun med den voksne. Vi er nysgerrige på børnenes leg og deres handlinger og intentioner under legen og hjælper det med at sætte ord på disse</w:t>
            </w:r>
            <w:r w:rsidR="008E5192">
              <w:rPr>
                <w:rFonts w:eastAsia="Calibri" w:cs="Arial"/>
              </w:rPr>
              <w:t>,</w:t>
            </w:r>
            <w:r w:rsidRPr="00426FF2">
              <w:rPr>
                <w:rFonts w:eastAsia="Calibri" w:cs="Arial"/>
              </w:rPr>
              <w:t xml:space="preserve"> og derfor er vi også opmærksomme på, at vi som rollemodeller har et nuancereret sprog til hinanden voksen til voksen og voksen til børn. </w:t>
            </w:r>
          </w:p>
          <w:p w:rsidR="00875F53" w:rsidRPr="00426FF2" w:rsidRDefault="00875F53" w:rsidP="00875F53">
            <w:pPr>
              <w:spacing w:before="100" w:after="100" w:line="240" w:lineRule="auto"/>
              <w:rPr>
                <w:rFonts w:eastAsia="Calibri" w:cs="Arial"/>
              </w:rPr>
            </w:pPr>
            <w:r w:rsidRPr="00426FF2">
              <w:rPr>
                <w:rFonts w:eastAsia="Calibri" w:cs="Arial"/>
              </w:rPr>
              <w:t>I børnehaven er vi ofte på ture i lokalområd</w:t>
            </w:r>
            <w:r w:rsidR="008E5192">
              <w:rPr>
                <w:rFonts w:eastAsia="Calibri" w:cs="Arial"/>
              </w:rPr>
              <w:t>et, hvor vi støtter børnene til</w:t>
            </w:r>
            <w:r w:rsidRPr="00426FF2">
              <w:rPr>
                <w:rFonts w:eastAsia="Calibri" w:cs="Arial"/>
              </w:rPr>
              <w:t xml:space="preserve"> at italesætte de oplevelser og erfaringer</w:t>
            </w:r>
            <w:r w:rsidR="008E5192">
              <w:rPr>
                <w:rFonts w:eastAsia="Calibri" w:cs="Arial"/>
              </w:rPr>
              <w:t>,</w:t>
            </w:r>
            <w:r w:rsidRPr="00426FF2">
              <w:rPr>
                <w:rFonts w:eastAsia="Calibri" w:cs="Arial"/>
              </w:rPr>
              <w:t xml:space="preserve"> de tilegne sig fra turen. Vi tager billeder af vores oplevelser fra turen med en Ipad og tage disse med hje</w:t>
            </w:r>
            <w:r w:rsidR="008E5192">
              <w:rPr>
                <w:rFonts w:eastAsia="Calibri" w:cs="Arial"/>
              </w:rPr>
              <w:t xml:space="preserve">m til institutionen, hvor vi </w:t>
            </w:r>
            <w:r w:rsidRPr="00426FF2">
              <w:rPr>
                <w:rFonts w:eastAsia="Calibri" w:cs="Arial"/>
              </w:rPr>
              <w:t>bruger bi</w:t>
            </w:r>
            <w:r w:rsidR="008E5192">
              <w:rPr>
                <w:rFonts w:eastAsia="Calibri" w:cs="Arial"/>
              </w:rPr>
              <w:t xml:space="preserve">llederne til at tale ud </w:t>
            </w:r>
            <w:r w:rsidRPr="00426FF2">
              <w:rPr>
                <w:rFonts w:eastAsia="Calibri" w:cs="Arial"/>
              </w:rPr>
              <w:t xml:space="preserve">og evt. laver plancher af dem og hænger dem på stuen. </w:t>
            </w:r>
          </w:p>
          <w:p w:rsidR="00875F53" w:rsidRPr="00426FF2" w:rsidRDefault="00875F53" w:rsidP="00875F53">
            <w:pPr>
              <w:spacing w:before="100" w:after="100" w:line="240" w:lineRule="auto"/>
              <w:rPr>
                <w:rFonts w:eastAsia="Calibri" w:cs="Arial"/>
              </w:rPr>
            </w:pPr>
            <w:r w:rsidRPr="00426FF2">
              <w:rPr>
                <w:rFonts w:eastAsia="Calibri" w:cs="Arial"/>
              </w:rPr>
              <w:t>I storegrup</w:t>
            </w:r>
            <w:r w:rsidR="005B7294">
              <w:rPr>
                <w:rFonts w:eastAsia="Calibri" w:cs="Arial"/>
              </w:rPr>
              <w:t>pen arbejdes der målrettet med l</w:t>
            </w:r>
            <w:r w:rsidRPr="00426FF2">
              <w:rPr>
                <w:rFonts w:eastAsia="Calibri" w:cs="Arial"/>
              </w:rPr>
              <w:t>iteracy (læsefærdighed – at styrke evnen til at kunne læse og skrive) i form</w:t>
            </w:r>
            <w:r w:rsidR="005B7294">
              <w:rPr>
                <w:rFonts w:eastAsia="Calibri" w:cs="Arial"/>
              </w:rPr>
              <w:t xml:space="preserve"> af</w:t>
            </w:r>
            <w:r w:rsidRPr="00426FF2">
              <w:rPr>
                <w:rFonts w:eastAsia="Calibri" w:cs="Arial"/>
              </w:rPr>
              <w:t xml:space="preserve"> blandt andet af skriftlige opgaveark, tavleskrivning, alfabet- og tallæring med mere. Personalets faglige viden om børns sprogtile</w:t>
            </w:r>
            <w:r w:rsidR="008E5192">
              <w:rPr>
                <w:rFonts w:eastAsia="Calibri" w:cs="Arial"/>
              </w:rPr>
              <w:t>gnelse bliver løbende opdateret</w:t>
            </w:r>
            <w:r w:rsidRPr="00426FF2">
              <w:rPr>
                <w:rFonts w:eastAsia="Calibri" w:cs="Arial"/>
              </w:rPr>
              <w:t xml:space="preserve"> ved</w:t>
            </w:r>
            <w:r w:rsidR="008E5192">
              <w:rPr>
                <w:rFonts w:eastAsia="Calibri" w:cs="Arial"/>
              </w:rPr>
              <w:t>,</w:t>
            </w:r>
            <w:r w:rsidRPr="00426FF2">
              <w:rPr>
                <w:rFonts w:eastAsia="Calibri" w:cs="Arial"/>
              </w:rPr>
              <w:t xml:space="preserve"> at vores sprogvejleder formidler viden videre i personalegruppen på personalemøder. </w:t>
            </w:r>
          </w:p>
          <w:p w:rsidR="00875F53" w:rsidRPr="00426FF2" w:rsidRDefault="00875F53" w:rsidP="00875F53">
            <w:pPr>
              <w:spacing w:before="100" w:after="100" w:line="240" w:lineRule="auto"/>
              <w:rPr>
                <w:rFonts w:eastAsia="Calibri" w:cs="Arial"/>
              </w:rPr>
            </w:pPr>
          </w:p>
          <w:p w:rsidR="00875F53" w:rsidRPr="00426FF2" w:rsidRDefault="00875F53" w:rsidP="00875F53">
            <w:pPr>
              <w:spacing w:before="100" w:after="100" w:line="240" w:lineRule="auto"/>
              <w:rPr>
                <w:rFonts w:eastAsia="Calibri" w:cs="Arial"/>
                <w:b/>
              </w:rPr>
            </w:pPr>
            <w:r w:rsidRPr="00426FF2">
              <w:rPr>
                <w:rFonts w:eastAsia="Calibri" w:cs="Arial"/>
                <w:b/>
              </w:rPr>
              <w:t>Tegn på læring:</w:t>
            </w:r>
            <w:r w:rsidRPr="00426FF2">
              <w:rPr>
                <w:rFonts w:eastAsia="Calibri" w:cs="Arial"/>
                <w:b/>
              </w:rPr>
              <w:tab/>
            </w:r>
          </w:p>
          <w:p w:rsidR="00875F53" w:rsidRPr="00426FF2" w:rsidRDefault="00875F53" w:rsidP="00200CEB">
            <w:pPr>
              <w:numPr>
                <w:ilvl w:val="0"/>
                <w:numId w:val="26"/>
              </w:numPr>
              <w:spacing w:before="100" w:after="100" w:line="240" w:lineRule="auto"/>
              <w:ind w:left="720" w:hanging="360"/>
              <w:rPr>
                <w:rFonts w:eastAsia="Calibri" w:cs="Arial"/>
              </w:rPr>
            </w:pPr>
            <w:r w:rsidRPr="00426FF2">
              <w:rPr>
                <w:rFonts w:eastAsia="Calibri" w:cs="Arial"/>
              </w:rPr>
              <w:t>At vi genkender barnets brug af sproglige ytringer i det daglige.</w:t>
            </w:r>
          </w:p>
          <w:p w:rsidR="00875F53" w:rsidRPr="00426FF2" w:rsidRDefault="00875F53" w:rsidP="00200CEB">
            <w:pPr>
              <w:numPr>
                <w:ilvl w:val="0"/>
                <w:numId w:val="26"/>
              </w:numPr>
              <w:spacing w:before="100" w:after="100" w:line="240" w:lineRule="auto"/>
              <w:ind w:left="720" w:hanging="360"/>
              <w:rPr>
                <w:rFonts w:eastAsia="Calibri" w:cs="Arial"/>
              </w:rPr>
            </w:pPr>
            <w:r w:rsidRPr="00426FF2">
              <w:rPr>
                <w:rFonts w:eastAsia="Calibri" w:cs="Arial"/>
              </w:rPr>
              <w:t>At vi ser, at barnet vælger at ”læse” bøger og genfortæller sekve</w:t>
            </w:r>
            <w:r w:rsidR="005B7294">
              <w:rPr>
                <w:rFonts w:eastAsia="Calibri" w:cs="Arial"/>
              </w:rPr>
              <w:t xml:space="preserve">nser fra handlingen, som da bogen </w:t>
            </w:r>
            <w:r w:rsidRPr="00426FF2">
              <w:rPr>
                <w:rFonts w:eastAsia="Calibri" w:cs="Arial"/>
              </w:rPr>
              <w:t>blev læst op af en voksen.</w:t>
            </w:r>
          </w:p>
          <w:p w:rsidR="00875F53" w:rsidRPr="00426FF2" w:rsidRDefault="00875F53" w:rsidP="00200CEB">
            <w:pPr>
              <w:numPr>
                <w:ilvl w:val="0"/>
                <w:numId w:val="26"/>
              </w:numPr>
              <w:spacing w:before="100" w:after="100" w:line="240" w:lineRule="auto"/>
              <w:ind w:left="720" w:hanging="360"/>
              <w:rPr>
                <w:rFonts w:eastAsia="Calibri" w:cs="Arial"/>
              </w:rPr>
            </w:pPr>
            <w:r w:rsidRPr="00426FF2">
              <w:rPr>
                <w:rFonts w:eastAsia="Calibri" w:cs="Arial"/>
              </w:rPr>
              <w:t>At vi hører barnet udtrykke egne behov og ønsker og sige til og fra over for andre.</w:t>
            </w:r>
          </w:p>
          <w:p w:rsidR="00875F53" w:rsidRPr="00426FF2" w:rsidRDefault="00875F53" w:rsidP="00200CEB">
            <w:pPr>
              <w:numPr>
                <w:ilvl w:val="0"/>
                <w:numId w:val="26"/>
              </w:numPr>
              <w:spacing w:after="160" w:line="259" w:lineRule="auto"/>
              <w:ind w:left="720" w:hanging="360"/>
              <w:rPr>
                <w:rFonts w:eastAsia="Calibri" w:cs="Arial"/>
              </w:rPr>
            </w:pPr>
            <w:r w:rsidRPr="00426FF2">
              <w:rPr>
                <w:rFonts w:eastAsia="Calibri" w:cs="Arial"/>
              </w:rPr>
              <w:t>At vi ser barnet danne relationer og invitere/lade sig invitere ind i legen.</w:t>
            </w:r>
          </w:p>
          <w:p w:rsidR="00875F53" w:rsidRPr="00426FF2" w:rsidRDefault="00875F53" w:rsidP="00200CEB">
            <w:pPr>
              <w:numPr>
                <w:ilvl w:val="0"/>
                <w:numId w:val="26"/>
              </w:numPr>
              <w:spacing w:after="160" w:line="259" w:lineRule="auto"/>
              <w:ind w:left="720" w:hanging="360"/>
              <w:rPr>
                <w:rFonts w:eastAsia="Calibri" w:cs="Arial"/>
              </w:rPr>
            </w:pPr>
            <w:r w:rsidRPr="00426FF2">
              <w:rPr>
                <w:rFonts w:eastAsia="Calibri" w:cs="Arial"/>
              </w:rPr>
              <w:t>At børnene udfører de instrukser, som de instrueres i både direkte og kollektivt.</w:t>
            </w:r>
          </w:p>
          <w:p w:rsidR="00875F53" w:rsidRPr="00426FF2" w:rsidRDefault="00875F53" w:rsidP="00200CEB">
            <w:pPr>
              <w:numPr>
                <w:ilvl w:val="0"/>
                <w:numId w:val="26"/>
              </w:numPr>
              <w:spacing w:after="160" w:line="259" w:lineRule="auto"/>
              <w:ind w:left="720" w:hanging="360"/>
              <w:rPr>
                <w:rFonts w:eastAsia="Calibri" w:cs="Arial"/>
              </w:rPr>
            </w:pPr>
            <w:r w:rsidRPr="00426FF2">
              <w:rPr>
                <w:rFonts w:eastAsia="Calibri" w:cs="Arial"/>
              </w:rPr>
              <w:t>At børnene selv beder om opgaver, som de løser efter hensigten.</w:t>
            </w:r>
          </w:p>
          <w:p w:rsidR="00875F53" w:rsidRPr="00426FF2" w:rsidRDefault="00875F53" w:rsidP="00200CEB">
            <w:pPr>
              <w:numPr>
                <w:ilvl w:val="0"/>
                <w:numId w:val="26"/>
              </w:numPr>
              <w:spacing w:after="160" w:line="259" w:lineRule="auto"/>
              <w:ind w:left="720" w:hanging="360"/>
              <w:rPr>
                <w:rFonts w:eastAsia="Calibri" w:cs="Arial"/>
              </w:rPr>
            </w:pPr>
            <w:r w:rsidRPr="00426FF2">
              <w:rPr>
                <w:rFonts w:eastAsia="Calibri" w:cs="Arial"/>
              </w:rPr>
              <w:t>At antallet af sprogvurderinger nedbringes.</w:t>
            </w:r>
          </w:p>
          <w:p w:rsidR="003E66A2" w:rsidRPr="00426FF2" w:rsidRDefault="003E66A2" w:rsidP="003E66A2">
            <w:pPr>
              <w:autoSpaceDE w:val="0"/>
              <w:autoSpaceDN w:val="0"/>
              <w:adjustRightInd w:val="0"/>
              <w:spacing w:before="100" w:after="100" w:line="240" w:lineRule="auto"/>
              <w:rPr>
                <w:rFonts w:cs="Arial"/>
                <w:lang w:val="da"/>
              </w:rPr>
            </w:pPr>
          </w:p>
          <w:p w:rsidR="003E66A2" w:rsidRPr="00426FF2" w:rsidRDefault="003E66A2" w:rsidP="003E66A2">
            <w:pPr>
              <w:autoSpaceDE w:val="0"/>
              <w:autoSpaceDN w:val="0"/>
              <w:adjustRightInd w:val="0"/>
              <w:spacing w:before="100" w:after="100" w:line="240" w:lineRule="auto"/>
              <w:rPr>
                <w:rFonts w:cs="Arial"/>
                <w:b/>
                <w:bCs/>
                <w:lang w:val="da"/>
              </w:rPr>
            </w:pPr>
            <w:r w:rsidRPr="00426FF2">
              <w:rPr>
                <w:rFonts w:cs="Arial"/>
                <w:b/>
                <w:bCs/>
                <w:lang w:val="da"/>
              </w:rPr>
              <w:t>Evaluering/dokumentation:</w:t>
            </w:r>
          </w:p>
          <w:p w:rsidR="003E66A2" w:rsidRPr="00426FF2" w:rsidRDefault="003E66A2" w:rsidP="003E66A2">
            <w:pPr>
              <w:autoSpaceDE w:val="0"/>
              <w:autoSpaceDN w:val="0"/>
              <w:adjustRightInd w:val="0"/>
              <w:spacing w:after="238" w:line="240" w:lineRule="auto"/>
              <w:rPr>
                <w:rFonts w:cs="Arial"/>
                <w:lang w:val="da"/>
              </w:rPr>
            </w:pPr>
            <w:r w:rsidRPr="00426FF2">
              <w:rPr>
                <w:rFonts w:cs="Arial"/>
                <w:lang w:val="da"/>
              </w:rPr>
              <w:t>Vi evaluerer efter endt aktivitet/tema, og vi er ved at udvikle en evalueringskultur, som tager</w:t>
            </w:r>
            <w:r w:rsidR="005F3B15">
              <w:rPr>
                <w:rFonts w:cs="Arial"/>
                <w:lang w:val="da"/>
              </w:rPr>
              <w:t xml:space="preserve"> udgangspunkt i små</w:t>
            </w:r>
            <w:r w:rsidR="00D56D45">
              <w:rPr>
                <w:rFonts w:cs="Arial"/>
                <w:lang w:val="da"/>
              </w:rPr>
              <w:t xml:space="preserve"> dagligdags</w:t>
            </w:r>
            <w:r w:rsidRPr="00426FF2">
              <w:rPr>
                <w:rFonts w:cs="Arial"/>
                <w:lang w:val="da"/>
              </w:rPr>
              <w:t xml:space="preserve">aktiviteter. Det er her, vi først evaluerer med børnene og får deres tilkendegivelse af, hvad de mener/synes, aktiviteten/temaet gav dem, både med hensyn til det svære, det sjove, men også hvad de føler, de nu mestrer. Det vil afhænge af børnegruppens alder, hvor nuanceret deres tilkendegivelser kan blive. Herefter evaluerer det primære personale, hvorvidt målet blev opfyldt og diskuterer fremtidige tiltag. </w:t>
            </w:r>
          </w:p>
          <w:p w:rsidR="003E66A2" w:rsidRPr="00426FF2" w:rsidRDefault="003E66A2" w:rsidP="003E66A2">
            <w:pPr>
              <w:autoSpaceDE w:val="0"/>
              <w:autoSpaceDN w:val="0"/>
              <w:adjustRightInd w:val="0"/>
              <w:spacing w:after="238" w:line="240" w:lineRule="auto"/>
              <w:rPr>
                <w:rFonts w:cs="Arial"/>
                <w:lang w:val="da"/>
              </w:rPr>
            </w:pPr>
            <w:r w:rsidRPr="00426FF2">
              <w:rPr>
                <w:rFonts w:cs="Arial"/>
                <w:lang w:val="da"/>
              </w:rPr>
              <w:t xml:space="preserve">Når et barn har fået lavet en sprogvurdering, er det vigtigt at få isoleret, hvilke sproglige deltest der er scoret til at være i særlig eller fokuseret indsats, da det er disse indsatsgrupper, der kræver </w:t>
            </w:r>
            <w:r w:rsidR="00D56D45">
              <w:rPr>
                <w:rFonts w:cs="Arial"/>
                <w:lang w:val="da"/>
              </w:rPr>
              <w:t>sproglige handleplaner. E</w:t>
            </w:r>
            <w:r w:rsidRPr="00426FF2">
              <w:rPr>
                <w:rFonts w:cs="Arial"/>
                <w:lang w:val="da"/>
              </w:rPr>
              <w:t>n sproglig handleplan kan tage udgangspunkt i f.eks. sprogforståelsen og være lavet til flere børn med samme udfordring. Denne handleplan laves for 1-2 måneder af gangen af barnets pædagog i samarbejde med sprogvejlederen og evalueres derefter med henblik på, at op- eller nedjusterer målene.</w:t>
            </w:r>
          </w:p>
          <w:p w:rsidR="003E66A2" w:rsidRPr="00426FF2" w:rsidRDefault="003E66A2" w:rsidP="003E66A2">
            <w:pPr>
              <w:autoSpaceDE w:val="0"/>
              <w:autoSpaceDN w:val="0"/>
              <w:adjustRightInd w:val="0"/>
              <w:spacing w:before="100" w:after="100" w:line="240" w:lineRule="auto"/>
              <w:rPr>
                <w:rFonts w:cs="Arial"/>
                <w:lang w:val="da"/>
              </w:rPr>
            </w:pPr>
            <w:r w:rsidRPr="00426FF2">
              <w:rPr>
                <w:rFonts w:cs="Arial"/>
                <w:lang w:val="da"/>
              </w:rPr>
              <w:t>Gennem aktiviteter og temaer er der stor mulighed for at komme helt rundt om emnet og måle, hvilken sprogtilegnelse der sker undervejs ved brug af f.eks. et resultatskema. Det vil her sige, at temaet bliver anskuet fra alle vinkler i samarbejdet og udførelsen mellem barnet/børnegruppen og den voksne. Og netop ved at dokumentere det sproglige niveau hos det enkelte barn ved opstart af en aktivitet/tema, er det muligt at måle, hvilken sprogtilegnelse det enkelte barn har haft, når temaet det er slut.</w:t>
            </w:r>
          </w:p>
          <w:p w:rsidR="003E66A2" w:rsidRPr="00426FF2" w:rsidRDefault="003E66A2" w:rsidP="003E66A2">
            <w:pPr>
              <w:autoSpaceDE w:val="0"/>
              <w:autoSpaceDN w:val="0"/>
              <w:adjustRightInd w:val="0"/>
              <w:spacing w:before="100" w:after="100" w:line="240" w:lineRule="auto"/>
              <w:rPr>
                <w:rFonts w:cs="Arial"/>
                <w:lang w:val="da"/>
              </w:rPr>
            </w:pPr>
            <w:r w:rsidRPr="00426FF2">
              <w:rPr>
                <w:rFonts w:cs="Arial"/>
                <w:lang w:val="da"/>
              </w:rPr>
              <w:t>Sprogvurderingen kan også siges at være dokumentation for barnets sproglige niveau på det aktuelle vurderingstidspunkt. Det er her vigtigt at gøre opmærksom på, at en sprogvurdering er et øjebliksbillede på et givent tidspunkt, hvor mange forskellige faktorer som nattesøvn, sindsstemning med mere kan spille ind.</w:t>
            </w:r>
          </w:p>
          <w:p w:rsidR="003E66A2" w:rsidRPr="00426FF2" w:rsidRDefault="003E66A2" w:rsidP="003E66A2">
            <w:pPr>
              <w:autoSpaceDE w:val="0"/>
              <w:autoSpaceDN w:val="0"/>
              <w:adjustRightInd w:val="0"/>
              <w:spacing w:before="100" w:after="100" w:line="240" w:lineRule="auto"/>
              <w:rPr>
                <w:rFonts w:cs="Arial"/>
                <w:lang w:val="da"/>
              </w:rPr>
            </w:pPr>
            <w:r w:rsidRPr="00426FF2">
              <w:rPr>
                <w:rFonts w:cs="Arial"/>
                <w:lang w:val="da"/>
              </w:rPr>
              <w:t>Et specifikt sprogligt handlingsforløb hos sprogvejlederen tager ofte udgangspunkt i et skema, hvor sprogniveauet inden for et bestemt område ved start og slut noteres. Det kan f.eks. være navngivning af forskellige dagligdagslyde, der formidles/spilles via billeder, afspiller og dialog. – Og ofte vil spil, lyd og dialog blive gentaget efter nogle måneder for at se, hvor meget der stadig huskes.</w:t>
            </w:r>
          </w:p>
          <w:p w:rsidR="006178DB" w:rsidRPr="00426FF2" w:rsidRDefault="006178DB" w:rsidP="00AD304A">
            <w:pPr>
              <w:pStyle w:val="Tekst3"/>
              <w:rPr>
                <w:rFonts w:cs="Arial"/>
              </w:rPr>
            </w:pPr>
          </w:p>
        </w:tc>
      </w:tr>
    </w:tbl>
    <w:p w:rsidR="00126ED6" w:rsidRPr="00426FF2" w:rsidRDefault="00126ED6">
      <w:pPr>
        <w:spacing w:line="240" w:lineRule="auto"/>
        <w:rPr>
          <w:rFonts w:cs="Arial"/>
        </w:rPr>
      </w:pPr>
    </w:p>
    <w:p w:rsidR="00126ED6" w:rsidRDefault="00126ED6" w:rsidP="00126ED6">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126ED6" w:rsidRPr="006406AA" w:rsidTr="00AD304A">
        <w:trPr>
          <w:cantSplit/>
        </w:trPr>
        <w:tc>
          <w:tcPr>
            <w:tcW w:w="7087" w:type="dxa"/>
          </w:tcPr>
          <w:p w:rsidR="00126ED6" w:rsidRPr="00084F73" w:rsidRDefault="00126ED6" w:rsidP="00AD304A">
            <w:pPr>
              <w:pStyle w:val="Overskrift2"/>
              <w:rPr>
                <w:color w:val="CD1626" w:themeColor="accent2"/>
              </w:rPr>
            </w:pPr>
            <w:r>
              <w:rPr>
                <w:color w:val="CD1626" w:themeColor="accent2"/>
              </w:rPr>
              <w:t>Krop, sanser og bevægelse</w:t>
            </w:r>
          </w:p>
          <w:p w:rsidR="00126ED6" w:rsidRPr="00126ED6" w:rsidRDefault="00126ED6" w:rsidP="001527A1">
            <w:pPr>
              <w:pStyle w:val="Tekst2"/>
              <w:suppressAutoHyphens/>
            </w:pPr>
            <w:r w:rsidRPr="00126ED6">
              <w:t>”Børn er i verden gennem kroppen, og når de støttes i at bruge, udfor</w:t>
            </w:r>
            <w:r w:rsidR="001527A1">
              <w:softHyphen/>
            </w:r>
            <w:r w:rsidRPr="00126ED6">
              <w:t xml:space="preserve">dre, eksperimentere, mærke og passe på kroppen – gennem ro og bevægelse – lægges grundlaget for fysisk og psykisk trivsel. </w:t>
            </w:r>
          </w:p>
          <w:p w:rsidR="00126ED6" w:rsidRPr="00126ED6" w:rsidRDefault="00126ED6" w:rsidP="00126ED6">
            <w:pPr>
              <w:pStyle w:val="Tekst2"/>
            </w:pPr>
            <w:r w:rsidRPr="00126ED6">
              <w:t>Kroppen er et stort og sammensat sansesystem, som udgør fundamentet for erfaring, viden, følelsesmæssige og sociale processer, ligesom al kommunikation og relationsdannelse udgår fra kroppen”.</w:t>
            </w:r>
          </w:p>
          <w:p w:rsidR="00126ED6" w:rsidRPr="00B02D50" w:rsidRDefault="00126ED6" w:rsidP="00AD304A">
            <w:pPr>
              <w:pStyle w:val="Byline"/>
            </w:pPr>
          </w:p>
        </w:tc>
        <w:tc>
          <w:tcPr>
            <w:tcW w:w="2551" w:type="dxa"/>
          </w:tcPr>
          <w:p w:rsidR="00126ED6" w:rsidRDefault="00126ED6" w:rsidP="00AD304A">
            <w:pPr>
              <w:jc w:val="right"/>
              <w:rPr>
                <w:color w:val="0077B3" w:themeColor="accent1"/>
              </w:rPr>
            </w:pPr>
            <w:r>
              <w:rPr>
                <w:noProof/>
                <w:color w:val="0077B3" w:themeColor="accent1"/>
                <w:lang w:eastAsia="da-DK"/>
              </w:rPr>
              <w:drawing>
                <wp:inline distT="0" distB="0" distL="0" distR="0">
                  <wp:extent cx="1619885" cy="17995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ng filer til levering_RK_Side 1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inline>
              </w:drawing>
            </w:r>
          </w:p>
        </w:tc>
      </w:tr>
    </w:tbl>
    <w:p w:rsidR="00126ED6" w:rsidRDefault="00126ED6" w:rsidP="00126ED6">
      <w:pPr>
        <w:pStyle w:val="MiniPara"/>
      </w:pPr>
    </w:p>
    <w:tbl>
      <w:tblPr>
        <w:tblStyle w:val="Rd"/>
        <w:tblW w:w="0" w:type="auto"/>
        <w:tblLook w:val="04A0" w:firstRow="1" w:lastRow="0" w:firstColumn="1" w:lastColumn="0" w:noHBand="0" w:noVBand="1"/>
      </w:tblPr>
      <w:tblGrid>
        <w:gridCol w:w="9638"/>
      </w:tblGrid>
      <w:tr w:rsidR="00126ED6" w:rsidTr="00AD304A">
        <w:tc>
          <w:tcPr>
            <w:tcW w:w="9638" w:type="dxa"/>
          </w:tcPr>
          <w:p w:rsidR="00126ED6" w:rsidRDefault="00126ED6" w:rsidP="00AD304A">
            <w:pPr>
              <w:pStyle w:val="Tekst4"/>
              <w:ind w:left="284"/>
            </w:pPr>
            <w:r w:rsidRPr="005A03C3">
              <w:t>Pædagogiske mål for læreplanstemaet:</w:t>
            </w:r>
          </w:p>
          <w:p w:rsidR="008B4524" w:rsidRPr="00DB3B26" w:rsidRDefault="008B4524" w:rsidP="00200CEB">
            <w:pPr>
              <w:pStyle w:val="Tekst4"/>
              <w:numPr>
                <w:ilvl w:val="0"/>
                <w:numId w:val="17"/>
              </w:numPr>
            </w:pPr>
            <w:r w:rsidRPr="00DB3B26">
              <w:t xml:space="preserve">Det pædagogiske læringsmiljø skal understøtte, at alle børn udforsker og eksperimenterer med mange forskellige måder at bruge kroppen på. </w:t>
            </w:r>
          </w:p>
          <w:p w:rsidR="00126ED6" w:rsidRPr="00A03759" w:rsidRDefault="008B4524" w:rsidP="00200CEB">
            <w:pPr>
              <w:pStyle w:val="Tekst4"/>
              <w:numPr>
                <w:ilvl w:val="0"/>
                <w:numId w:val="17"/>
              </w:numPr>
              <w:suppressAutoHyphens/>
            </w:pPr>
            <w:r w:rsidRPr="00DB3B26">
              <w:t>Det pædagogiske læringsmiljø skal understøtte, at alle børn oplever krops- og bevægelsesglæde både i ro og i aktivitet, så børnene bliver fortrolige med deres krop, herunder kropslige fornem</w:t>
            </w:r>
            <w:r w:rsidR="001527A1">
              <w:softHyphen/>
            </w:r>
            <w:r w:rsidRPr="00DB3B26">
              <w:t>melser, kroppens funktioner, sanser og forskellige former for bevægelse.</w:t>
            </w:r>
          </w:p>
        </w:tc>
      </w:tr>
    </w:tbl>
    <w:tbl>
      <w:tblPr>
        <w:tblStyle w:val="Question"/>
        <w:tblW w:w="0" w:type="auto"/>
        <w:tblInd w:w="-142" w:type="dxa"/>
        <w:tblLayout w:type="fixed"/>
        <w:tblCellMar>
          <w:top w:w="369" w:type="dxa"/>
          <w:bottom w:w="227" w:type="dxa"/>
        </w:tblCellMar>
        <w:tblLook w:val="04A0" w:firstRow="1" w:lastRow="0" w:firstColumn="1" w:lastColumn="0" w:noHBand="0" w:noVBand="1"/>
      </w:tblPr>
      <w:tblGrid>
        <w:gridCol w:w="9780"/>
      </w:tblGrid>
      <w:tr w:rsidR="00126ED6" w:rsidRPr="00426FF2" w:rsidTr="00426FF2">
        <w:tc>
          <w:tcPr>
            <w:tcW w:w="9780" w:type="dxa"/>
          </w:tcPr>
          <w:p w:rsidR="003E66A2" w:rsidRPr="00A30507" w:rsidRDefault="003E66A2" w:rsidP="00426FF2">
            <w:pPr>
              <w:autoSpaceDE w:val="0"/>
              <w:autoSpaceDN w:val="0"/>
              <w:adjustRightInd w:val="0"/>
              <w:spacing w:after="200" w:line="276" w:lineRule="auto"/>
              <w:rPr>
                <w:rFonts w:cs="Arial"/>
                <w:b/>
                <w:bCs/>
                <w:lang w:val="da"/>
              </w:rPr>
            </w:pPr>
            <w:r w:rsidRPr="00A30507">
              <w:rPr>
                <w:rFonts w:cs="Arial"/>
                <w:b/>
                <w:bCs/>
                <w:lang w:val="da"/>
              </w:rPr>
              <w:t>Krop, sanser og bevægelse</w:t>
            </w:r>
            <w:r w:rsidR="00B270DE">
              <w:rPr>
                <w:rFonts w:cs="Arial"/>
                <w:b/>
                <w:bCs/>
                <w:lang w:val="da"/>
              </w:rPr>
              <w:t xml:space="preserve"> </w:t>
            </w:r>
            <w:r w:rsidR="00426FF2" w:rsidRPr="00A30507">
              <w:rPr>
                <w:rFonts w:cs="Arial"/>
                <w:b/>
                <w:bCs/>
                <w:lang w:val="da"/>
              </w:rPr>
              <w:t xml:space="preserve"> </w:t>
            </w:r>
            <w:r w:rsidRPr="00A30507">
              <w:rPr>
                <w:rFonts w:cs="Arial"/>
                <w:b/>
                <w:bCs/>
                <w:lang w:val="da"/>
              </w:rPr>
              <w:t>0-6år</w:t>
            </w:r>
          </w:p>
          <w:p w:rsidR="003E66A2" w:rsidRPr="00426FF2" w:rsidRDefault="003E66A2" w:rsidP="003E66A2">
            <w:pPr>
              <w:autoSpaceDE w:val="0"/>
              <w:autoSpaceDN w:val="0"/>
              <w:adjustRightInd w:val="0"/>
              <w:spacing w:after="200" w:line="276" w:lineRule="auto"/>
              <w:rPr>
                <w:rFonts w:cs="Arial"/>
                <w:lang w:val="da"/>
              </w:rPr>
            </w:pPr>
            <w:r w:rsidRPr="00426FF2">
              <w:rPr>
                <w:rFonts w:cs="Arial"/>
                <w:lang w:val="da"/>
              </w:rPr>
              <w:t>Krop og sanser er tæt forbundet og danner fundamentet for erfaringer, viden og følelsesmæssige og sociale processer. Børn kommunikere</w:t>
            </w:r>
            <w:r w:rsidR="00D56D45">
              <w:rPr>
                <w:rFonts w:cs="Arial"/>
                <w:lang w:val="da"/>
              </w:rPr>
              <w:t>r</w:t>
            </w:r>
            <w:r w:rsidRPr="00426FF2">
              <w:rPr>
                <w:rFonts w:cs="Arial"/>
                <w:lang w:val="da"/>
              </w:rPr>
              <w:t xml:space="preserve"> verbalt men også non verbalt gennem kroppen. Relationer og fælleskaber udspringer ligeledes fra kroppen</w:t>
            </w:r>
            <w:r w:rsidR="005F3B15">
              <w:rPr>
                <w:rFonts w:cs="Arial"/>
                <w:lang w:val="da"/>
              </w:rPr>
              <w:t>,</w:t>
            </w:r>
            <w:r w:rsidRPr="00426FF2">
              <w:rPr>
                <w:rFonts w:cs="Arial"/>
                <w:lang w:val="da"/>
              </w:rPr>
              <w:t xml:space="preserve"> og derfor skal læringsmiljøerne i daginstitutionen tilgodese alle børn, så alle børn har mulighed for en aktiv deltagelse i fællesskabet</w:t>
            </w:r>
            <w:r w:rsidR="00D56D45">
              <w:rPr>
                <w:rFonts w:cs="Arial"/>
                <w:lang w:val="da"/>
              </w:rPr>
              <w:t>,</w:t>
            </w:r>
            <w:r w:rsidRPr="00426FF2">
              <w:rPr>
                <w:rFonts w:cs="Arial"/>
                <w:lang w:val="da"/>
              </w:rPr>
              <w:t xml:space="preserve"> der fremmer gode relationer og kropsbevidsthed. </w:t>
            </w:r>
          </w:p>
          <w:p w:rsidR="003E66A2" w:rsidRPr="00426FF2" w:rsidRDefault="003E66A2" w:rsidP="003E66A2">
            <w:pPr>
              <w:autoSpaceDE w:val="0"/>
              <w:autoSpaceDN w:val="0"/>
              <w:adjustRightInd w:val="0"/>
              <w:spacing w:after="200" w:line="276" w:lineRule="auto"/>
              <w:rPr>
                <w:rFonts w:cs="Arial"/>
                <w:lang w:val="da"/>
              </w:rPr>
            </w:pPr>
            <w:r w:rsidRPr="00426FF2">
              <w:rPr>
                <w:rFonts w:cs="Arial"/>
                <w:lang w:val="da"/>
              </w:rPr>
              <w:t>Barnet erfarer, lærer og udvikler kropsidentitet gennem sin krop</w:t>
            </w:r>
            <w:r w:rsidR="00D56D45">
              <w:rPr>
                <w:rFonts w:cs="Arial"/>
                <w:lang w:val="da"/>
              </w:rPr>
              <w:t>,</w:t>
            </w:r>
            <w:r w:rsidRPr="00426FF2">
              <w:rPr>
                <w:rFonts w:cs="Arial"/>
                <w:lang w:val="da"/>
              </w:rPr>
              <w:t xml:space="preserve"> og derfor skal personalet skabe gode læringsmiljøer, hvor barnet bliver præsenteret for både fysiske aktiviteter samt rolige aktiviteter. Læringsmiljøet krop, sanser og bevægelse skal vække barnets nysgerrighed og inviterer til, at de tilegner sig forskellige kropslige erfaringer, som skabes i fællesskabet</w:t>
            </w:r>
            <w:r w:rsidR="00D56D45">
              <w:rPr>
                <w:rFonts w:cs="Arial"/>
                <w:lang w:val="da"/>
              </w:rPr>
              <w:t>,</w:t>
            </w:r>
            <w:r w:rsidRPr="00426FF2">
              <w:rPr>
                <w:rFonts w:cs="Arial"/>
                <w:lang w:val="da"/>
              </w:rPr>
              <w:t xml:space="preserve"> hvor bevægelsesglæden skabes gennem relationerne og kroppen.  </w:t>
            </w:r>
          </w:p>
          <w:p w:rsidR="003E66A2" w:rsidRPr="00426FF2" w:rsidRDefault="003E66A2" w:rsidP="003E66A2">
            <w:pPr>
              <w:autoSpaceDE w:val="0"/>
              <w:autoSpaceDN w:val="0"/>
              <w:adjustRightInd w:val="0"/>
              <w:spacing w:after="200" w:line="276" w:lineRule="auto"/>
              <w:rPr>
                <w:rFonts w:cs="Arial"/>
                <w:b/>
                <w:bCs/>
                <w:lang w:val="da"/>
              </w:rPr>
            </w:pPr>
            <w:r w:rsidRPr="00426FF2">
              <w:rPr>
                <w:rFonts w:cs="Arial"/>
                <w:lang w:val="da"/>
              </w:rPr>
              <w:t>Derudover skal læringsmiljøet skabe mulighed for, at børnene tør at udforske sig selv gennem sin krop ved at blive udfordret fysisk i forskellige aktiviteter. Personalet skal være synlige og tilgængelige for børnene, så de får den rette støtte og guidning ved behov. Derudover er personalet rollemodeller for børnene</w:t>
            </w:r>
            <w:r w:rsidR="00D56D45">
              <w:rPr>
                <w:rFonts w:cs="Arial"/>
                <w:lang w:val="da"/>
              </w:rPr>
              <w:t>,</w:t>
            </w:r>
            <w:r w:rsidRPr="00426FF2">
              <w:rPr>
                <w:rFonts w:cs="Arial"/>
                <w:lang w:val="da"/>
              </w:rPr>
              <w:t xml:space="preserve"> og det er derfor vigtigt, at de ved hjælp af deres kropssprog viser glæde og begejstring gennem de forskellige aktiviteter.  </w:t>
            </w:r>
          </w:p>
          <w:p w:rsidR="00426FF2" w:rsidRPr="00426FF2" w:rsidRDefault="00426FF2" w:rsidP="00875F53">
            <w:pPr>
              <w:spacing w:after="200" w:line="276" w:lineRule="auto"/>
              <w:rPr>
                <w:rFonts w:eastAsia="Calibri" w:cs="Arial"/>
                <w:b/>
              </w:rPr>
            </w:pPr>
          </w:p>
          <w:p w:rsidR="00875F53" w:rsidRPr="00426FF2" w:rsidRDefault="00B270DE" w:rsidP="00875F53">
            <w:pPr>
              <w:spacing w:after="200" w:line="276" w:lineRule="auto"/>
              <w:rPr>
                <w:rFonts w:eastAsia="Calibri" w:cs="Arial"/>
                <w:b/>
              </w:rPr>
            </w:pPr>
            <w:r>
              <w:rPr>
                <w:rFonts w:eastAsia="Calibri" w:cs="Arial"/>
                <w:b/>
              </w:rPr>
              <w:t xml:space="preserve">Handleplan for vuggestuen </w:t>
            </w:r>
            <w:r w:rsidR="00875F53" w:rsidRPr="00426FF2">
              <w:rPr>
                <w:rFonts w:eastAsia="Calibri" w:cs="Arial"/>
                <w:b/>
              </w:rPr>
              <w:t xml:space="preserve"> 0-2,8 år:</w:t>
            </w:r>
          </w:p>
          <w:p w:rsidR="00875F53" w:rsidRPr="00426FF2" w:rsidRDefault="005F3B15" w:rsidP="00875F53">
            <w:pPr>
              <w:spacing w:after="200" w:line="276" w:lineRule="auto"/>
              <w:rPr>
                <w:rFonts w:eastAsia="Calibri" w:cs="Arial"/>
                <w:b/>
              </w:rPr>
            </w:pPr>
            <w:r>
              <w:rPr>
                <w:rFonts w:eastAsia="Calibri" w:cs="Arial"/>
              </w:rPr>
              <w:t xml:space="preserve">Barnet skal gennem </w:t>
            </w:r>
            <w:r w:rsidR="007B562D">
              <w:rPr>
                <w:rFonts w:eastAsia="Calibri" w:cs="Arial"/>
              </w:rPr>
              <w:t>grov</w:t>
            </w:r>
            <w:r w:rsidR="007B562D" w:rsidRPr="00426FF2">
              <w:rPr>
                <w:rFonts w:eastAsia="Calibri" w:cs="Arial"/>
              </w:rPr>
              <w:t xml:space="preserve"> motoriske</w:t>
            </w:r>
            <w:r w:rsidR="00875F53" w:rsidRPr="00426FF2">
              <w:rPr>
                <w:rFonts w:eastAsia="Calibri" w:cs="Arial"/>
              </w:rPr>
              <w:t xml:space="preserve"> lege og aktiviteter få kendskab til, hvordan det bruger sin krop til bl.a. at løbe, kravle, hoppe, danse, r</w:t>
            </w:r>
            <w:r>
              <w:rPr>
                <w:rFonts w:eastAsia="Calibri" w:cs="Arial"/>
              </w:rPr>
              <w:t xml:space="preserve">uller, cykle, kaste og gribe </w:t>
            </w:r>
            <w:r w:rsidR="00875F53" w:rsidRPr="00426FF2">
              <w:rPr>
                <w:rFonts w:eastAsia="Calibri" w:cs="Arial"/>
              </w:rPr>
              <w:t>m.m.</w:t>
            </w:r>
            <w:r w:rsidR="00875F53" w:rsidRPr="00426FF2">
              <w:rPr>
                <w:rFonts w:eastAsia="Calibri" w:cs="Arial"/>
                <w:b/>
              </w:rPr>
              <w:t xml:space="preserve"> </w:t>
            </w:r>
            <w:r>
              <w:rPr>
                <w:rFonts w:eastAsia="Calibri" w:cs="Arial"/>
              </w:rPr>
              <w:t>og støttes i</w:t>
            </w:r>
            <w:r w:rsidR="00875F53" w:rsidRPr="00426FF2">
              <w:rPr>
                <w:rFonts w:eastAsia="Calibri" w:cs="Arial"/>
              </w:rPr>
              <w:t xml:space="preserve"> at prøve nye fysiske udfoldelser, så det danner s</w:t>
            </w:r>
            <w:r>
              <w:rPr>
                <w:rFonts w:eastAsia="Calibri" w:cs="Arial"/>
              </w:rPr>
              <w:t>ig nye erfaringer og får succes</w:t>
            </w:r>
            <w:r w:rsidR="00875F53" w:rsidRPr="00426FF2">
              <w:rPr>
                <w:rFonts w:eastAsia="Calibri" w:cs="Arial"/>
              </w:rPr>
              <w:t xml:space="preserve">oplevelser med det. Vi har fokus på kroppen igennem forskellige aktiviteter, som f.eks.  at kigge på forskellige billeder af kropsdele, læse bøger om kroppen, synge kropssange som f.eks. </w:t>
            </w:r>
            <w:r w:rsidR="00875F53" w:rsidRPr="007B562D">
              <w:rPr>
                <w:rFonts w:eastAsia="Calibri" w:cs="Arial"/>
              </w:rPr>
              <w:t>”</w:t>
            </w:r>
            <w:r w:rsidRPr="007B562D">
              <w:rPr>
                <w:rFonts w:eastAsia="Calibri" w:cs="Arial"/>
              </w:rPr>
              <w:t>Hoved,</w:t>
            </w:r>
            <w:r>
              <w:rPr>
                <w:rFonts w:eastAsia="Calibri" w:cs="Arial"/>
              </w:rPr>
              <w:t xml:space="preserve"> s</w:t>
            </w:r>
            <w:r w:rsidR="00875F53" w:rsidRPr="00426FF2">
              <w:rPr>
                <w:rFonts w:eastAsia="Calibri" w:cs="Arial"/>
              </w:rPr>
              <w:t xml:space="preserve">kulder, knæ og tå” </w:t>
            </w:r>
            <w:r w:rsidR="00875F53" w:rsidRPr="007B562D">
              <w:rPr>
                <w:rFonts w:eastAsia="Calibri" w:cs="Arial"/>
              </w:rPr>
              <w:t>eller ”De skøre knogle</w:t>
            </w:r>
            <w:r w:rsidRPr="007B562D">
              <w:rPr>
                <w:rFonts w:eastAsia="Calibri" w:cs="Arial"/>
              </w:rPr>
              <w:t>r</w:t>
            </w:r>
            <w:r w:rsidR="00875F53" w:rsidRPr="007B562D">
              <w:rPr>
                <w:rFonts w:eastAsia="Calibri" w:cs="Arial"/>
              </w:rPr>
              <w:t>” eller</w:t>
            </w:r>
            <w:r w:rsidR="00875F53" w:rsidRPr="00426FF2">
              <w:rPr>
                <w:rFonts w:eastAsia="Calibri" w:cs="Arial"/>
              </w:rPr>
              <w:t xml:space="preserve"> t</w:t>
            </w:r>
            <w:r>
              <w:rPr>
                <w:rFonts w:eastAsia="Calibri" w:cs="Arial"/>
              </w:rPr>
              <w:t>egne omrids af kroppen og hænge</w:t>
            </w:r>
            <w:r w:rsidR="00875F53" w:rsidRPr="00426FF2">
              <w:rPr>
                <w:rFonts w:eastAsia="Calibri" w:cs="Arial"/>
              </w:rPr>
              <w:t xml:space="preserve"> det på stuen og tale og tegne ud fra det. </w:t>
            </w:r>
          </w:p>
          <w:p w:rsidR="00875F53" w:rsidRPr="00426FF2" w:rsidRDefault="00875F53" w:rsidP="00875F53">
            <w:pPr>
              <w:spacing w:after="200" w:line="276" w:lineRule="auto"/>
              <w:rPr>
                <w:rFonts w:eastAsia="Calibri" w:cs="Arial"/>
              </w:rPr>
            </w:pPr>
            <w:r w:rsidRPr="00426FF2">
              <w:rPr>
                <w:rFonts w:eastAsia="Calibri" w:cs="Arial"/>
              </w:rPr>
              <w:t>Derudover giver legepladsen mulighed for, at børnene får stimule</w:t>
            </w:r>
            <w:r w:rsidR="005F3B15">
              <w:rPr>
                <w:rFonts w:eastAsia="Calibri" w:cs="Arial"/>
              </w:rPr>
              <w:t>ret og udviklet deres vestibulære</w:t>
            </w:r>
            <w:r w:rsidRPr="00426FF2">
              <w:rPr>
                <w:rFonts w:eastAsia="Calibri" w:cs="Arial"/>
              </w:rPr>
              <w:t xml:space="preserve"> sans samt muskel-led sans</w:t>
            </w:r>
            <w:r w:rsidR="005F3B15">
              <w:rPr>
                <w:rFonts w:eastAsia="Calibri" w:cs="Arial"/>
              </w:rPr>
              <w:t xml:space="preserve">en </w:t>
            </w:r>
            <w:r w:rsidRPr="00426FF2">
              <w:rPr>
                <w:rFonts w:eastAsia="Calibri" w:cs="Arial"/>
              </w:rPr>
              <w:t>gennem de to rutsjebaner og gynger</w:t>
            </w:r>
            <w:r w:rsidR="005F3B15">
              <w:rPr>
                <w:rFonts w:eastAsia="Calibri" w:cs="Arial"/>
              </w:rPr>
              <w:t>,</w:t>
            </w:r>
            <w:r w:rsidRPr="00426FF2">
              <w:rPr>
                <w:rFonts w:eastAsia="Calibri" w:cs="Arial"/>
              </w:rPr>
              <w:t xml:space="preserve"> vi har på vores legeplads</w:t>
            </w:r>
            <w:r w:rsidR="005F3B15">
              <w:rPr>
                <w:rFonts w:eastAsia="Calibri" w:cs="Arial"/>
              </w:rPr>
              <w:t>en. Derudover har vi sandkassen</w:t>
            </w:r>
            <w:r w:rsidRPr="00426FF2">
              <w:rPr>
                <w:rFonts w:eastAsia="Calibri" w:cs="Arial"/>
              </w:rPr>
              <w:t xml:space="preserve"> samt små motorcykler, gå biler og løbecykler. Personalet er opmærksom på, at legetøj og aktivitetsmaterialer tjekkes og opdateres jævnligt, så vi sikre</w:t>
            </w:r>
            <w:r w:rsidR="005F3B15">
              <w:rPr>
                <w:rFonts w:eastAsia="Calibri" w:cs="Arial"/>
              </w:rPr>
              <w:t>r</w:t>
            </w:r>
            <w:r w:rsidRPr="00426FF2">
              <w:rPr>
                <w:rFonts w:eastAsia="Calibri" w:cs="Arial"/>
              </w:rPr>
              <w:t xml:space="preserve"> os, at børnene har adgang til et bredt og nuanceret udvalg</w:t>
            </w:r>
            <w:r w:rsidR="005F3B15">
              <w:rPr>
                <w:rFonts w:eastAsia="Calibri" w:cs="Arial"/>
              </w:rPr>
              <w:t>,</w:t>
            </w:r>
            <w:r w:rsidRPr="00426FF2">
              <w:rPr>
                <w:rFonts w:eastAsia="Calibri" w:cs="Arial"/>
              </w:rPr>
              <w:t xml:space="preserve"> og ligeledes indrettes læringsmiljøerne efter den aktuelle børnegruppe. </w:t>
            </w:r>
          </w:p>
          <w:p w:rsidR="00875F53" w:rsidRPr="00426FF2" w:rsidRDefault="00875F53" w:rsidP="00875F53">
            <w:pPr>
              <w:spacing w:after="200" w:line="276" w:lineRule="auto"/>
              <w:rPr>
                <w:rFonts w:eastAsia="Calibri" w:cs="Arial"/>
                <w:b/>
              </w:rPr>
            </w:pPr>
          </w:p>
          <w:p w:rsidR="00875F53" w:rsidRPr="00426FF2" w:rsidRDefault="00875F53" w:rsidP="00875F53">
            <w:pPr>
              <w:spacing w:after="200" w:line="276" w:lineRule="auto"/>
              <w:rPr>
                <w:rFonts w:eastAsia="Calibri" w:cs="Arial"/>
                <w:b/>
              </w:rPr>
            </w:pPr>
            <w:r w:rsidRPr="00426FF2">
              <w:rPr>
                <w:rFonts w:eastAsia="Calibri" w:cs="Arial"/>
                <w:b/>
              </w:rPr>
              <w:t>Tegn på læring:</w:t>
            </w:r>
          </w:p>
          <w:p w:rsidR="00875F53" w:rsidRPr="00426FF2" w:rsidRDefault="00875F53" w:rsidP="00200CEB">
            <w:pPr>
              <w:numPr>
                <w:ilvl w:val="0"/>
                <w:numId w:val="27"/>
              </w:numPr>
              <w:spacing w:after="200" w:line="276" w:lineRule="auto"/>
              <w:ind w:left="720" w:hanging="360"/>
              <w:rPr>
                <w:rFonts w:eastAsia="Calibri" w:cs="Arial"/>
              </w:rPr>
            </w:pPr>
            <w:r w:rsidRPr="00426FF2">
              <w:rPr>
                <w:rFonts w:eastAsia="Calibri" w:cs="Arial"/>
              </w:rPr>
              <w:t>Personalet kan se, at barnet med støtte eller på egen hånd afprøve</w:t>
            </w:r>
            <w:r w:rsidR="005F3B15">
              <w:rPr>
                <w:rFonts w:eastAsia="Calibri" w:cs="Arial"/>
              </w:rPr>
              <w:t>r</w:t>
            </w:r>
            <w:r w:rsidRPr="00426FF2">
              <w:rPr>
                <w:rFonts w:eastAsia="Calibri" w:cs="Arial"/>
              </w:rPr>
              <w:t xml:space="preserve"> si</w:t>
            </w:r>
            <w:r w:rsidRPr="007B562D">
              <w:rPr>
                <w:rFonts w:eastAsia="Calibri" w:cs="Arial"/>
              </w:rPr>
              <w:t>ne kropslige</w:t>
            </w:r>
            <w:r w:rsidR="005F3B15" w:rsidRPr="007B562D">
              <w:rPr>
                <w:rFonts w:eastAsia="Calibri" w:cs="Arial"/>
              </w:rPr>
              <w:t xml:space="preserve"> formåen</w:t>
            </w:r>
            <w:r w:rsidRPr="007B562D">
              <w:rPr>
                <w:rFonts w:eastAsia="Calibri" w:cs="Arial"/>
              </w:rPr>
              <w:t>.</w:t>
            </w:r>
            <w:r w:rsidRPr="00426FF2">
              <w:rPr>
                <w:rFonts w:eastAsia="Calibri" w:cs="Arial"/>
              </w:rPr>
              <w:t xml:space="preserve">  </w:t>
            </w:r>
          </w:p>
          <w:p w:rsidR="00875F53" w:rsidRPr="00426FF2" w:rsidRDefault="00875F53" w:rsidP="00200CEB">
            <w:pPr>
              <w:numPr>
                <w:ilvl w:val="0"/>
                <w:numId w:val="27"/>
              </w:numPr>
              <w:spacing w:after="200" w:line="276" w:lineRule="auto"/>
              <w:ind w:left="720" w:hanging="360"/>
              <w:rPr>
                <w:rFonts w:eastAsia="Calibri" w:cs="Arial"/>
              </w:rPr>
            </w:pPr>
            <w:r w:rsidRPr="00426FF2">
              <w:rPr>
                <w:rFonts w:eastAsia="Calibri" w:cs="Arial"/>
              </w:rPr>
              <w:t xml:space="preserve">At barnet deltager mere selvstændigt og aktivt i fællesskabslege og aktiviteter. </w:t>
            </w:r>
          </w:p>
          <w:p w:rsidR="00875F53" w:rsidRPr="00426FF2" w:rsidRDefault="00875F53" w:rsidP="00200CEB">
            <w:pPr>
              <w:numPr>
                <w:ilvl w:val="0"/>
                <w:numId w:val="27"/>
              </w:numPr>
              <w:spacing w:after="200" w:line="276" w:lineRule="auto"/>
              <w:ind w:left="720" w:hanging="360"/>
              <w:rPr>
                <w:rFonts w:eastAsia="Calibri" w:cs="Arial"/>
              </w:rPr>
            </w:pPr>
            <w:r w:rsidRPr="00426FF2">
              <w:rPr>
                <w:rFonts w:eastAsia="Calibri" w:cs="Arial"/>
              </w:rPr>
              <w:t xml:space="preserve">At barnet spejler sig i de andre børn. </w:t>
            </w:r>
          </w:p>
          <w:p w:rsidR="00875F53" w:rsidRPr="00426FF2" w:rsidRDefault="00875F53" w:rsidP="00200CEB">
            <w:pPr>
              <w:numPr>
                <w:ilvl w:val="0"/>
                <w:numId w:val="27"/>
              </w:numPr>
              <w:spacing w:after="200" w:line="276" w:lineRule="auto"/>
              <w:ind w:left="720" w:hanging="360"/>
              <w:rPr>
                <w:rFonts w:eastAsia="Calibri" w:cs="Arial"/>
              </w:rPr>
            </w:pPr>
            <w:r w:rsidRPr="00426FF2">
              <w:rPr>
                <w:rFonts w:eastAsia="Calibri" w:cs="Arial"/>
              </w:rPr>
              <w:t>At børnene genkender og udtaler flere ord</w:t>
            </w:r>
            <w:r w:rsidR="005F3B15">
              <w:rPr>
                <w:rFonts w:eastAsia="Calibri" w:cs="Arial"/>
              </w:rPr>
              <w:t>,</w:t>
            </w:r>
            <w:r w:rsidRPr="00426FF2">
              <w:rPr>
                <w:rFonts w:eastAsia="Calibri" w:cs="Arial"/>
              </w:rPr>
              <w:t xml:space="preserve"> der beskriver de forskellige kropsdele. </w:t>
            </w:r>
          </w:p>
          <w:p w:rsidR="00875F53" w:rsidRPr="00426FF2" w:rsidRDefault="00875F53" w:rsidP="00200CEB">
            <w:pPr>
              <w:numPr>
                <w:ilvl w:val="0"/>
                <w:numId w:val="27"/>
              </w:numPr>
              <w:spacing w:after="200" w:line="276" w:lineRule="auto"/>
              <w:ind w:left="720" w:hanging="360"/>
              <w:rPr>
                <w:rFonts w:eastAsia="Calibri" w:cs="Arial"/>
              </w:rPr>
            </w:pPr>
            <w:r w:rsidRPr="00426FF2">
              <w:rPr>
                <w:rFonts w:eastAsia="Calibri" w:cs="Arial"/>
              </w:rPr>
              <w:t>At børnene behersker eller fortsat øver sig med at cykle, løbe på løbecykel og gynger.</w:t>
            </w:r>
          </w:p>
          <w:p w:rsidR="00875F53" w:rsidRPr="00426FF2" w:rsidRDefault="00875F53" w:rsidP="00875F53">
            <w:pPr>
              <w:spacing w:after="200" w:line="276" w:lineRule="auto"/>
              <w:rPr>
                <w:rFonts w:eastAsia="Calibri" w:cs="Arial"/>
              </w:rPr>
            </w:pPr>
          </w:p>
          <w:p w:rsidR="00875F53" w:rsidRPr="00426FF2" w:rsidRDefault="00875F53" w:rsidP="00875F53">
            <w:pPr>
              <w:spacing w:after="200" w:line="276" w:lineRule="auto"/>
              <w:rPr>
                <w:rFonts w:eastAsia="Calibri" w:cs="Arial"/>
                <w:b/>
              </w:rPr>
            </w:pPr>
            <w:r w:rsidRPr="00426FF2">
              <w:rPr>
                <w:rFonts w:eastAsia="Calibri" w:cs="Arial"/>
                <w:b/>
              </w:rPr>
              <w:t xml:space="preserve">Evaluering/Dokumentation: </w:t>
            </w:r>
          </w:p>
          <w:p w:rsidR="00875F53" w:rsidRPr="00426FF2" w:rsidRDefault="00875F53" w:rsidP="00875F53">
            <w:pPr>
              <w:spacing w:after="200" w:line="276" w:lineRule="auto"/>
              <w:rPr>
                <w:rFonts w:eastAsia="Calibri" w:cs="Arial"/>
                <w:b/>
              </w:rPr>
            </w:pPr>
            <w:r w:rsidRPr="00426FF2">
              <w:rPr>
                <w:rFonts w:eastAsia="Calibri" w:cs="Arial"/>
              </w:rPr>
              <w:t xml:space="preserve">Handleplan-smittemodellen, evaluering samt billeder og kreative produkter.  </w:t>
            </w:r>
          </w:p>
          <w:p w:rsidR="00875F53" w:rsidRPr="00426FF2" w:rsidRDefault="00875F53" w:rsidP="00875F53">
            <w:pPr>
              <w:spacing w:after="200" w:line="276" w:lineRule="auto"/>
              <w:rPr>
                <w:rFonts w:eastAsia="Calibri" w:cs="Arial"/>
              </w:rPr>
            </w:pPr>
          </w:p>
          <w:p w:rsidR="00875F53" w:rsidRPr="00426FF2" w:rsidRDefault="00875F53" w:rsidP="00875F53">
            <w:pPr>
              <w:spacing w:after="200" w:line="276" w:lineRule="auto"/>
              <w:rPr>
                <w:rFonts w:eastAsia="Calibri" w:cs="Arial"/>
                <w:b/>
              </w:rPr>
            </w:pPr>
            <w:r w:rsidRPr="00426FF2">
              <w:rPr>
                <w:rFonts w:eastAsia="Calibri" w:cs="Arial"/>
                <w:b/>
              </w:rPr>
              <w:t>Handleplan for børnehaven 2,8-6 år</w:t>
            </w:r>
          </w:p>
          <w:p w:rsidR="00875F53" w:rsidRPr="00426FF2" w:rsidRDefault="00875F53" w:rsidP="00875F53">
            <w:pPr>
              <w:spacing w:after="200" w:line="276" w:lineRule="auto"/>
              <w:rPr>
                <w:rFonts w:eastAsia="Calibri" w:cs="Arial"/>
              </w:rPr>
            </w:pPr>
            <w:r w:rsidRPr="00426FF2">
              <w:rPr>
                <w:rFonts w:eastAsia="Calibri" w:cs="Arial"/>
              </w:rPr>
              <w:t>Barnet skal blive mere bevidst om egne grænser</w:t>
            </w:r>
            <w:r w:rsidR="005F3B15">
              <w:rPr>
                <w:rFonts w:eastAsia="Calibri" w:cs="Arial"/>
              </w:rPr>
              <w:t>,</w:t>
            </w:r>
            <w:r w:rsidRPr="00426FF2">
              <w:rPr>
                <w:rFonts w:eastAsia="Calibri" w:cs="Arial"/>
              </w:rPr>
              <w:t xml:space="preserve"> så det kan sige til og fra samt opleve succesoplevelser gennem bevægelsesfælleskaber i både mindre og større grupper. Personalet skal understøtte barnets udvikling gennem aktiviteter</w:t>
            </w:r>
            <w:r w:rsidR="00B80977">
              <w:rPr>
                <w:rFonts w:eastAsia="Calibri" w:cs="Arial"/>
              </w:rPr>
              <w:t>,</w:t>
            </w:r>
            <w:r w:rsidRPr="00426FF2">
              <w:rPr>
                <w:rFonts w:eastAsia="Calibri" w:cs="Arial"/>
              </w:rPr>
              <w:t xml:space="preserve"> der stimulerer deres sanser og kropsbevidsthed samt opstille aldersvarende aktiviteter</w:t>
            </w:r>
            <w:r w:rsidR="00B80977">
              <w:rPr>
                <w:rFonts w:eastAsia="Calibri" w:cs="Arial"/>
              </w:rPr>
              <w:t>, der er med til</w:t>
            </w:r>
            <w:r w:rsidRPr="00426FF2">
              <w:rPr>
                <w:rFonts w:eastAsia="Calibri" w:cs="Arial"/>
              </w:rPr>
              <w:t xml:space="preserve"> a</w:t>
            </w:r>
            <w:r w:rsidR="00B80977">
              <w:rPr>
                <w:rFonts w:eastAsia="Calibri" w:cs="Arial"/>
              </w:rPr>
              <w:t>t udvikle og styrke barnets finmotoriske udvikling</w:t>
            </w:r>
            <w:r w:rsidRPr="00426FF2">
              <w:rPr>
                <w:rFonts w:eastAsia="Calibri" w:cs="Arial"/>
              </w:rPr>
              <w:t xml:space="preserve"> som f.eks. klippe/klistre, perler på s</w:t>
            </w:r>
            <w:r w:rsidR="00B80977">
              <w:rPr>
                <w:rFonts w:eastAsia="Calibri" w:cs="Arial"/>
              </w:rPr>
              <w:t>nor, perleplader, tegne, male</w:t>
            </w:r>
            <w:r w:rsidRPr="00426FF2">
              <w:rPr>
                <w:rFonts w:eastAsia="Calibri" w:cs="Arial"/>
              </w:rPr>
              <w:t xml:space="preserve"> m.m. Personalet skal være rollemodeller og støtte og guide fæ</w:t>
            </w:r>
            <w:r w:rsidR="00B80977">
              <w:rPr>
                <w:rFonts w:eastAsia="Calibri" w:cs="Arial"/>
              </w:rPr>
              <w:t>lleskabet til en fælles leg ved</w:t>
            </w:r>
            <w:r w:rsidRPr="00426FF2">
              <w:rPr>
                <w:rFonts w:eastAsia="Calibri" w:cs="Arial"/>
              </w:rPr>
              <w:t xml:space="preserve"> at gå foran og være den</w:t>
            </w:r>
            <w:r w:rsidR="00B80977">
              <w:rPr>
                <w:rFonts w:eastAsia="Calibri" w:cs="Arial"/>
              </w:rPr>
              <w:t>,</w:t>
            </w:r>
            <w:r w:rsidRPr="00426FF2">
              <w:rPr>
                <w:rFonts w:eastAsia="Calibri" w:cs="Arial"/>
              </w:rPr>
              <w:t xml:space="preserve"> der viser glæden</w:t>
            </w:r>
            <w:r w:rsidR="00B80977">
              <w:rPr>
                <w:rFonts w:eastAsia="Calibri" w:cs="Arial"/>
              </w:rPr>
              <w:t xml:space="preserve"> og begejstringen ved bevægelse</w:t>
            </w:r>
            <w:r w:rsidRPr="00426FF2">
              <w:rPr>
                <w:rFonts w:eastAsia="Calibri" w:cs="Arial"/>
              </w:rPr>
              <w:t xml:space="preserve"> og igangsætte forskellige aktiviteter og lege</w:t>
            </w:r>
            <w:r w:rsidR="00B80977">
              <w:rPr>
                <w:rFonts w:eastAsia="Calibri" w:cs="Arial"/>
              </w:rPr>
              <w:t>, som er med til</w:t>
            </w:r>
            <w:r w:rsidRPr="00426FF2">
              <w:rPr>
                <w:rFonts w:eastAsia="Calibri" w:cs="Arial"/>
              </w:rPr>
              <w:t xml:space="preserve"> at styrke og stimulerer de forskellige </w:t>
            </w:r>
            <w:r w:rsidRPr="007B562D">
              <w:rPr>
                <w:rFonts w:eastAsia="Calibri" w:cs="Arial"/>
              </w:rPr>
              <w:t xml:space="preserve">sanser </w:t>
            </w:r>
            <w:r w:rsidR="007B562D" w:rsidRPr="007B562D">
              <w:rPr>
                <w:rFonts w:eastAsia="Calibri" w:cs="Arial"/>
              </w:rPr>
              <w:t>gennem</w:t>
            </w:r>
            <w:r w:rsidRPr="007B562D">
              <w:rPr>
                <w:rFonts w:eastAsia="Calibri" w:cs="Arial"/>
              </w:rPr>
              <w:t xml:space="preserve"> motorikbane</w:t>
            </w:r>
            <w:r w:rsidRPr="00426FF2">
              <w:rPr>
                <w:rFonts w:eastAsia="Calibri" w:cs="Arial"/>
              </w:rPr>
              <w:t>, følekasser, lugte og smage f</w:t>
            </w:r>
            <w:r w:rsidR="00B80977">
              <w:rPr>
                <w:rFonts w:eastAsia="Calibri" w:cs="Arial"/>
              </w:rPr>
              <w:t>orskellige ting samt afslapning</w:t>
            </w:r>
            <w:r w:rsidRPr="00426FF2">
              <w:rPr>
                <w:rFonts w:eastAsia="Calibri" w:cs="Arial"/>
              </w:rPr>
              <w:t xml:space="preserve"> med roligt musik.</w:t>
            </w:r>
          </w:p>
          <w:p w:rsidR="00875F53" w:rsidRPr="00426FF2" w:rsidRDefault="00875F53" w:rsidP="00875F53">
            <w:pPr>
              <w:spacing w:after="200" w:line="276" w:lineRule="auto"/>
              <w:rPr>
                <w:rFonts w:eastAsia="Calibri" w:cs="Arial"/>
              </w:rPr>
            </w:pPr>
          </w:p>
          <w:p w:rsidR="00875F53" w:rsidRPr="00426FF2" w:rsidRDefault="00875F53" w:rsidP="00875F53">
            <w:pPr>
              <w:spacing w:after="200" w:line="276" w:lineRule="auto"/>
              <w:rPr>
                <w:rFonts w:eastAsia="Calibri" w:cs="Arial"/>
              </w:rPr>
            </w:pPr>
            <w:r w:rsidRPr="00426FF2">
              <w:rPr>
                <w:rFonts w:eastAsia="Calibri" w:cs="Arial"/>
                <w:b/>
              </w:rPr>
              <w:t>Tegn på læring:</w:t>
            </w:r>
          </w:p>
          <w:p w:rsidR="00875F53" w:rsidRPr="00426FF2" w:rsidRDefault="00875F53" w:rsidP="00200CEB">
            <w:pPr>
              <w:numPr>
                <w:ilvl w:val="0"/>
                <w:numId w:val="28"/>
              </w:numPr>
              <w:spacing w:after="200" w:line="276" w:lineRule="auto"/>
              <w:ind w:left="720" w:hanging="360"/>
              <w:rPr>
                <w:rFonts w:eastAsia="Calibri" w:cs="Arial"/>
              </w:rPr>
            </w:pPr>
            <w:r w:rsidRPr="00426FF2">
              <w:rPr>
                <w:rFonts w:eastAsia="Calibri" w:cs="Arial"/>
              </w:rPr>
              <w:t xml:space="preserve">At barnet på egen initiativ viser interesse og bruger de motoriske redskaber. </w:t>
            </w:r>
          </w:p>
          <w:p w:rsidR="00875F53" w:rsidRPr="00426FF2" w:rsidRDefault="00875F53" w:rsidP="00200CEB">
            <w:pPr>
              <w:numPr>
                <w:ilvl w:val="0"/>
                <w:numId w:val="28"/>
              </w:numPr>
              <w:spacing w:after="200" w:line="276" w:lineRule="auto"/>
              <w:ind w:left="720" w:hanging="360"/>
              <w:rPr>
                <w:rFonts w:eastAsia="Calibri" w:cs="Arial"/>
                <w:b/>
              </w:rPr>
            </w:pPr>
            <w:r w:rsidRPr="00426FF2">
              <w:rPr>
                <w:rFonts w:eastAsia="Calibri" w:cs="Arial"/>
              </w:rPr>
              <w:t xml:space="preserve">At vi ser, at det enkelte barn sætter ord på egne følelser og kan sige mere til og fra. </w:t>
            </w:r>
          </w:p>
          <w:p w:rsidR="00875F53" w:rsidRPr="00426FF2" w:rsidRDefault="00875F53" w:rsidP="00200CEB">
            <w:pPr>
              <w:numPr>
                <w:ilvl w:val="0"/>
                <w:numId w:val="28"/>
              </w:numPr>
              <w:spacing w:after="200" w:line="276" w:lineRule="auto"/>
              <w:ind w:left="720" w:hanging="360"/>
              <w:rPr>
                <w:rFonts w:eastAsia="Calibri" w:cs="Arial"/>
                <w:b/>
              </w:rPr>
            </w:pPr>
            <w:r w:rsidRPr="00426FF2">
              <w:rPr>
                <w:rFonts w:eastAsia="Calibri" w:cs="Arial"/>
              </w:rPr>
              <w:t>At vi ser, at barnet har mere lyst til og deltager i fællesskabslege med bevægelse.</w:t>
            </w:r>
          </w:p>
          <w:p w:rsidR="00875F53" w:rsidRPr="00426FF2" w:rsidRDefault="00875F53" w:rsidP="00200CEB">
            <w:pPr>
              <w:numPr>
                <w:ilvl w:val="0"/>
                <w:numId w:val="28"/>
              </w:numPr>
              <w:spacing w:after="200" w:line="276" w:lineRule="auto"/>
              <w:ind w:left="720" w:hanging="360"/>
              <w:rPr>
                <w:rFonts w:eastAsia="Calibri" w:cs="Arial"/>
                <w:b/>
              </w:rPr>
            </w:pPr>
            <w:r w:rsidRPr="00426FF2">
              <w:rPr>
                <w:rFonts w:eastAsia="Calibri" w:cs="Arial"/>
              </w:rPr>
              <w:t>At vi ser børn</w:t>
            </w:r>
            <w:r w:rsidR="00B80977">
              <w:rPr>
                <w:rFonts w:eastAsia="Calibri" w:cs="Arial"/>
              </w:rPr>
              <w:t>, der er mere nysgerrige efter</w:t>
            </w:r>
            <w:r w:rsidRPr="00426FF2">
              <w:rPr>
                <w:rFonts w:eastAsia="Calibri" w:cs="Arial"/>
              </w:rPr>
              <w:t xml:space="preserve"> at smage og lugte til forskelligt mad og ingredienser og børn</w:t>
            </w:r>
            <w:r w:rsidR="00B80977">
              <w:rPr>
                <w:rFonts w:eastAsia="Calibri" w:cs="Arial"/>
              </w:rPr>
              <w:t>,</w:t>
            </w:r>
            <w:r w:rsidRPr="00426FF2">
              <w:rPr>
                <w:rFonts w:eastAsia="Calibri" w:cs="Arial"/>
              </w:rPr>
              <w:t xml:space="preserve"> der opsøger og imitere</w:t>
            </w:r>
            <w:r w:rsidR="00B80977">
              <w:rPr>
                <w:rFonts w:eastAsia="Calibri" w:cs="Arial"/>
              </w:rPr>
              <w:t>r</w:t>
            </w:r>
            <w:r w:rsidRPr="00426FF2">
              <w:rPr>
                <w:rFonts w:eastAsia="Calibri" w:cs="Arial"/>
              </w:rPr>
              <w:t xml:space="preserve"> de lege, hvor de røre</w:t>
            </w:r>
            <w:r w:rsidR="00B80977" w:rsidRPr="007B562D">
              <w:rPr>
                <w:rFonts w:eastAsia="Calibri" w:cs="Arial"/>
              </w:rPr>
              <w:t xml:space="preserve">r </w:t>
            </w:r>
            <w:r w:rsidR="007B562D" w:rsidRPr="007B562D">
              <w:rPr>
                <w:rFonts w:eastAsia="Calibri" w:cs="Arial"/>
              </w:rPr>
              <w:t>og masserer</w:t>
            </w:r>
            <w:r w:rsidR="00B80977">
              <w:rPr>
                <w:rFonts w:eastAsia="Calibri" w:cs="Arial"/>
              </w:rPr>
              <w:t xml:space="preserve"> </w:t>
            </w:r>
            <w:r w:rsidRPr="00426FF2">
              <w:rPr>
                <w:rFonts w:eastAsia="Calibri" w:cs="Arial"/>
              </w:rPr>
              <w:t xml:space="preserve">hinanden.  </w:t>
            </w:r>
          </w:p>
          <w:p w:rsidR="00875F53" w:rsidRPr="00A30507" w:rsidRDefault="00875F53" w:rsidP="00200CEB">
            <w:pPr>
              <w:numPr>
                <w:ilvl w:val="0"/>
                <w:numId w:val="28"/>
              </w:numPr>
              <w:spacing w:after="200" w:line="276" w:lineRule="auto"/>
              <w:ind w:left="720" w:hanging="360"/>
              <w:rPr>
                <w:rFonts w:eastAsia="Calibri" w:cs="Arial"/>
                <w:b/>
              </w:rPr>
            </w:pPr>
            <w:r w:rsidRPr="00426FF2">
              <w:rPr>
                <w:rFonts w:eastAsia="Calibri" w:cs="Arial"/>
              </w:rPr>
              <w:t>At vi ser børn, som bruger deres krop mere i løbet af dagen og børn</w:t>
            </w:r>
            <w:r w:rsidR="00B80977">
              <w:rPr>
                <w:rFonts w:eastAsia="Calibri" w:cs="Arial"/>
              </w:rPr>
              <w:t>,</w:t>
            </w:r>
            <w:r w:rsidRPr="00426FF2">
              <w:rPr>
                <w:rFonts w:eastAsia="Calibri" w:cs="Arial"/>
              </w:rPr>
              <w:t xml:space="preserve"> der viser glæden ved at bevæge sig. </w:t>
            </w:r>
          </w:p>
          <w:p w:rsidR="00A30507" w:rsidRPr="00426FF2" w:rsidRDefault="00A30507" w:rsidP="00A30507">
            <w:pPr>
              <w:spacing w:after="200" w:line="276" w:lineRule="auto"/>
              <w:rPr>
                <w:rFonts w:eastAsia="Calibri" w:cs="Arial"/>
                <w:b/>
              </w:rPr>
            </w:pPr>
          </w:p>
          <w:p w:rsidR="00426FF2" w:rsidRPr="00426FF2" w:rsidRDefault="00426FF2" w:rsidP="00426FF2">
            <w:pPr>
              <w:spacing w:after="200" w:line="276" w:lineRule="auto"/>
              <w:rPr>
                <w:rFonts w:eastAsia="Calibri" w:cs="Arial"/>
                <w:b/>
              </w:rPr>
            </w:pPr>
            <w:r w:rsidRPr="00426FF2">
              <w:rPr>
                <w:rFonts w:eastAsia="Calibri" w:cs="Arial"/>
                <w:b/>
              </w:rPr>
              <w:t xml:space="preserve">Evaluering/Dokumentation: </w:t>
            </w:r>
          </w:p>
          <w:p w:rsidR="00426FF2" w:rsidRPr="00426FF2" w:rsidRDefault="00426FF2" w:rsidP="00426FF2">
            <w:pPr>
              <w:spacing w:after="200" w:line="276" w:lineRule="auto"/>
              <w:rPr>
                <w:rFonts w:eastAsia="Calibri" w:cs="Arial"/>
                <w:b/>
              </w:rPr>
            </w:pPr>
            <w:r w:rsidRPr="00426FF2">
              <w:rPr>
                <w:rFonts w:eastAsia="Calibri" w:cs="Arial"/>
              </w:rPr>
              <w:t xml:space="preserve">Handleplan-smittemodellen, evaluering samt billeder og kreative produkter.  </w:t>
            </w:r>
          </w:p>
          <w:p w:rsidR="00426FF2" w:rsidRPr="00426FF2" w:rsidRDefault="00426FF2" w:rsidP="00426FF2">
            <w:pPr>
              <w:spacing w:after="200" w:line="276" w:lineRule="auto"/>
              <w:rPr>
                <w:rFonts w:eastAsia="Calibri" w:cs="Arial"/>
                <w:b/>
              </w:rPr>
            </w:pPr>
          </w:p>
          <w:p w:rsidR="00875F53" w:rsidRPr="00426FF2" w:rsidRDefault="00875F53" w:rsidP="00875F53">
            <w:pPr>
              <w:spacing w:after="200" w:line="276" w:lineRule="auto"/>
              <w:rPr>
                <w:rFonts w:eastAsia="Calibri" w:cs="Arial"/>
                <w:b/>
              </w:rPr>
            </w:pPr>
          </w:p>
          <w:p w:rsidR="00875F53" w:rsidRPr="00426FF2" w:rsidRDefault="00875F53" w:rsidP="00875F53">
            <w:pPr>
              <w:spacing w:after="200" w:line="276" w:lineRule="auto"/>
              <w:rPr>
                <w:rFonts w:eastAsia="Calibri" w:cs="Arial"/>
                <w:u w:val="single"/>
              </w:rPr>
            </w:pPr>
            <w:r w:rsidRPr="00426FF2">
              <w:rPr>
                <w:rFonts w:eastAsia="Calibri" w:cs="Arial"/>
              </w:rPr>
              <w:t xml:space="preserve">   </w:t>
            </w:r>
          </w:p>
          <w:p w:rsidR="00126ED6" w:rsidRPr="00426FF2" w:rsidRDefault="00126ED6" w:rsidP="003E66A2">
            <w:pPr>
              <w:pStyle w:val="Tekst3"/>
              <w:rPr>
                <w:rFonts w:cs="Arial"/>
              </w:rPr>
            </w:pPr>
          </w:p>
        </w:tc>
      </w:tr>
    </w:tbl>
    <w:p w:rsidR="00954E38" w:rsidRPr="00426FF2" w:rsidRDefault="00954E38">
      <w:pPr>
        <w:spacing w:line="240" w:lineRule="auto"/>
        <w:rPr>
          <w:rFonts w:cs="Arial"/>
        </w:rPr>
      </w:pPr>
      <w:r w:rsidRPr="00426FF2">
        <w:rPr>
          <w:rFonts w:cs="Arial"/>
        </w:rPr>
        <w:br w:type="page"/>
      </w:r>
    </w:p>
    <w:p w:rsidR="00954E38" w:rsidRDefault="00954E38" w:rsidP="00954E38">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954E38" w:rsidRPr="006406AA" w:rsidTr="00AD304A">
        <w:trPr>
          <w:cantSplit/>
        </w:trPr>
        <w:tc>
          <w:tcPr>
            <w:tcW w:w="7087" w:type="dxa"/>
          </w:tcPr>
          <w:p w:rsidR="00954E38" w:rsidRPr="00084F73" w:rsidRDefault="00954E38" w:rsidP="00AD304A">
            <w:pPr>
              <w:pStyle w:val="Overskrift2"/>
              <w:rPr>
                <w:color w:val="CD1626" w:themeColor="accent2"/>
              </w:rPr>
            </w:pPr>
            <w:r w:rsidRPr="00954E38">
              <w:rPr>
                <w:color w:val="CD1626" w:themeColor="accent2"/>
              </w:rPr>
              <w:t>Natur, udeliv og science</w:t>
            </w:r>
          </w:p>
          <w:p w:rsidR="00954E38" w:rsidRPr="00954E38" w:rsidRDefault="00954E38" w:rsidP="00954E38">
            <w:pPr>
              <w:pStyle w:val="Tekst2"/>
            </w:pPr>
            <w:r w:rsidRPr="00954E38">
              <w:t xml:space="preserve">”Naturoplevelser i barndommen har både en følelsesmæssig, en kropslig, en social og en kognitiv dimension. </w:t>
            </w:r>
          </w:p>
          <w:p w:rsidR="00954E38" w:rsidRPr="00954E38" w:rsidRDefault="00954E38" w:rsidP="001527A1">
            <w:pPr>
              <w:pStyle w:val="Tekst2"/>
              <w:suppressAutoHyphens/>
            </w:pPr>
            <w:r w:rsidRPr="00954E38">
              <w:t>Naturen er et rum, hvor børn kan eksperimentere og gøre sig de første erfaringer med naturvidenskabelige tænke- og analysemåder. Men naturen er også grundlag for arbejdet med bæredygtighed og samspillet mellem menneske, samfund og natur.”</w:t>
            </w:r>
          </w:p>
          <w:p w:rsidR="00954E38" w:rsidRPr="00B02D50" w:rsidRDefault="00954E38" w:rsidP="00AD304A">
            <w:pPr>
              <w:pStyle w:val="Byline"/>
            </w:pPr>
          </w:p>
        </w:tc>
        <w:tc>
          <w:tcPr>
            <w:tcW w:w="2551" w:type="dxa"/>
          </w:tcPr>
          <w:p w:rsidR="00954E38" w:rsidRDefault="00954E38" w:rsidP="00AD304A">
            <w:pPr>
              <w:jc w:val="right"/>
              <w:rPr>
                <w:color w:val="0077B3" w:themeColor="accent1"/>
              </w:rPr>
            </w:pPr>
            <w:r>
              <w:rPr>
                <w:noProof/>
                <w:color w:val="0077B3" w:themeColor="accent1"/>
                <w:lang w:eastAsia="da-DK"/>
              </w:rPr>
              <w:drawing>
                <wp:inline distT="0" distB="0" distL="0" distR="0">
                  <wp:extent cx="1619885" cy="17989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ng filer til levering_RK_Side 13.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885" cy="1798955"/>
                          </a:xfrm>
                          <a:prstGeom prst="rect">
                            <a:avLst/>
                          </a:prstGeom>
                        </pic:spPr>
                      </pic:pic>
                    </a:graphicData>
                  </a:graphic>
                </wp:inline>
              </w:drawing>
            </w:r>
          </w:p>
        </w:tc>
      </w:tr>
    </w:tbl>
    <w:p w:rsidR="00954E38" w:rsidRDefault="00954E38" w:rsidP="00954E38">
      <w:pPr>
        <w:pStyle w:val="MiniPara"/>
      </w:pPr>
    </w:p>
    <w:tbl>
      <w:tblPr>
        <w:tblStyle w:val="Rd"/>
        <w:tblW w:w="0" w:type="auto"/>
        <w:tblLook w:val="04A0" w:firstRow="1" w:lastRow="0" w:firstColumn="1" w:lastColumn="0" w:noHBand="0" w:noVBand="1"/>
      </w:tblPr>
      <w:tblGrid>
        <w:gridCol w:w="9638"/>
      </w:tblGrid>
      <w:tr w:rsidR="00954E38" w:rsidTr="00AD304A">
        <w:tc>
          <w:tcPr>
            <w:tcW w:w="9638" w:type="dxa"/>
          </w:tcPr>
          <w:p w:rsidR="00954E38" w:rsidRPr="00954E38" w:rsidRDefault="00954E38" w:rsidP="00954E38">
            <w:pPr>
              <w:pStyle w:val="Tekst4"/>
              <w:ind w:left="284"/>
            </w:pPr>
            <w:r w:rsidRPr="00954E38">
              <w:t>Pædagogiske mål for læreplanstemaet:</w:t>
            </w:r>
          </w:p>
          <w:p w:rsidR="00954E38" w:rsidRPr="00954E38" w:rsidRDefault="00954E38" w:rsidP="00200CEB">
            <w:pPr>
              <w:pStyle w:val="Listeafsnit"/>
              <w:numPr>
                <w:ilvl w:val="0"/>
                <w:numId w:val="18"/>
              </w:numPr>
              <w:tabs>
                <w:tab w:val="num" w:pos="720"/>
              </w:tabs>
            </w:pPr>
            <w:r w:rsidRPr="00954E38">
              <w:t>Det pædagogiske læringsmiljø skal understøtte, at alle børn får konkrete erfaringer med naturen, som udvikler deres nysgerrighed og lyst til at udforske naturen, som giver børnene mulighed for at opleve menneskets forbundethed med naturen, og som giver børnene en begyndende forståelse for betydningen af en bæredygtig udvikling.</w:t>
            </w:r>
          </w:p>
          <w:p w:rsidR="00954E38" w:rsidRPr="00954E38" w:rsidRDefault="00954E38" w:rsidP="00200CEB">
            <w:pPr>
              <w:pStyle w:val="Listeafsnit"/>
              <w:numPr>
                <w:ilvl w:val="0"/>
                <w:numId w:val="18"/>
              </w:numPr>
              <w:tabs>
                <w:tab w:val="num" w:pos="720"/>
              </w:tabs>
            </w:pPr>
            <w:r w:rsidRPr="00954E38">
              <w:t>Det pædagogiske læringsmiljø skal understøtte, at alle børn aktivt observerer og undersøger naturfænomener i deres omverden, så børnene får erfaringer med at genkende og udtrykke sig om årsag, virkning og sammenhænge, herunder en begyndende matematisk opmærksomhed.</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954E38" w:rsidTr="00AD304A">
        <w:tc>
          <w:tcPr>
            <w:tcW w:w="9638" w:type="dxa"/>
          </w:tcPr>
          <w:p w:rsidR="00426FF2" w:rsidRPr="00426FF2" w:rsidRDefault="003E66A2" w:rsidP="00426FF2">
            <w:pPr>
              <w:autoSpaceDE w:val="0"/>
              <w:autoSpaceDN w:val="0"/>
              <w:adjustRightInd w:val="0"/>
              <w:spacing w:before="100" w:after="100" w:line="240" w:lineRule="auto"/>
              <w:rPr>
                <w:rFonts w:cs="Arial"/>
                <w:b/>
                <w:bCs/>
                <w:lang w:val="da"/>
              </w:rPr>
            </w:pPr>
            <w:r w:rsidRPr="00426FF2">
              <w:rPr>
                <w:rFonts w:cs="Arial"/>
                <w:b/>
                <w:bCs/>
                <w:lang w:val="da"/>
              </w:rPr>
              <w:t>Natur, ude liv og science</w:t>
            </w:r>
            <w:r w:rsidR="00B270DE">
              <w:rPr>
                <w:rFonts w:cs="Arial"/>
                <w:b/>
                <w:bCs/>
                <w:lang w:val="da"/>
              </w:rPr>
              <w:t xml:space="preserve"> </w:t>
            </w:r>
            <w:r w:rsidR="00426FF2" w:rsidRPr="00426FF2">
              <w:rPr>
                <w:rFonts w:cs="Arial"/>
                <w:b/>
                <w:bCs/>
                <w:lang w:val="da"/>
              </w:rPr>
              <w:t xml:space="preserve"> </w:t>
            </w:r>
            <w:r w:rsidRPr="00426FF2">
              <w:rPr>
                <w:rFonts w:cs="Arial"/>
                <w:b/>
                <w:bCs/>
                <w:lang w:val="da"/>
              </w:rPr>
              <w:t>0-6 år:</w:t>
            </w:r>
          </w:p>
          <w:p w:rsidR="003E66A2" w:rsidRPr="00426FF2" w:rsidRDefault="003E66A2" w:rsidP="003E66A2">
            <w:pPr>
              <w:autoSpaceDE w:val="0"/>
              <w:autoSpaceDN w:val="0"/>
              <w:adjustRightInd w:val="0"/>
              <w:spacing w:before="100" w:after="100" w:line="240" w:lineRule="auto"/>
              <w:rPr>
                <w:rFonts w:cs="Arial"/>
                <w:lang w:val="da"/>
              </w:rPr>
            </w:pPr>
            <w:r w:rsidRPr="00426FF2">
              <w:rPr>
                <w:rFonts w:cs="Arial"/>
                <w:lang w:val="da"/>
              </w:rPr>
              <w:t xml:space="preserve">I Børnehuset </w:t>
            </w:r>
            <w:r w:rsidR="00B80977">
              <w:rPr>
                <w:rFonts w:cs="Arial"/>
                <w:lang w:val="da"/>
              </w:rPr>
              <w:t>Brumbassen har vi gode udendørsmuligheder med blandt andet</w:t>
            </w:r>
            <w:r w:rsidRPr="00426FF2">
              <w:rPr>
                <w:rFonts w:cs="Arial"/>
                <w:lang w:val="da"/>
              </w:rPr>
              <w:t xml:space="preserve"> vores legeplads, som er stor</w:t>
            </w:r>
            <w:r w:rsidR="00B80977">
              <w:rPr>
                <w:rFonts w:cs="Arial"/>
                <w:lang w:val="da"/>
              </w:rPr>
              <w:t>,</w:t>
            </w:r>
            <w:r w:rsidRPr="00426FF2">
              <w:rPr>
                <w:rFonts w:cs="Arial"/>
                <w:lang w:val="da"/>
              </w:rPr>
              <w:t xml:space="preserve"> og som rummer mange forskellige muligheder. Vi har områder</w:t>
            </w:r>
            <w:r w:rsidR="00B80977">
              <w:rPr>
                <w:rFonts w:cs="Arial"/>
                <w:lang w:val="da"/>
              </w:rPr>
              <w:t>,</w:t>
            </w:r>
            <w:r w:rsidRPr="00426FF2">
              <w:rPr>
                <w:rFonts w:cs="Arial"/>
                <w:lang w:val="da"/>
              </w:rPr>
              <w:t xml:space="preserve"> der opfordre til leg med forskellige legeredskaber og en masse natur i form af et lill</w:t>
            </w:r>
            <w:r w:rsidR="00B80977">
              <w:rPr>
                <w:rFonts w:cs="Arial"/>
                <w:lang w:val="da"/>
              </w:rPr>
              <w:t>e rustikt skov</w:t>
            </w:r>
            <w:r w:rsidRPr="00426FF2">
              <w:rPr>
                <w:rFonts w:cs="Arial"/>
                <w:lang w:val="da"/>
              </w:rPr>
              <w:t>stykke, hvor vi ofte graver efter insekter og orme. Vi har en masse buske og træer, hvor vi sammen med børnene ser på, hvordan de skifter farve og form i løbet af året. Børnene får en forståelse for forskellige sammenhænge f.eks. de fire årstider</w:t>
            </w:r>
            <w:r w:rsidR="00B80977">
              <w:rPr>
                <w:rFonts w:cs="Arial"/>
                <w:lang w:val="da"/>
              </w:rPr>
              <w:t>,</w:t>
            </w:r>
            <w:r w:rsidRPr="00426FF2">
              <w:rPr>
                <w:rFonts w:cs="Arial"/>
                <w:lang w:val="da"/>
              </w:rPr>
              <w:t xml:space="preserve"> og hvad der er kendetegnende ved årstiderne</w:t>
            </w:r>
            <w:r w:rsidR="00B80977">
              <w:rPr>
                <w:rFonts w:cs="Arial"/>
                <w:lang w:val="da"/>
              </w:rPr>
              <w:t>,</w:t>
            </w:r>
            <w:r w:rsidRPr="00426FF2">
              <w:rPr>
                <w:rFonts w:cs="Arial"/>
                <w:lang w:val="da"/>
              </w:rPr>
              <w:t xml:space="preserve"> samt hvordan man kan bruge naturen i disse fire perioder. Vi vægter</w:t>
            </w:r>
            <w:r w:rsidR="00B80977">
              <w:rPr>
                <w:rFonts w:cs="Arial"/>
                <w:lang w:val="da"/>
              </w:rPr>
              <w:t>,</w:t>
            </w:r>
            <w:r w:rsidRPr="00426FF2">
              <w:rPr>
                <w:rFonts w:cs="Arial"/>
                <w:lang w:val="da"/>
              </w:rPr>
              <w:t xml:space="preserve"> at børnene får erfaringer med, at naturen både kan være smuk og rar at være i</w:t>
            </w:r>
            <w:r w:rsidR="00B80977">
              <w:rPr>
                <w:rFonts w:cs="Arial"/>
                <w:lang w:val="da"/>
              </w:rPr>
              <w:t>,</w:t>
            </w:r>
            <w:r w:rsidRPr="00426FF2">
              <w:rPr>
                <w:rFonts w:cs="Arial"/>
                <w:lang w:val="da"/>
              </w:rPr>
              <w:t xml:space="preserve"> men også barsk</w:t>
            </w:r>
            <w:r w:rsidR="00B80977">
              <w:rPr>
                <w:rFonts w:cs="Arial"/>
                <w:lang w:val="da"/>
              </w:rPr>
              <w:t>,</w:t>
            </w:r>
            <w:r w:rsidRPr="00426FF2">
              <w:rPr>
                <w:rFonts w:cs="Arial"/>
                <w:lang w:val="da"/>
              </w:rPr>
              <w:t xml:space="preserve"> uhyggelig og voldsom.  </w:t>
            </w:r>
          </w:p>
          <w:p w:rsidR="003E66A2" w:rsidRPr="00426FF2" w:rsidRDefault="003E66A2" w:rsidP="003E66A2">
            <w:pPr>
              <w:autoSpaceDE w:val="0"/>
              <w:autoSpaceDN w:val="0"/>
              <w:adjustRightInd w:val="0"/>
              <w:spacing w:before="100" w:after="100" w:line="240" w:lineRule="auto"/>
              <w:rPr>
                <w:rFonts w:cs="Arial"/>
                <w:lang w:val="da"/>
              </w:rPr>
            </w:pPr>
            <w:r w:rsidRPr="00426FF2">
              <w:rPr>
                <w:rFonts w:cs="Arial"/>
                <w:lang w:val="da"/>
              </w:rPr>
              <w:t>På legepladsen har vi</w:t>
            </w:r>
            <w:r w:rsidR="00B80977">
              <w:rPr>
                <w:rFonts w:cs="Arial"/>
                <w:lang w:val="da"/>
              </w:rPr>
              <w:t xml:space="preserve"> en del h</w:t>
            </w:r>
            <w:r w:rsidRPr="00426FF2">
              <w:rPr>
                <w:rFonts w:cs="Arial"/>
                <w:lang w:val="da"/>
              </w:rPr>
              <w:t>yld og bær, som vi plukker hvert år sammen med børnene. Børnene er med i procesessen, hvor vi sammen lave</w:t>
            </w:r>
            <w:r w:rsidR="00B80977">
              <w:rPr>
                <w:rFonts w:cs="Arial"/>
                <w:lang w:val="da"/>
              </w:rPr>
              <w:t>r</w:t>
            </w:r>
            <w:r w:rsidRPr="00426FF2">
              <w:rPr>
                <w:rFonts w:cs="Arial"/>
                <w:lang w:val="da"/>
              </w:rPr>
              <w:t xml:space="preserve"> disse om til noget drikke</w:t>
            </w:r>
            <w:r w:rsidR="00B80977">
              <w:rPr>
                <w:rFonts w:cs="Arial"/>
                <w:lang w:val="da"/>
              </w:rPr>
              <w:t>-</w:t>
            </w:r>
            <w:r w:rsidRPr="00426FF2">
              <w:rPr>
                <w:rFonts w:cs="Arial"/>
                <w:lang w:val="da"/>
              </w:rPr>
              <w:t xml:space="preserve"> og spiseligt. Denne proces understøtter vi også ved, at vi hvert år stiller plantekasser op, så vi </w:t>
            </w:r>
            <w:r w:rsidR="007B562D" w:rsidRPr="007B562D">
              <w:rPr>
                <w:rFonts w:cs="Arial"/>
                <w:lang w:val="da"/>
              </w:rPr>
              <w:t>kan dyrke</w:t>
            </w:r>
            <w:r w:rsidRPr="00426FF2">
              <w:rPr>
                <w:rFonts w:cs="Arial"/>
                <w:lang w:val="da"/>
              </w:rPr>
              <w:t xml:space="preserve"> grøntsager, som vi senere tilbereder og spiser. Udover at vi tilberede forskelligt over bål, bruge</w:t>
            </w:r>
            <w:r w:rsidR="00B80977">
              <w:rPr>
                <w:rFonts w:cs="Arial"/>
                <w:lang w:val="da"/>
              </w:rPr>
              <w:t>r</w:t>
            </w:r>
            <w:r w:rsidRPr="00426FF2">
              <w:rPr>
                <w:rFonts w:cs="Arial"/>
                <w:lang w:val="da"/>
              </w:rPr>
              <w:t xml:space="preserve"> vi også vores bålplads til lave tegnekul eller brænder ler. Alt dette giver børnene en alsidig forståelse af, hvad naturen også kan bruges til.</w:t>
            </w:r>
          </w:p>
          <w:p w:rsidR="003E66A2" w:rsidRPr="00426FF2" w:rsidRDefault="003E66A2" w:rsidP="003E66A2">
            <w:pPr>
              <w:autoSpaceDE w:val="0"/>
              <w:autoSpaceDN w:val="0"/>
              <w:adjustRightInd w:val="0"/>
              <w:spacing w:before="100" w:after="100" w:line="240" w:lineRule="auto"/>
              <w:rPr>
                <w:rFonts w:cs="Arial"/>
                <w:lang w:val="da"/>
              </w:rPr>
            </w:pPr>
            <w:r w:rsidRPr="00426FF2">
              <w:rPr>
                <w:rFonts w:cs="Arial"/>
                <w:lang w:val="da"/>
              </w:rPr>
              <w:t>I Brumbassen bestræbe</w:t>
            </w:r>
            <w:r w:rsidR="00B80977">
              <w:rPr>
                <w:rFonts w:cs="Arial"/>
                <w:lang w:val="da"/>
              </w:rPr>
              <w:t>r vi os på</w:t>
            </w:r>
            <w:r w:rsidRPr="00426FF2">
              <w:rPr>
                <w:rFonts w:cs="Arial"/>
                <w:lang w:val="da"/>
              </w:rPr>
              <w:t xml:space="preserve"> at tage hensyn til miljøet og gøre børnene fortrolige med naturen, både ved at affaldssortere og komme ud og mærke naturen, men også ved at inddrage børnene i de f</w:t>
            </w:r>
            <w:r w:rsidR="00B80977">
              <w:rPr>
                <w:rFonts w:cs="Arial"/>
                <w:lang w:val="da"/>
              </w:rPr>
              <w:t>orskellige miljøtiltag og natur</w:t>
            </w:r>
            <w:r w:rsidRPr="00426FF2">
              <w:rPr>
                <w:rFonts w:cs="Arial"/>
                <w:lang w:val="da"/>
              </w:rPr>
              <w:t>tilbud</w:t>
            </w:r>
            <w:r w:rsidR="00B80977">
              <w:rPr>
                <w:rFonts w:cs="Arial"/>
                <w:lang w:val="da"/>
              </w:rPr>
              <w:t>,</w:t>
            </w:r>
            <w:r w:rsidRPr="00426FF2">
              <w:rPr>
                <w:rFonts w:cs="Arial"/>
                <w:lang w:val="da"/>
              </w:rPr>
              <w:t xml:space="preserve"> der er i samfundet. Vi er med til affaldsugen</w:t>
            </w:r>
            <w:r w:rsidR="00B80977">
              <w:rPr>
                <w:rFonts w:cs="Arial"/>
                <w:lang w:val="da"/>
              </w:rPr>
              <w:t>, vi kommer i skoletjenesten i z</w:t>
            </w:r>
            <w:r w:rsidRPr="00426FF2">
              <w:rPr>
                <w:rFonts w:cs="Arial"/>
                <w:lang w:val="da"/>
              </w:rPr>
              <w:t>oologiske have, vi har ladcykler</w:t>
            </w:r>
            <w:r w:rsidR="00B80977">
              <w:rPr>
                <w:rFonts w:cs="Arial"/>
                <w:lang w:val="da"/>
              </w:rPr>
              <w:t>,</w:t>
            </w:r>
            <w:r w:rsidRPr="00426FF2">
              <w:rPr>
                <w:rFonts w:cs="Arial"/>
                <w:lang w:val="da"/>
              </w:rPr>
              <w:t xml:space="preserve"> så vi nemt kan komme rundt til de forskellige naturområder og legepladser i vores nærmiljø. </w:t>
            </w:r>
          </w:p>
          <w:p w:rsidR="003E66A2" w:rsidRPr="00426FF2" w:rsidRDefault="003E66A2" w:rsidP="003E66A2">
            <w:pPr>
              <w:autoSpaceDE w:val="0"/>
              <w:autoSpaceDN w:val="0"/>
              <w:adjustRightInd w:val="0"/>
              <w:spacing w:before="100" w:after="100" w:line="240" w:lineRule="auto"/>
              <w:rPr>
                <w:rFonts w:cs="Arial"/>
                <w:lang w:val="da"/>
              </w:rPr>
            </w:pPr>
            <w:r w:rsidRPr="00426FF2">
              <w:rPr>
                <w:rFonts w:cs="Arial"/>
                <w:lang w:val="da"/>
              </w:rPr>
              <w:t>Det er vigtigt for os</w:t>
            </w:r>
            <w:r w:rsidR="00B80977">
              <w:rPr>
                <w:rFonts w:cs="Arial"/>
                <w:lang w:val="da"/>
              </w:rPr>
              <w:t>,</w:t>
            </w:r>
            <w:r w:rsidRPr="00426FF2">
              <w:rPr>
                <w:rFonts w:cs="Arial"/>
                <w:lang w:val="da"/>
              </w:rPr>
              <w:t xml:space="preserve"> at vores tid </w:t>
            </w:r>
            <w:r w:rsidR="00B80977">
              <w:rPr>
                <w:rFonts w:cs="Arial"/>
                <w:lang w:val="da"/>
              </w:rPr>
              <w:t>i naturen forgår i børnehøjde. Derfor er børnene med til</w:t>
            </w:r>
            <w:r w:rsidRPr="00426FF2">
              <w:rPr>
                <w:rFonts w:cs="Arial"/>
                <w:lang w:val="da"/>
              </w:rPr>
              <w:t xml:space="preserve"> tænde bål, fylde plantekasserne op med jord og plante, være med til at vande og passe planterne og plukke hyldebær. Børnene bliver snavset og får små skræmmer undervejs</w:t>
            </w:r>
            <w:r w:rsidR="00B80977">
              <w:rPr>
                <w:rFonts w:cs="Arial"/>
                <w:lang w:val="da"/>
              </w:rPr>
              <w:t>,</w:t>
            </w:r>
            <w:r w:rsidRPr="00426FF2">
              <w:rPr>
                <w:rFonts w:cs="Arial"/>
                <w:lang w:val="da"/>
              </w:rPr>
              <w:t xml:space="preserve"> og det er en del af processen.  </w:t>
            </w:r>
          </w:p>
          <w:p w:rsidR="003E66A2" w:rsidRDefault="003E66A2" w:rsidP="003E66A2">
            <w:pPr>
              <w:autoSpaceDE w:val="0"/>
              <w:autoSpaceDN w:val="0"/>
              <w:adjustRightInd w:val="0"/>
              <w:spacing w:before="100" w:after="100" w:line="240" w:lineRule="auto"/>
              <w:rPr>
                <w:rFonts w:cs="Arial"/>
                <w:lang w:val="da"/>
              </w:rPr>
            </w:pPr>
            <w:r w:rsidRPr="00426FF2">
              <w:rPr>
                <w:rFonts w:cs="Arial"/>
                <w:lang w:val="da"/>
              </w:rPr>
              <w:t>I Brumbassen italesæt</w:t>
            </w:r>
            <w:r w:rsidR="00B80977">
              <w:rPr>
                <w:rFonts w:cs="Arial"/>
                <w:lang w:val="da"/>
              </w:rPr>
              <w:t>ter vi og støtter vi børnene i</w:t>
            </w:r>
            <w:r w:rsidRPr="00426FF2">
              <w:rPr>
                <w:rFonts w:cs="Arial"/>
                <w:lang w:val="da"/>
              </w:rPr>
              <w:t>, hvordan vi alle kan være med til at passe på naturen og lære forskel på</w:t>
            </w:r>
            <w:r w:rsidR="00706976">
              <w:rPr>
                <w:rFonts w:cs="Arial"/>
                <w:lang w:val="da"/>
              </w:rPr>
              <w:t>,</w:t>
            </w:r>
            <w:r w:rsidRPr="00426FF2">
              <w:rPr>
                <w:rFonts w:cs="Arial"/>
                <w:lang w:val="da"/>
              </w:rPr>
              <w:t xml:space="preserve"> hvad der </w:t>
            </w:r>
            <w:r w:rsidR="00706976">
              <w:rPr>
                <w:rFonts w:cs="Arial"/>
                <w:lang w:val="da"/>
              </w:rPr>
              <w:t>bør og ikke bør være i naturen. F.eks. bør en plasticflaske være i skraldespanden, men æbleskrog</w:t>
            </w:r>
            <w:r w:rsidRPr="00426FF2">
              <w:rPr>
                <w:rFonts w:cs="Arial"/>
                <w:lang w:val="da"/>
              </w:rPr>
              <w:t>et er en del af fødekæden og er en frugt</w:t>
            </w:r>
            <w:r w:rsidR="00706976">
              <w:rPr>
                <w:rFonts w:cs="Arial"/>
                <w:lang w:val="da"/>
              </w:rPr>
              <w:t>,</w:t>
            </w:r>
            <w:r w:rsidRPr="00426FF2">
              <w:rPr>
                <w:rFonts w:cs="Arial"/>
                <w:lang w:val="da"/>
              </w:rPr>
              <w:t xml:space="preserve"> som fugle og andre dyr kan spise. Børnene skal sammen med personalet blive nysgerrige på naturen og udelivet</w:t>
            </w:r>
            <w:r w:rsidR="00706976">
              <w:rPr>
                <w:rFonts w:cs="Arial"/>
                <w:lang w:val="da"/>
              </w:rPr>
              <w:t>,</w:t>
            </w:r>
            <w:r w:rsidRPr="00426FF2">
              <w:rPr>
                <w:rFonts w:cs="Arial"/>
                <w:lang w:val="da"/>
              </w:rPr>
              <w:t xml:space="preserve"> og ligeledes skal børnene p</w:t>
            </w:r>
            <w:r w:rsidR="00706976">
              <w:rPr>
                <w:rFonts w:cs="Arial"/>
                <w:lang w:val="da"/>
              </w:rPr>
              <w:t>ræsenteres for begrebet science</w:t>
            </w:r>
            <w:r w:rsidRPr="00426FF2">
              <w:rPr>
                <w:rFonts w:cs="Arial"/>
                <w:lang w:val="da"/>
              </w:rPr>
              <w:t xml:space="preserve"> ved</w:t>
            </w:r>
            <w:r w:rsidR="00706976">
              <w:rPr>
                <w:rFonts w:cs="Arial"/>
                <w:lang w:val="da"/>
              </w:rPr>
              <w:t>,</w:t>
            </w:r>
            <w:r w:rsidRPr="00426FF2">
              <w:rPr>
                <w:rFonts w:cs="Arial"/>
                <w:lang w:val="da"/>
              </w:rPr>
              <w:t xml:space="preserve"> at personalet tilbyder forskellige aktiviteter</w:t>
            </w:r>
            <w:r w:rsidR="00706976">
              <w:rPr>
                <w:rFonts w:cs="Arial"/>
                <w:lang w:val="da"/>
              </w:rPr>
              <w:t>,</w:t>
            </w:r>
            <w:r w:rsidRPr="00426FF2">
              <w:rPr>
                <w:rFonts w:cs="Arial"/>
                <w:lang w:val="da"/>
              </w:rPr>
              <w:t xml:space="preserve"> der skaber nysgerrighed. F.eks. hvad sker der</w:t>
            </w:r>
            <w:r w:rsidR="00706976">
              <w:rPr>
                <w:rFonts w:cs="Arial"/>
                <w:lang w:val="da"/>
              </w:rPr>
              <w:t>,</w:t>
            </w:r>
            <w:r w:rsidRPr="00426FF2">
              <w:rPr>
                <w:rFonts w:cs="Arial"/>
                <w:lang w:val="da"/>
              </w:rPr>
              <w:t xml:space="preserve"> hvis vi blander farver sammen</w:t>
            </w:r>
            <w:r w:rsidR="00706976">
              <w:rPr>
                <w:rFonts w:cs="Arial"/>
                <w:lang w:val="da"/>
              </w:rPr>
              <w:t>,</w:t>
            </w:r>
            <w:r w:rsidRPr="00426FF2">
              <w:rPr>
                <w:rFonts w:cs="Arial"/>
                <w:lang w:val="da"/>
              </w:rPr>
              <w:t xml:space="preserve"> eller hvis vi gnider en ballon på håret og sætter den på væggen</w:t>
            </w:r>
            <w:r w:rsidR="00706976">
              <w:rPr>
                <w:rFonts w:cs="Arial"/>
                <w:lang w:val="da"/>
              </w:rPr>
              <w:t>,</w:t>
            </w:r>
            <w:r w:rsidRPr="00426FF2">
              <w:rPr>
                <w:rFonts w:cs="Arial"/>
                <w:lang w:val="da"/>
              </w:rPr>
              <w:t xml:space="preserve"> eller når vi træder på ballonen</w:t>
            </w:r>
            <w:r w:rsidR="00706976">
              <w:rPr>
                <w:rFonts w:cs="Arial"/>
                <w:lang w:val="da"/>
              </w:rPr>
              <w:t>,</w:t>
            </w:r>
            <w:r w:rsidRPr="00426FF2">
              <w:rPr>
                <w:rFonts w:cs="Arial"/>
                <w:lang w:val="da"/>
              </w:rPr>
              <w:t xml:space="preserve"> og trykket p</w:t>
            </w:r>
            <w:r w:rsidR="00706976">
              <w:rPr>
                <w:rFonts w:cs="Arial"/>
                <w:lang w:val="da"/>
              </w:rPr>
              <w:t>resses til et stort brag m.m.  I</w:t>
            </w:r>
            <w:r w:rsidRPr="00426FF2">
              <w:rPr>
                <w:rFonts w:cs="Arial"/>
                <w:lang w:val="da"/>
              </w:rPr>
              <w:t>gennem science får børnene mulighed for at afprøve og afkode de forskellige ting og teknikker og udvikler en for</w:t>
            </w:r>
            <w:r w:rsidR="00706976">
              <w:rPr>
                <w:rFonts w:cs="Arial"/>
                <w:lang w:val="da"/>
              </w:rPr>
              <w:t>ståelse og fornemmelse for st</w:t>
            </w:r>
            <w:r w:rsidR="00A30507">
              <w:rPr>
                <w:rFonts w:cs="Arial"/>
                <w:lang w:val="da"/>
              </w:rPr>
              <w:t>ørrelser, mængder, varm, kold</w:t>
            </w:r>
            <w:r w:rsidRPr="00426FF2">
              <w:rPr>
                <w:rFonts w:cs="Arial"/>
                <w:lang w:val="da"/>
              </w:rPr>
              <w:t xml:space="preserve"> m.m.</w:t>
            </w:r>
          </w:p>
          <w:p w:rsidR="00A30507" w:rsidRPr="00426FF2" w:rsidRDefault="00A30507" w:rsidP="003E66A2">
            <w:pPr>
              <w:autoSpaceDE w:val="0"/>
              <w:autoSpaceDN w:val="0"/>
              <w:adjustRightInd w:val="0"/>
              <w:spacing w:before="100" w:after="100" w:line="240" w:lineRule="auto"/>
              <w:rPr>
                <w:rFonts w:cs="Arial"/>
                <w:lang w:val="da"/>
              </w:rPr>
            </w:pPr>
          </w:p>
          <w:p w:rsidR="00200CEB" w:rsidRPr="00426FF2" w:rsidRDefault="00200CEB" w:rsidP="00200CEB">
            <w:pPr>
              <w:spacing w:before="100" w:after="100" w:line="240" w:lineRule="auto"/>
              <w:rPr>
                <w:rFonts w:eastAsia="Calibri" w:cs="Arial"/>
                <w:b/>
              </w:rPr>
            </w:pPr>
            <w:r w:rsidRPr="00426FF2">
              <w:rPr>
                <w:rFonts w:eastAsia="Calibri" w:cs="Arial"/>
                <w:b/>
              </w:rPr>
              <w:t>Handleplan for vuggestuen 0-2,8 år:</w:t>
            </w:r>
          </w:p>
          <w:p w:rsidR="00200CEB" w:rsidRPr="00426FF2" w:rsidRDefault="00200CEB" w:rsidP="00200CEB">
            <w:pPr>
              <w:spacing w:before="100" w:after="100" w:line="240" w:lineRule="auto"/>
              <w:rPr>
                <w:rFonts w:eastAsia="Calibri" w:cs="Arial"/>
                <w:b/>
              </w:rPr>
            </w:pPr>
            <w:r w:rsidRPr="00426FF2">
              <w:rPr>
                <w:rFonts w:eastAsia="Calibri" w:cs="Arial"/>
              </w:rPr>
              <w:t>I vuggestuen præsenter</w:t>
            </w:r>
            <w:r w:rsidR="00706976">
              <w:rPr>
                <w:rFonts w:eastAsia="Calibri" w:cs="Arial"/>
              </w:rPr>
              <w:t>es børnene for de fire årstider</w:t>
            </w:r>
            <w:r w:rsidRPr="00426FF2">
              <w:rPr>
                <w:rFonts w:eastAsia="Calibri" w:cs="Arial"/>
              </w:rPr>
              <w:t xml:space="preserve"> gennem oplevelser og opdagelser udenfor og i naturen. Vi er ude i al slags vejr, således mærker børnene på egen krop</w:t>
            </w:r>
            <w:r w:rsidR="00706976">
              <w:rPr>
                <w:rFonts w:eastAsia="Calibri" w:cs="Arial"/>
              </w:rPr>
              <w:t>, hvordan naturen føles. F</w:t>
            </w:r>
            <w:r w:rsidRPr="00426FF2">
              <w:rPr>
                <w:rFonts w:eastAsia="Calibri" w:cs="Arial"/>
              </w:rPr>
              <w:t>.eks. at regnen er våd, sneen er kold, solen er varm og mærke blæsten. Ligeledes bliver børnene præs</w:t>
            </w:r>
            <w:r w:rsidR="00706976">
              <w:rPr>
                <w:rFonts w:eastAsia="Calibri" w:cs="Arial"/>
              </w:rPr>
              <w:t>enteret for forskellige udendørs</w:t>
            </w:r>
            <w:r w:rsidRPr="00426FF2">
              <w:rPr>
                <w:rFonts w:eastAsia="Calibri" w:cs="Arial"/>
              </w:rPr>
              <w:t>miljøer, så</w:t>
            </w:r>
            <w:r w:rsidR="00706976">
              <w:rPr>
                <w:rFonts w:eastAsia="Calibri" w:cs="Arial"/>
              </w:rPr>
              <w:t xml:space="preserve"> </w:t>
            </w:r>
            <w:r w:rsidRPr="00426FF2">
              <w:rPr>
                <w:rFonts w:eastAsia="Calibri" w:cs="Arial"/>
              </w:rPr>
              <w:t>som legepladser i nærområdet, by</w:t>
            </w:r>
            <w:r w:rsidR="00706976">
              <w:rPr>
                <w:rFonts w:eastAsia="Calibri" w:cs="Arial"/>
              </w:rPr>
              <w:t xml:space="preserve">ggelegepladsen, skov, strand </w:t>
            </w:r>
            <w:r w:rsidRPr="00426FF2">
              <w:rPr>
                <w:rFonts w:eastAsia="Calibri" w:cs="Arial"/>
              </w:rPr>
              <w:t>m.m.</w:t>
            </w:r>
            <w:r w:rsidR="00706976">
              <w:rPr>
                <w:rFonts w:eastAsia="Calibri" w:cs="Arial"/>
              </w:rPr>
              <w:t>,</w:t>
            </w:r>
            <w:r w:rsidRPr="00426FF2">
              <w:rPr>
                <w:rFonts w:eastAsia="Calibri" w:cs="Arial"/>
              </w:rPr>
              <w:t xml:space="preserve"> og de voksne går foran og viser</w:t>
            </w:r>
            <w:r w:rsidR="00706976">
              <w:rPr>
                <w:rFonts w:eastAsia="Calibri" w:cs="Arial"/>
              </w:rPr>
              <w:t>,</w:t>
            </w:r>
            <w:r w:rsidRPr="00426FF2">
              <w:rPr>
                <w:rFonts w:eastAsia="Calibri" w:cs="Arial"/>
              </w:rPr>
              <w:t xml:space="preserve"> hvordan man kan bruge naturen som et læringsmiljø. Personalet arrangere</w:t>
            </w:r>
            <w:r w:rsidR="00706976">
              <w:rPr>
                <w:rFonts w:eastAsia="Calibri" w:cs="Arial"/>
              </w:rPr>
              <w:t>r</w:t>
            </w:r>
            <w:r w:rsidRPr="00426FF2">
              <w:rPr>
                <w:rFonts w:eastAsia="Calibri" w:cs="Arial"/>
              </w:rPr>
              <w:t xml:space="preserve"> aktiviteter og lege</w:t>
            </w:r>
            <w:r w:rsidR="00706976">
              <w:rPr>
                <w:rFonts w:eastAsia="Calibri" w:cs="Arial"/>
              </w:rPr>
              <w:t>,</w:t>
            </w:r>
            <w:r w:rsidRPr="00426FF2">
              <w:rPr>
                <w:rFonts w:eastAsia="Calibri" w:cs="Arial"/>
              </w:rPr>
              <w:t xml:space="preserve"> hvor det eksperimenterende er i fokus så</w:t>
            </w:r>
            <w:r w:rsidR="00706976">
              <w:rPr>
                <w:rFonts w:eastAsia="Calibri" w:cs="Arial"/>
              </w:rPr>
              <w:t xml:space="preserve"> </w:t>
            </w:r>
            <w:r w:rsidRPr="00426FF2">
              <w:rPr>
                <w:rFonts w:eastAsia="Calibri" w:cs="Arial"/>
              </w:rPr>
              <w:t xml:space="preserve">som, farveblanding, </w:t>
            </w:r>
            <w:r w:rsidR="00706976">
              <w:rPr>
                <w:rFonts w:eastAsia="Calibri" w:cs="Arial"/>
              </w:rPr>
              <w:t xml:space="preserve">maling, sæbebobler, vandlege </w:t>
            </w:r>
            <w:r w:rsidRPr="00426FF2">
              <w:rPr>
                <w:rFonts w:eastAsia="Calibri" w:cs="Arial"/>
              </w:rPr>
              <w:t>m.m.</w:t>
            </w:r>
            <w:r w:rsidR="00706976">
              <w:rPr>
                <w:rFonts w:eastAsia="Calibri" w:cs="Arial"/>
              </w:rPr>
              <w:t>,</w:t>
            </w:r>
            <w:r w:rsidRPr="00426FF2">
              <w:rPr>
                <w:rFonts w:eastAsia="Calibri" w:cs="Arial"/>
              </w:rPr>
              <w:t xml:space="preserve"> samt børnene præsenteres for størrelses/mængde forhold og bliver nysgerrige på det eksperimenterende.</w:t>
            </w:r>
          </w:p>
          <w:p w:rsidR="00200CEB" w:rsidRPr="00426FF2" w:rsidRDefault="00200CEB" w:rsidP="00200CEB">
            <w:pPr>
              <w:spacing w:before="100" w:after="100" w:line="240" w:lineRule="auto"/>
              <w:rPr>
                <w:rFonts w:eastAsia="Calibri" w:cs="Arial"/>
              </w:rPr>
            </w:pPr>
            <w:r w:rsidRPr="00426FF2">
              <w:rPr>
                <w:rFonts w:eastAsia="Calibri" w:cs="Arial"/>
              </w:rPr>
              <w:t>Derudover skal børnene blive mere bevidste om, hvordan vi sammen kan passe på naturen. Vi skal have poser og handsker med på vores ture, så vi kan samle det skrald</w:t>
            </w:r>
            <w:r w:rsidR="00706976">
              <w:rPr>
                <w:rFonts w:eastAsia="Calibri" w:cs="Arial"/>
              </w:rPr>
              <w:t>,</w:t>
            </w:r>
            <w:r w:rsidRPr="00426FF2">
              <w:rPr>
                <w:rFonts w:eastAsia="Calibri" w:cs="Arial"/>
              </w:rPr>
              <w:t xml:space="preserve"> vi finder på vores vej. Vi taler om skraldet</w:t>
            </w:r>
            <w:r w:rsidR="00706976">
              <w:rPr>
                <w:rFonts w:eastAsia="Calibri" w:cs="Arial"/>
              </w:rPr>
              <w:t>,</w:t>
            </w:r>
            <w:r w:rsidRPr="00426FF2">
              <w:rPr>
                <w:rFonts w:eastAsia="Calibri" w:cs="Arial"/>
              </w:rPr>
              <w:t xml:space="preserve"> og hvor det høre</w:t>
            </w:r>
            <w:r w:rsidR="00706976">
              <w:rPr>
                <w:rFonts w:eastAsia="Calibri" w:cs="Arial"/>
              </w:rPr>
              <w:t>r</w:t>
            </w:r>
            <w:r w:rsidRPr="00426FF2">
              <w:rPr>
                <w:rFonts w:eastAsia="Calibri" w:cs="Arial"/>
              </w:rPr>
              <w:t xml:space="preserve"> til</w:t>
            </w:r>
            <w:r w:rsidR="00706976">
              <w:rPr>
                <w:rFonts w:eastAsia="Calibri" w:cs="Arial"/>
              </w:rPr>
              <w:t>,</w:t>
            </w:r>
            <w:r w:rsidRPr="00426FF2">
              <w:rPr>
                <w:rFonts w:eastAsia="Calibri" w:cs="Arial"/>
              </w:rPr>
              <w:t xml:space="preserve"> og affaldssortere</w:t>
            </w:r>
            <w:r w:rsidR="00706976">
              <w:rPr>
                <w:rFonts w:eastAsia="Calibri" w:cs="Arial"/>
              </w:rPr>
              <w:t>r</w:t>
            </w:r>
            <w:r w:rsidRPr="00426FF2">
              <w:rPr>
                <w:rFonts w:eastAsia="Calibri" w:cs="Arial"/>
              </w:rPr>
              <w:t xml:space="preserve"> det</w:t>
            </w:r>
            <w:r w:rsidR="00706976">
              <w:rPr>
                <w:rFonts w:eastAsia="Calibri" w:cs="Arial"/>
              </w:rPr>
              <w:t>,</w:t>
            </w:r>
            <w:r w:rsidRPr="00426FF2">
              <w:rPr>
                <w:rFonts w:eastAsia="Calibri" w:cs="Arial"/>
              </w:rPr>
              <w:t xml:space="preserve"> når vi er tilbage i børnehaven igen. I vuggestuen bliver børnene også præsente</w:t>
            </w:r>
            <w:r w:rsidR="00706976">
              <w:rPr>
                <w:rFonts w:eastAsia="Calibri" w:cs="Arial"/>
              </w:rPr>
              <w:t xml:space="preserve">ret for begrebet ”Jord til bor”, </w:t>
            </w:r>
            <w:r w:rsidRPr="00426FF2">
              <w:rPr>
                <w:rFonts w:eastAsia="Calibri" w:cs="Arial"/>
              </w:rPr>
              <w:t>og alle er en del af denne proces</w:t>
            </w:r>
            <w:r w:rsidR="00706976">
              <w:rPr>
                <w:rFonts w:eastAsia="Calibri" w:cs="Arial"/>
              </w:rPr>
              <w:t>. Det vil sige, at børnene er med til</w:t>
            </w:r>
            <w:r w:rsidRPr="00426FF2">
              <w:rPr>
                <w:rFonts w:eastAsia="Calibri" w:cs="Arial"/>
              </w:rPr>
              <w:t xml:space="preserve"> at så forskellige planter og grøntsager, så de får med</w:t>
            </w:r>
            <w:r w:rsidR="00706976">
              <w:rPr>
                <w:rFonts w:eastAsia="Calibri" w:cs="Arial"/>
              </w:rPr>
              <w:t>ejerskab og ansvarsfølelse over</w:t>
            </w:r>
            <w:r w:rsidRPr="00426FF2">
              <w:rPr>
                <w:rFonts w:eastAsia="Calibri" w:cs="Arial"/>
              </w:rPr>
              <w:t xml:space="preserve"> at passe og pleje de forskellige planter, som skal gro og derefter spises.</w:t>
            </w:r>
          </w:p>
          <w:p w:rsidR="00200CEB" w:rsidRPr="00426FF2" w:rsidRDefault="00706976" w:rsidP="00200CEB">
            <w:pPr>
              <w:spacing w:before="100" w:after="100" w:line="240" w:lineRule="auto"/>
              <w:rPr>
                <w:rFonts w:eastAsia="Calibri" w:cs="Arial"/>
                <w:b/>
              </w:rPr>
            </w:pPr>
            <w:r>
              <w:rPr>
                <w:rFonts w:eastAsia="Calibri" w:cs="Arial"/>
              </w:rPr>
              <w:t>En del af naturen er dens</w:t>
            </w:r>
            <w:r w:rsidR="00200CEB" w:rsidRPr="00426FF2">
              <w:rPr>
                <w:rFonts w:eastAsia="Calibri" w:cs="Arial"/>
              </w:rPr>
              <w:t xml:space="preserve"> dyr, </w:t>
            </w:r>
            <w:r>
              <w:rPr>
                <w:rFonts w:eastAsia="Calibri" w:cs="Arial"/>
              </w:rPr>
              <w:t xml:space="preserve">og </w:t>
            </w:r>
            <w:r w:rsidR="00200CEB" w:rsidRPr="00426FF2">
              <w:rPr>
                <w:rFonts w:eastAsia="Calibri" w:cs="Arial"/>
              </w:rPr>
              <w:t>v</w:t>
            </w:r>
            <w:r>
              <w:rPr>
                <w:rFonts w:eastAsia="Calibri" w:cs="Arial"/>
              </w:rPr>
              <w:t>i besøger derfor bondegårde og z</w:t>
            </w:r>
            <w:r w:rsidR="00200CEB" w:rsidRPr="00426FF2">
              <w:rPr>
                <w:rFonts w:eastAsia="Calibri" w:cs="Arial"/>
              </w:rPr>
              <w:t>oologiske Have og får en kendskab til safariens dyr samt de dyr</w:t>
            </w:r>
            <w:r>
              <w:rPr>
                <w:rFonts w:eastAsia="Calibri" w:cs="Arial"/>
              </w:rPr>
              <w:t>,</w:t>
            </w:r>
            <w:r w:rsidR="00200CEB" w:rsidRPr="00426FF2">
              <w:rPr>
                <w:rFonts w:eastAsia="Calibri" w:cs="Arial"/>
              </w:rPr>
              <w:t xml:space="preserve"> der bor på bondegårde. Der</w:t>
            </w:r>
            <w:r>
              <w:rPr>
                <w:rFonts w:eastAsia="Calibri" w:cs="Arial"/>
              </w:rPr>
              <w:t xml:space="preserve"> </w:t>
            </w:r>
            <w:r w:rsidR="00200CEB" w:rsidRPr="00426FF2">
              <w:rPr>
                <w:rFonts w:eastAsia="Calibri" w:cs="Arial"/>
              </w:rPr>
              <w:t>ud</w:t>
            </w:r>
            <w:r>
              <w:rPr>
                <w:rFonts w:eastAsia="Calibri" w:cs="Arial"/>
              </w:rPr>
              <w:t xml:space="preserve"> </w:t>
            </w:r>
            <w:r w:rsidR="00200CEB" w:rsidRPr="00426FF2">
              <w:rPr>
                <w:rFonts w:eastAsia="Calibri" w:cs="Arial"/>
              </w:rPr>
              <w:t>over er vi også nysgerrige på de små dyr</w:t>
            </w:r>
            <w:r>
              <w:rPr>
                <w:rFonts w:eastAsia="Calibri" w:cs="Arial"/>
              </w:rPr>
              <w:t>,</w:t>
            </w:r>
            <w:r w:rsidR="00200CEB" w:rsidRPr="00426FF2">
              <w:rPr>
                <w:rFonts w:eastAsia="Calibri" w:cs="Arial"/>
              </w:rPr>
              <w:t xml:space="preserve"> og vi bruger </w:t>
            </w:r>
            <w:r>
              <w:rPr>
                <w:rFonts w:eastAsia="Calibri" w:cs="Arial"/>
              </w:rPr>
              <w:t>vores legeplads og nærområdet til</w:t>
            </w:r>
            <w:r w:rsidR="00200CEB" w:rsidRPr="00426FF2">
              <w:rPr>
                <w:rFonts w:eastAsia="Calibri" w:cs="Arial"/>
              </w:rPr>
              <w:t xml:space="preserve"> at kigge efter e</w:t>
            </w:r>
            <w:r>
              <w:rPr>
                <w:rFonts w:eastAsia="Calibri" w:cs="Arial"/>
              </w:rPr>
              <w:t xml:space="preserve">dderkopper, biller, regnorme </w:t>
            </w:r>
            <w:r w:rsidR="00200CEB" w:rsidRPr="00426FF2">
              <w:rPr>
                <w:rFonts w:eastAsia="Calibri" w:cs="Arial"/>
              </w:rPr>
              <w:t xml:space="preserve">m.m.  </w:t>
            </w:r>
          </w:p>
          <w:p w:rsidR="00200CEB" w:rsidRPr="00426FF2" w:rsidRDefault="00200CEB" w:rsidP="00200CEB">
            <w:pPr>
              <w:spacing w:before="100" w:after="100" w:line="240" w:lineRule="auto"/>
              <w:rPr>
                <w:rFonts w:eastAsia="Calibri" w:cs="Arial"/>
                <w:b/>
              </w:rPr>
            </w:pPr>
          </w:p>
          <w:p w:rsidR="00200CEB" w:rsidRPr="00426FF2" w:rsidRDefault="00200CEB" w:rsidP="00200CEB">
            <w:pPr>
              <w:spacing w:before="100" w:after="100" w:line="240" w:lineRule="auto"/>
              <w:rPr>
                <w:rFonts w:eastAsia="Calibri" w:cs="Arial"/>
                <w:b/>
              </w:rPr>
            </w:pPr>
            <w:r w:rsidRPr="00426FF2">
              <w:rPr>
                <w:rFonts w:eastAsia="Calibri" w:cs="Arial"/>
                <w:b/>
              </w:rPr>
              <w:t>Tegn på læring:</w:t>
            </w:r>
          </w:p>
          <w:p w:rsidR="00200CEB" w:rsidRPr="00426FF2" w:rsidRDefault="00200CEB" w:rsidP="00200CEB">
            <w:pPr>
              <w:numPr>
                <w:ilvl w:val="0"/>
                <w:numId w:val="29"/>
              </w:numPr>
              <w:spacing w:before="100" w:after="100" w:line="240" w:lineRule="auto"/>
              <w:ind w:left="720" w:hanging="360"/>
              <w:rPr>
                <w:rFonts w:eastAsia="Calibri" w:cs="Arial"/>
                <w:b/>
              </w:rPr>
            </w:pPr>
            <w:r w:rsidRPr="00426FF2">
              <w:rPr>
                <w:rFonts w:eastAsia="Calibri" w:cs="Arial"/>
              </w:rPr>
              <w:t xml:space="preserve">At børnene er mere bevidste om årstiderne og naturen og sætter ord på de forskellige oplevelser og opdagelser, som de har tilegnet sig. </w:t>
            </w:r>
          </w:p>
          <w:p w:rsidR="00200CEB" w:rsidRPr="00426FF2" w:rsidRDefault="00706976" w:rsidP="00200CEB">
            <w:pPr>
              <w:numPr>
                <w:ilvl w:val="0"/>
                <w:numId w:val="29"/>
              </w:numPr>
              <w:spacing w:before="100" w:after="100" w:line="240" w:lineRule="auto"/>
              <w:ind w:left="720" w:hanging="360"/>
              <w:rPr>
                <w:rFonts w:eastAsia="Calibri" w:cs="Arial"/>
                <w:b/>
              </w:rPr>
            </w:pPr>
            <w:r>
              <w:rPr>
                <w:rFonts w:eastAsia="Calibri" w:cs="Arial"/>
              </w:rPr>
              <w:t>At børnene er mere bevidste om</w:t>
            </w:r>
            <w:r w:rsidR="00200CEB" w:rsidRPr="00426FF2">
              <w:rPr>
                <w:rFonts w:eastAsia="Calibri" w:cs="Arial"/>
              </w:rPr>
              <w:t xml:space="preserve"> at passe på naturen ved, at de på egen hånd ser og samler skrald</w:t>
            </w:r>
            <w:r>
              <w:rPr>
                <w:rFonts w:eastAsia="Calibri" w:cs="Arial"/>
              </w:rPr>
              <w:t>,</w:t>
            </w:r>
            <w:r w:rsidR="00200CEB" w:rsidRPr="00426FF2">
              <w:rPr>
                <w:rFonts w:eastAsia="Calibri" w:cs="Arial"/>
              </w:rPr>
              <w:t xml:space="preserve"> når vi er på ture ud af huset.</w:t>
            </w:r>
          </w:p>
          <w:p w:rsidR="00200CEB" w:rsidRPr="00426FF2" w:rsidRDefault="00200CEB" w:rsidP="00200CEB">
            <w:pPr>
              <w:numPr>
                <w:ilvl w:val="0"/>
                <w:numId w:val="29"/>
              </w:numPr>
              <w:spacing w:before="100" w:after="100" w:line="240" w:lineRule="auto"/>
              <w:ind w:left="720" w:hanging="360"/>
              <w:rPr>
                <w:rFonts w:eastAsia="Calibri" w:cs="Arial"/>
                <w:b/>
              </w:rPr>
            </w:pPr>
            <w:r w:rsidRPr="00426FF2">
              <w:rPr>
                <w:rFonts w:eastAsia="Calibri" w:cs="Arial"/>
              </w:rPr>
              <w:t xml:space="preserve">At børnene er nysgerrige og kigger efter insekter m.m. </w:t>
            </w:r>
          </w:p>
          <w:p w:rsidR="00200CEB" w:rsidRPr="00426FF2" w:rsidRDefault="00200CEB" w:rsidP="00200CEB">
            <w:pPr>
              <w:numPr>
                <w:ilvl w:val="0"/>
                <w:numId w:val="29"/>
              </w:numPr>
              <w:spacing w:before="100" w:after="100" w:line="240" w:lineRule="auto"/>
              <w:ind w:left="720" w:hanging="360"/>
              <w:rPr>
                <w:rFonts w:eastAsia="Calibri" w:cs="Arial"/>
                <w:b/>
              </w:rPr>
            </w:pPr>
            <w:r w:rsidRPr="00426FF2">
              <w:rPr>
                <w:rFonts w:eastAsia="Calibri" w:cs="Arial"/>
              </w:rPr>
              <w:t>At børnene er mere bevidste om</w:t>
            </w:r>
            <w:r w:rsidR="00706976">
              <w:rPr>
                <w:rFonts w:eastAsia="Calibri" w:cs="Arial"/>
              </w:rPr>
              <w:t>,</w:t>
            </w:r>
            <w:r w:rsidRPr="00426FF2">
              <w:rPr>
                <w:rFonts w:eastAsia="Calibri" w:cs="Arial"/>
              </w:rPr>
              <w:t xml:space="preserve"> hvor frugter og grøntsager kommer fra.  </w:t>
            </w:r>
          </w:p>
          <w:p w:rsidR="00200CEB" w:rsidRPr="00426FF2" w:rsidRDefault="00200CEB" w:rsidP="00200CEB">
            <w:pPr>
              <w:numPr>
                <w:ilvl w:val="0"/>
                <w:numId w:val="29"/>
              </w:numPr>
              <w:spacing w:before="100" w:after="100" w:line="240" w:lineRule="auto"/>
              <w:ind w:left="720" w:hanging="360"/>
              <w:rPr>
                <w:rFonts w:eastAsia="Calibri" w:cs="Arial"/>
                <w:b/>
              </w:rPr>
            </w:pPr>
            <w:r w:rsidRPr="00426FF2">
              <w:rPr>
                <w:rFonts w:eastAsia="Calibri" w:cs="Arial"/>
              </w:rPr>
              <w:t xml:space="preserve">At børnene selv er eksperimenterende i lege og aktiviteter med forskellige materialer fra naturen.  </w:t>
            </w:r>
          </w:p>
          <w:p w:rsidR="00200CEB" w:rsidRPr="00426FF2" w:rsidRDefault="00200CEB" w:rsidP="00200CEB">
            <w:pPr>
              <w:numPr>
                <w:ilvl w:val="0"/>
                <w:numId w:val="29"/>
              </w:numPr>
              <w:spacing w:before="100" w:after="100" w:line="240" w:lineRule="auto"/>
              <w:ind w:left="720" w:hanging="360"/>
              <w:rPr>
                <w:rFonts w:eastAsia="Calibri" w:cs="Arial"/>
                <w:b/>
              </w:rPr>
            </w:pPr>
            <w:r w:rsidRPr="00426FF2">
              <w:rPr>
                <w:rFonts w:eastAsia="Calibri" w:cs="Arial"/>
              </w:rPr>
              <w:t>At børnene kan genkende dyr og deres lyde</w:t>
            </w:r>
            <w:r w:rsidR="00706976">
              <w:rPr>
                <w:rFonts w:eastAsia="Calibri" w:cs="Arial"/>
              </w:rPr>
              <w:t>,</w:t>
            </w:r>
            <w:r w:rsidRPr="00426FF2">
              <w:rPr>
                <w:rFonts w:eastAsia="Calibri" w:cs="Arial"/>
              </w:rPr>
              <w:t xml:space="preserve"> samt hvor de bor eller kommer fra.  </w:t>
            </w:r>
          </w:p>
          <w:p w:rsidR="00200CEB" w:rsidRPr="00426FF2" w:rsidRDefault="00200CEB" w:rsidP="00200CEB">
            <w:pPr>
              <w:spacing w:before="100" w:after="100" w:line="240" w:lineRule="auto"/>
              <w:rPr>
                <w:rFonts w:eastAsia="Calibri" w:cs="Arial"/>
                <w:b/>
              </w:rPr>
            </w:pPr>
          </w:p>
          <w:p w:rsidR="00200CEB" w:rsidRPr="00426FF2" w:rsidRDefault="00200CEB" w:rsidP="00200CEB">
            <w:pPr>
              <w:spacing w:before="100" w:after="100" w:line="240" w:lineRule="auto"/>
              <w:rPr>
                <w:rFonts w:eastAsia="Calibri" w:cs="Arial"/>
                <w:b/>
              </w:rPr>
            </w:pPr>
            <w:r w:rsidRPr="00426FF2">
              <w:rPr>
                <w:rFonts w:eastAsia="Calibri" w:cs="Arial"/>
                <w:b/>
              </w:rPr>
              <w:t>Handleplan for børnehaven 2,8-6 år:</w:t>
            </w:r>
          </w:p>
          <w:p w:rsidR="00200CEB" w:rsidRPr="00426FF2" w:rsidRDefault="00200CEB" w:rsidP="00200CEB">
            <w:pPr>
              <w:spacing w:before="100" w:after="100" w:line="240" w:lineRule="auto"/>
              <w:rPr>
                <w:rFonts w:eastAsia="Calibri" w:cs="Arial"/>
              </w:rPr>
            </w:pPr>
            <w:r w:rsidRPr="00426FF2">
              <w:rPr>
                <w:rFonts w:eastAsia="Calibri" w:cs="Arial"/>
              </w:rPr>
              <w:t>I børnehaven læser vi bøger om de fire årstider og er ude i al slags vejr og mærker og ser naturens forandring året igennem. Vi har forskellige temaer tilhørende til det enkelte årstid</w:t>
            </w:r>
            <w:r w:rsidR="00F85A12">
              <w:rPr>
                <w:rFonts w:eastAsia="Calibri" w:cs="Arial"/>
              </w:rPr>
              <w:t>,</w:t>
            </w:r>
            <w:r w:rsidRPr="00426FF2">
              <w:rPr>
                <w:rFonts w:eastAsia="Calibri" w:cs="Arial"/>
              </w:rPr>
              <w:t xml:space="preserve"> og vi bruger de forskellige ting fra naturen til kreativ</w:t>
            </w:r>
            <w:r w:rsidR="00F85A12">
              <w:rPr>
                <w:rFonts w:eastAsia="Calibri" w:cs="Arial"/>
              </w:rPr>
              <w:t>e produkter som f.eks. kastanjedyr, g</w:t>
            </w:r>
            <w:r w:rsidRPr="00426FF2">
              <w:rPr>
                <w:rFonts w:eastAsia="Calibri" w:cs="Arial"/>
              </w:rPr>
              <w:t>ankog</w:t>
            </w:r>
            <w:r w:rsidR="00F85A12">
              <w:rPr>
                <w:rFonts w:eastAsia="Calibri" w:cs="Arial"/>
              </w:rPr>
              <w:t xml:space="preserve">ler som males, blade på tråd </w:t>
            </w:r>
            <w:r w:rsidRPr="00426FF2">
              <w:rPr>
                <w:rFonts w:eastAsia="Calibri" w:cs="Arial"/>
              </w:rPr>
              <w:t xml:space="preserve">m.m. Ligeledes tager vi på ture i nærområdet </w:t>
            </w:r>
            <w:r w:rsidR="00F85A12">
              <w:rPr>
                <w:rFonts w:eastAsia="Calibri" w:cs="Arial"/>
              </w:rPr>
              <w:t xml:space="preserve">og finder snegle, haletudser </w:t>
            </w:r>
            <w:r w:rsidRPr="00426FF2">
              <w:rPr>
                <w:rFonts w:eastAsia="Calibri" w:cs="Arial"/>
              </w:rPr>
              <w:t>m.m.</w:t>
            </w:r>
            <w:r w:rsidR="00F85A12">
              <w:rPr>
                <w:rFonts w:eastAsia="Calibri" w:cs="Arial"/>
              </w:rPr>
              <w:t>,</w:t>
            </w:r>
            <w:r w:rsidRPr="00426FF2">
              <w:rPr>
                <w:rFonts w:eastAsia="Calibri" w:cs="Arial"/>
              </w:rPr>
              <w:t xml:space="preserve"> som vi tager med hjem i glas eller graver efter regnorme og kigger efter insekter. Der</w:t>
            </w:r>
            <w:r w:rsidR="00F85A12">
              <w:rPr>
                <w:rFonts w:eastAsia="Calibri" w:cs="Arial"/>
              </w:rPr>
              <w:t xml:space="preserve"> </w:t>
            </w:r>
            <w:r w:rsidRPr="00426FF2">
              <w:rPr>
                <w:rFonts w:eastAsia="Calibri" w:cs="Arial"/>
              </w:rPr>
              <w:t>ud</w:t>
            </w:r>
            <w:r w:rsidR="00F85A12">
              <w:rPr>
                <w:rFonts w:eastAsia="Calibri" w:cs="Arial"/>
              </w:rPr>
              <w:t xml:space="preserve"> </w:t>
            </w:r>
            <w:r w:rsidRPr="00426FF2">
              <w:rPr>
                <w:rFonts w:eastAsia="Calibri" w:cs="Arial"/>
              </w:rPr>
              <w:t>over vil vi tage på ture til Z</w:t>
            </w:r>
            <w:r w:rsidR="00F85A12">
              <w:rPr>
                <w:rFonts w:eastAsia="Calibri" w:cs="Arial"/>
              </w:rPr>
              <w:t>oologiske Have og på bondegårde</w:t>
            </w:r>
            <w:r w:rsidRPr="00426FF2">
              <w:rPr>
                <w:rFonts w:eastAsia="Calibri" w:cs="Arial"/>
              </w:rPr>
              <w:t xml:space="preserve"> samt gøre brug af Naturskolen og naturvejlederne. På vores ture ud af huset er vi samtidig opmærksomme på naturen</w:t>
            </w:r>
            <w:r w:rsidR="00F85A12">
              <w:rPr>
                <w:rFonts w:eastAsia="Calibri" w:cs="Arial"/>
              </w:rPr>
              <w:t>,</w:t>
            </w:r>
            <w:r w:rsidRPr="00426FF2">
              <w:rPr>
                <w:rFonts w:eastAsia="Calibri" w:cs="Arial"/>
              </w:rPr>
              <w:t xml:space="preserve"> og hvordan vi sammen passe</w:t>
            </w:r>
            <w:r w:rsidR="00F85A12">
              <w:rPr>
                <w:rFonts w:eastAsia="Calibri" w:cs="Arial"/>
              </w:rPr>
              <w:t>r på denne. Børnene skal lære at</w:t>
            </w:r>
            <w:r w:rsidRPr="00426FF2">
              <w:rPr>
                <w:rFonts w:eastAsia="Calibri" w:cs="Arial"/>
              </w:rPr>
              <w:t xml:space="preserve"> blive mere bevidste om bæredygtighed og affaldssortering</w:t>
            </w:r>
            <w:r w:rsidR="00F85A12">
              <w:rPr>
                <w:rFonts w:eastAsia="Calibri" w:cs="Arial"/>
              </w:rPr>
              <w:t>,</w:t>
            </w:r>
            <w:r w:rsidRPr="00426FF2">
              <w:rPr>
                <w:rFonts w:eastAsia="Calibri" w:cs="Arial"/>
              </w:rPr>
              <w:t xml:space="preserve"> og vi har derfor engangshandsker og poser med på vores ture, som vi bruger til det skrald</w:t>
            </w:r>
            <w:r w:rsidR="00F85A12">
              <w:rPr>
                <w:rFonts w:eastAsia="Calibri" w:cs="Arial"/>
              </w:rPr>
              <w:t>,</w:t>
            </w:r>
            <w:r w:rsidRPr="00426FF2">
              <w:rPr>
                <w:rFonts w:eastAsia="Calibri" w:cs="Arial"/>
              </w:rPr>
              <w:t xml:space="preserve"> vi finder på vores vej. Det samlede skrald</w:t>
            </w:r>
            <w:r w:rsidR="00F85A12">
              <w:rPr>
                <w:rFonts w:eastAsia="Calibri" w:cs="Arial"/>
              </w:rPr>
              <w:t xml:space="preserve"> tages tilbage til dagtilbuddet, og vi</w:t>
            </w:r>
            <w:r w:rsidRPr="00426FF2">
              <w:rPr>
                <w:rFonts w:eastAsia="Calibri" w:cs="Arial"/>
              </w:rPr>
              <w:t xml:space="preserve"> sortere</w:t>
            </w:r>
            <w:r w:rsidR="00F85A12">
              <w:rPr>
                <w:rFonts w:eastAsia="Calibri" w:cs="Arial"/>
              </w:rPr>
              <w:t xml:space="preserve">r det i </w:t>
            </w:r>
            <w:r w:rsidRPr="00426FF2">
              <w:rPr>
                <w:rFonts w:eastAsia="Calibri" w:cs="Arial"/>
              </w:rPr>
              <w:t>forskellige affaldspande</w:t>
            </w:r>
            <w:r w:rsidR="00F85A12">
              <w:rPr>
                <w:rFonts w:eastAsia="Calibri" w:cs="Arial"/>
              </w:rPr>
              <w:t>,</w:t>
            </w:r>
            <w:r w:rsidRPr="00426FF2">
              <w:rPr>
                <w:rFonts w:eastAsia="Calibri" w:cs="Arial"/>
              </w:rPr>
              <w:t xml:space="preserve"> der står til rådighed. Vi vil ligeledes sortere</w:t>
            </w:r>
            <w:r w:rsidR="00F85A12">
              <w:rPr>
                <w:rFonts w:eastAsia="Calibri" w:cs="Arial"/>
              </w:rPr>
              <w:t>r</w:t>
            </w:r>
            <w:r w:rsidRPr="00426FF2">
              <w:rPr>
                <w:rFonts w:eastAsia="Calibri" w:cs="Arial"/>
              </w:rPr>
              <w:t xml:space="preserve"> det skrald</w:t>
            </w:r>
            <w:r w:rsidR="00F85A12">
              <w:rPr>
                <w:rFonts w:eastAsia="Calibri" w:cs="Arial"/>
              </w:rPr>
              <w:t>,</w:t>
            </w:r>
            <w:r w:rsidRPr="00426FF2">
              <w:rPr>
                <w:rFonts w:eastAsia="Calibri" w:cs="Arial"/>
              </w:rPr>
              <w:t xml:space="preserve"> der kan bruges til et kreativt produkt fra og genanvende disse med børnene. </w:t>
            </w:r>
          </w:p>
          <w:p w:rsidR="00200CEB" w:rsidRPr="00426FF2" w:rsidRDefault="00200CEB" w:rsidP="00200CEB">
            <w:pPr>
              <w:spacing w:before="100" w:after="100" w:line="240" w:lineRule="auto"/>
              <w:rPr>
                <w:rFonts w:eastAsia="Calibri" w:cs="Arial"/>
              </w:rPr>
            </w:pPr>
            <w:r w:rsidRPr="00426FF2">
              <w:rPr>
                <w:rFonts w:eastAsia="Calibri" w:cs="Arial"/>
              </w:rPr>
              <w:t>I børnehaven har vi flere plantekasser, som vi bruger til at plante forskellige frugter og grøntsager, så børnene får en bredere bevidsthed om begrebet fra ”Jord til bord” samtidig med</w:t>
            </w:r>
            <w:r w:rsidR="00F85A12">
              <w:rPr>
                <w:rFonts w:eastAsia="Calibri" w:cs="Arial"/>
              </w:rPr>
              <w:t>,</w:t>
            </w:r>
            <w:r w:rsidRPr="00426FF2">
              <w:rPr>
                <w:rFonts w:eastAsia="Calibri" w:cs="Arial"/>
              </w:rPr>
              <w:t xml:space="preserve"> at de er en del af denne proces. Børnene skal så og plante forskellige grøntsager i vores plantekasser</w:t>
            </w:r>
            <w:r w:rsidR="00F85A12">
              <w:rPr>
                <w:rFonts w:eastAsia="Calibri" w:cs="Arial"/>
              </w:rPr>
              <w:t>, og derefter er de med til</w:t>
            </w:r>
            <w:r w:rsidRPr="00426FF2">
              <w:rPr>
                <w:rFonts w:eastAsia="Calibri" w:cs="Arial"/>
              </w:rPr>
              <w:t xml:space="preserve"> at bruge di</w:t>
            </w:r>
            <w:r w:rsidR="00F85A12">
              <w:rPr>
                <w:rFonts w:eastAsia="Calibri" w:cs="Arial"/>
              </w:rPr>
              <w:t>sse grøntsager til at lave mad</w:t>
            </w:r>
            <w:r w:rsidRPr="00426FF2">
              <w:rPr>
                <w:rFonts w:eastAsia="Calibri" w:cs="Arial"/>
              </w:rPr>
              <w:t xml:space="preserve"> over bål. </w:t>
            </w:r>
          </w:p>
          <w:p w:rsidR="00200CEB" w:rsidRPr="00426FF2" w:rsidRDefault="00200CEB" w:rsidP="00200CEB">
            <w:pPr>
              <w:spacing w:before="100" w:after="100" w:line="240" w:lineRule="auto"/>
              <w:rPr>
                <w:rFonts w:eastAsia="Calibri" w:cs="Arial"/>
              </w:rPr>
            </w:pPr>
            <w:r w:rsidRPr="00426FF2">
              <w:rPr>
                <w:rFonts w:eastAsia="Calibri" w:cs="Arial"/>
              </w:rPr>
              <w:t>Der</w:t>
            </w:r>
            <w:r w:rsidR="00F85A12">
              <w:rPr>
                <w:rFonts w:eastAsia="Calibri" w:cs="Arial"/>
              </w:rPr>
              <w:t xml:space="preserve"> </w:t>
            </w:r>
            <w:r w:rsidRPr="00426FF2">
              <w:rPr>
                <w:rFonts w:eastAsia="Calibri" w:cs="Arial"/>
              </w:rPr>
              <w:t>ud</w:t>
            </w:r>
            <w:r w:rsidR="00F85A12">
              <w:rPr>
                <w:rFonts w:eastAsia="Calibri" w:cs="Arial"/>
              </w:rPr>
              <w:t xml:space="preserve"> </w:t>
            </w:r>
            <w:r w:rsidRPr="00426FF2">
              <w:rPr>
                <w:rFonts w:eastAsia="Calibri" w:cs="Arial"/>
              </w:rPr>
              <w:t>over er vi sammen med børnene nysgerrige på det eksperimenterende. Personalet arrangere</w:t>
            </w:r>
            <w:r w:rsidR="00F85A12">
              <w:rPr>
                <w:rFonts w:eastAsia="Calibri" w:cs="Arial"/>
              </w:rPr>
              <w:t>r</w:t>
            </w:r>
            <w:r w:rsidR="009C18F6">
              <w:rPr>
                <w:rFonts w:eastAsia="Calibri" w:cs="Arial"/>
              </w:rPr>
              <w:t xml:space="preserve"> aktiviteter og lege</w:t>
            </w:r>
            <w:r w:rsidRPr="00426FF2">
              <w:rPr>
                <w:rFonts w:eastAsia="Calibri" w:cs="Arial"/>
              </w:rPr>
              <w:t xml:space="preserve"> så</w:t>
            </w:r>
            <w:r w:rsidR="009C18F6">
              <w:rPr>
                <w:rFonts w:eastAsia="Calibri" w:cs="Arial"/>
              </w:rPr>
              <w:t xml:space="preserve"> som</w:t>
            </w:r>
            <w:r w:rsidRPr="00426FF2">
              <w:rPr>
                <w:rFonts w:eastAsia="Calibri" w:cs="Arial"/>
              </w:rPr>
              <w:t xml:space="preserve"> farveblanding, maling, sæbebobler, vandleg</w:t>
            </w:r>
            <w:r w:rsidR="009C18F6">
              <w:rPr>
                <w:rFonts w:eastAsia="Calibri" w:cs="Arial"/>
              </w:rPr>
              <w:t xml:space="preserve">e med fokus på mængdeforhold </w:t>
            </w:r>
            <w:r w:rsidRPr="00426FF2">
              <w:rPr>
                <w:rFonts w:eastAsia="Calibri" w:cs="Arial"/>
              </w:rPr>
              <w:t>m.m.</w:t>
            </w:r>
          </w:p>
          <w:p w:rsidR="00200CEB" w:rsidRPr="00426FF2" w:rsidRDefault="00200CEB" w:rsidP="00200CEB">
            <w:pPr>
              <w:spacing w:before="100" w:after="100" w:line="240" w:lineRule="auto"/>
              <w:rPr>
                <w:rFonts w:eastAsia="Calibri" w:cs="Arial"/>
                <w:b/>
              </w:rPr>
            </w:pPr>
            <w:r w:rsidRPr="00426FF2">
              <w:rPr>
                <w:rFonts w:eastAsia="Calibri" w:cs="Arial"/>
                <w:b/>
              </w:rPr>
              <w:t xml:space="preserve">Tegn på læring: </w:t>
            </w:r>
          </w:p>
          <w:p w:rsidR="00200CEB" w:rsidRPr="00426FF2" w:rsidRDefault="00200CEB" w:rsidP="00200CEB">
            <w:pPr>
              <w:numPr>
                <w:ilvl w:val="0"/>
                <w:numId w:val="30"/>
              </w:numPr>
              <w:spacing w:before="100" w:after="100" w:line="240" w:lineRule="auto"/>
              <w:ind w:left="720" w:hanging="360"/>
              <w:rPr>
                <w:rFonts w:eastAsia="Calibri" w:cs="Arial"/>
              </w:rPr>
            </w:pPr>
            <w:r w:rsidRPr="00426FF2">
              <w:rPr>
                <w:rFonts w:eastAsia="Calibri" w:cs="Arial"/>
              </w:rPr>
              <w:t>Vi ser børn</w:t>
            </w:r>
            <w:r w:rsidR="009C18F6">
              <w:rPr>
                <w:rFonts w:eastAsia="Calibri" w:cs="Arial"/>
              </w:rPr>
              <w:t>,</w:t>
            </w:r>
            <w:r w:rsidRPr="00426FF2">
              <w:rPr>
                <w:rFonts w:eastAsia="Calibri" w:cs="Arial"/>
              </w:rPr>
              <w:t xml:space="preserve"> der er undersøgende og nysgerrige på at finde insekter eller graver efter larve og orme.</w:t>
            </w:r>
          </w:p>
          <w:p w:rsidR="00200CEB" w:rsidRPr="00426FF2" w:rsidRDefault="00200CEB" w:rsidP="00200CEB">
            <w:pPr>
              <w:numPr>
                <w:ilvl w:val="0"/>
                <w:numId w:val="30"/>
              </w:numPr>
              <w:spacing w:before="100" w:after="100" w:line="240" w:lineRule="auto"/>
              <w:ind w:left="720" w:hanging="360"/>
              <w:rPr>
                <w:rFonts w:eastAsia="Calibri" w:cs="Arial"/>
              </w:rPr>
            </w:pPr>
            <w:r w:rsidRPr="00426FF2">
              <w:rPr>
                <w:rFonts w:eastAsia="Calibri" w:cs="Arial"/>
              </w:rPr>
              <w:t>Vi høre</w:t>
            </w:r>
            <w:r w:rsidR="009C18F6">
              <w:rPr>
                <w:rFonts w:eastAsia="Calibri" w:cs="Arial"/>
              </w:rPr>
              <w:t>r</w:t>
            </w:r>
            <w:r w:rsidRPr="00426FF2">
              <w:rPr>
                <w:rFonts w:eastAsia="Calibri" w:cs="Arial"/>
              </w:rPr>
              <w:t>, at børnene snakker om</w:t>
            </w:r>
            <w:r w:rsidR="009C18F6">
              <w:rPr>
                <w:rFonts w:eastAsia="Calibri" w:cs="Arial"/>
              </w:rPr>
              <w:t>,</w:t>
            </w:r>
            <w:r w:rsidRPr="00426FF2">
              <w:rPr>
                <w:rFonts w:eastAsia="Calibri" w:cs="Arial"/>
              </w:rPr>
              <w:t xml:space="preserve"> hvor de forskellige grøntsager kommer fra og ser, at de bringer denne erfaring ind i deres lege</w:t>
            </w:r>
            <w:r w:rsidR="009C18F6">
              <w:rPr>
                <w:rFonts w:eastAsia="Calibri" w:cs="Arial"/>
              </w:rPr>
              <w:t>,</w:t>
            </w:r>
            <w:r w:rsidRPr="00426FF2">
              <w:rPr>
                <w:rFonts w:eastAsia="Calibri" w:cs="Arial"/>
              </w:rPr>
              <w:t xml:space="preserve"> hvor de f.eks. snakker om de grøntsager</w:t>
            </w:r>
            <w:r w:rsidR="009C18F6">
              <w:rPr>
                <w:rFonts w:eastAsia="Calibri" w:cs="Arial"/>
              </w:rPr>
              <w:t>,</w:t>
            </w:r>
            <w:r w:rsidRPr="00426FF2">
              <w:rPr>
                <w:rFonts w:eastAsia="Calibri" w:cs="Arial"/>
              </w:rPr>
              <w:t xml:space="preserve"> vi sammen har plantet</w:t>
            </w:r>
            <w:r w:rsidR="009C18F6">
              <w:rPr>
                <w:rFonts w:eastAsia="Calibri" w:cs="Arial"/>
              </w:rPr>
              <w:t>,</w:t>
            </w:r>
            <w:r w:rsidRPr="00426FF2">
              <w:rPr>
                <w:rFonts w:eastAsia="Calibri" w:cs="Arial"/>
              </w:rPr>
              <w:t xml:space="preserve"> og vi ser dem lege</w:t>
            </w:r>
            <w:r w:rsidR="009C18F6">
              <w:rPr>
                <w:rFonts w:eastAsia="Calibri" w:cs="Arial"/>
              </w:rPr>
              <w:t>,</w:t>
            </w:r>
            <w:r w:rsidRPr="00426FF2">
              <w:rPr>
                <w:rFonts w:eastAsia="Calibri" w:cs="Arial"/>
              </w:rPr>
              <w:t xml:space="preserve"> at de lave bål og mad </w:t>
            </w:r>
            <w:r w:rsidR="009C18F6">
              <w:rPr>
                <w:rFonts w:eastAsia="Calibri" w:cs="Arial"/>
              </w:rPr>
              <w:t xml:space="preserve">med pinde, sand, blade, sten </w:t>
            </w:r>
            <w:r w:rsidRPr="00426FF2">
              <w:rPr>
                <w:rFonts w:eastAsia="Calibri" w:cs="Arial"/>
              </w:rPr>
              <w:t>m.m.</w:t>
            </w:r>
          </w:p>
          <w:p w:rsidR="00200CEB" w:rsidRPr="00426FF2" w:rsidRDefault="00200CEB" w:rsidP="00200CEB">
            <w:pPr>
              <w:numPr>
                <w:ilvl w:val="0"/>
                <w:numId w:val="30"/>
              </w:numPr>
              <w:spacing w:before="100" w:after="100" w:line="240" w:lineRule="auto"/>
              <w:ind w:left="720" w:hanging="360"/>
              <w:rPr>
                <w:rFonts w:eastAsia="Calibri" w:cs="Arial"/>
              </w:rPr>
            </w:pPr>
            <w:r w:rsidRPr="00426FF2">
              <w:rPr>
                <w:rFonts w:eastAsia="Calibri" w:cs="Arial"/>
              </w:rPr>
              <w:t>Vi ser børn</w:t>
            </w:r>
            <w:r w:rsidR="00506C30">
              <w:rPr>
                <w:rFonts w:eastAsia="Calibri" w:cs="Arial"/>
              </w:rPr>
              <w:t>,</w:t>
            </w:r>
            <w:r w:rsidRPr="00426FF2">
              <w:rPr>
                <w:rFonts w:eastAsia="Calibri" w:cs="Arial"/>
              </w:rPr>
              <w:t xml:space="preserve"> der er blevet mere bevidste om skrald</w:t>
            </w:r>
            <w:r w:rsidR="00506C30">
              <w:rPr>
                <w:rFonts w:eastAsia="Calibri" w:cs="Arial"/>
              </w:rPr>
              <w:t xml:space="preserve">, og hvor det </w:t>
            </w:r>
            <w:r w:rsidRPr="00426FF2">
              <w:rPr>
                <w:rFonts w:eastAsia="Calibri" w:cs="Arial"/>
              </w:rPr>
              <w:t>høre til og børn</w:t>
            </w:r>
            <w:r w:rsidR="00506C30">
              <w:rPr>
                <w:rFonts w:eastAsia="Calibri" w:cs="Arial"/>
              </w:rPr>
              <w:t>,</w:t>
            </w:r>
            <w:r w:rsidRPr="00426FF2">
              <w:rPr>
                <w:rFonts w:eastAsia="Calibri" w:cs="Arial"/>
              </w:rPr>
              <w:t xml:space="preserve"> der ser og samler skrald på eget initiativ</w:t>
            </w:r>
            <w:r w:rsidR="00506C30">
              <w:rPr>
                <w:rFonts w:eastAsia="Calibri" w:cs="Arial"/>
              </w:rPr>
              <w:t>,</w:t>
            </w:r>
            <w:r w:rsidRPr="00426FF2">
              <w:rPr>
                <w:rFonts w:eastAsia="Calibri" w:cs="Arial"/>
              </w:rPr>
              <w:t xml:space="preserve"> når vi er på ture ud af huset. </w:t>
            </w:r>
          </w:p>
          <w:p w:rsidR="00200CEB" w:rsidRPr="00426FF2" w:rsidRDefault="00200CEB" w:rsidP="00200CEB">
            <w:pPr>
              <w:numPr>
                <w:ilvl w:val="0"/>
                <w:numId w:val="30"/>
              </w:numPr>
              <w:spacing w:before="100" w:after="100" w:line="240" w:lineRule="auto"/>
              <w:ind w:left="720" w:hanging="360"/>
              <w:rPr>
                <w:rFonts w:eastAsia="Calibri" w:cs="Arial"/>
              </w:rPr>
            </w:pPr>
            <w:r w:rsidRPr="00426FF2">
              <w:rPr>
                <w:rFonts w:eastAsia="Calibri" w:cs="Arial"/>
              </w:rPr>
              <w:t>Vi ser børn</w:t>
            </w:r>
            <w:r w:rsidR="00506C30">
              <w:rPr>
                <w:rFonts w:eastAsia="Calibri" w:cs="Arial"/>
              </w:rPr>
              <w:t>,</w:t>
            </w:r>
            <w:r w:rsidRPr="00426FF2">
              <w:rPr>
                <w:rFonts w:eastAsia="Calibri" w:cs="Arial"/>
              </w:rPr>
              <w:t xml:space="preserve"> der samler og graver efter orme og insekter og putter dem i spande med blade i. </w:t>
            </w:r>
          </w:p>
          <w:p w:rsidR="00200CEB" w:rsidRPr="00426FF2" w:rsidRDefault="00200CEB" w:rsidP="00200CEB">
            <w:pPr>
              <w:numPr>
                <w:ilvl w:val="0"/>
                <w:numId w:val="30"/>
              </w:numPr>
              <w:spacing w:before="100" w:after="100" w:line="240" w:lineRule="auto"/>
              <w:ind w:left="720" w:hanging="360"/>
              <w:rPr>
                <w:rFonts w:eastAsia="Calibri" w:cs="Arial"/>
              </w:rPr>
            </w:pPr>
            <w:r w:rsidRPr="00426FF2">
              <w:rPr>
                <w:rFonts w:eastAsia="Calibri" w:cs="Arial"/>
              </w:rPr>
              <w:t>Vi ser børn</w:t>
            </w:r>
            <w:r w:rsidR="00506C30">
              <w:rPr>
                <w:rFonts w:eastAsia="Calibri" w:cs="Arial"/>
              </w:rPr>
              <w:t>,</w:t>
            </w:r>
            <w:r w:rsidRPr="00426FF2">
              <w:rPr>
                <w:rFonts w:eastAsia="Calibri" w:cs="Arial"/>
              </w:rPr>
              <w:t xml:space="preserve"> der leger lege, hvor de er forskellige dyr f.eks. farlige dyr fra safarien.</w:t>
            </w:r>
          </w:p>
          <w:p w:rsidR="00200CEB" w:rsidRPr="00426FF2" w:rsidRDefault="00200CEB" w:rsidP="00200CEB">
            <w:pPr>
              <w:numPr>
                <w:ilvl w:val="0"/>
                <w:numId w:val="30"/>
              </w:numPr>
              <w:spacing w:before="100" w:after="100" w:line="240" w:lineRule="auto"/>
              <w:ind w:left="720" w:hanging="360"/>
              <w:rPr>
                <w:rFonts w:eastAsia="Calibri" w:cs="Arial"/>
              </w:rPr>
            </w:pPr>
            <w:r w:rsidRPr="00426FF2">
              <w:rPr>
                <w:rFonts w:eastAsia="Calibri" w:cs="Arial"/>
              </w:rPr>
              <w:t>Vi ser, at børnene er mere opmærksomme på</w:t>
            </w:r>
            <w:r w:rsidR="00506C30">
              <w:rPr>
                <w:rFonts w:eastAsia="Calibri" w:cs="Arial"/>
              </w:rPr>
              <w:t>,</w:t>
            </w:r>
            <w:r w:rsidRPr="00426FF2">
              <w:rPr>
                <w:rFonts w:eastAsia="Calibri" w:cs="Arial"/>
              </w:rPr>
              <w:t xml:space="preserve"> hvad der sker i naturen</w:t>
            </w:r>
            <w:r w:rsidR="00506C30">
              <w:rPr>
                <w:rFonts w:eastAsia="Calibri" w:cs="Arial"/>
              </w:rPr>
              <w:t>,</w:t>
            </w:r>
            <w:r w:rsidRPr="00426FF2">
              <w:rPr>
                <w:rFonts w:eastAsia="Calibri" w:cs="Arial"/>
              </w:rPr>
              <w:t xml:space="preserve"> og at de forstår sammenhængen </w:t>
            </w:r>
            <w:r w:rsidRPr="007B562D">
              <w:rPr>
                <w:rFonts w:eastAsia="Calibri" w:cs="Arial"/>
              </w:rPr>
              <w:t>mellem</w:t>
            </w:r>
            <w:r w:rsidR="007B562D" w:rsidRPr="007B562D">
              <w:rPr>
                <w:rFonts w:eastAsia="Calibri" w:cs="Arial"/>
              </w:rPr>
              <w:t>,</w:t>
            </w:r>
            <w:r w:rsidRPr="007B562D">
              <w:rPr>
                <w:rFonts w:eastAsia="Calibri" w:cs="Arial"/>
              </w:rPr>
              <w:t xml:space="preserve"> </w:t>
            </w:r>
            <w:r w:rsidR="007B562D" w:rsidRPr="007B562D">
              <w:rPr>
                <w:rFonts w:eastAsia="Calibri" w:cs="Arial"/>
              </w:rPr>
              <w:t xml:space="preserve">at </w:t>
            </w:r>
            <w:r w:rsidRPr="007B562D">
              <w:rPr>
                <w:rFonts w:eastAsia="Calibri" w:cs="Arial"/>
              </w:rPr>
              <w:t>bladene falder</w:t>
            </w:r>
            <w:r w:rsidR="007B562D">
              <w:rPr>
                <w:rFonts w:eastAsia="Calibri" w:cs="Arial"/>
              </w:rPr>
              <w:t xml:space="preserve"> af træerne, og at</w:t>
            </w:r>
            <w:r w:rsidRPr="00426FF2">
              <w:rPr>
                <w:rFonts w:eastAsia="Calibri" w:cs="Arial"/>
              </w:rPr>
              <w:t xml:space="preserve"> det er efterår.  </w:t>
            </w:r>
          </w:p>
          <w:p w:rsidR="00200CEB" w:rsidRPr="00426FF2" w:rsidRDefault="00200CEB" w:rsidP="00200CEB">
            <w:pPr>
              <w:numPr>
                <w:ilvl w:val="0"/>
                <w:numId w:val="30"/>
              </w:numPr>
              <w:spacing w:before="100" w:after="100" w:line="240" w:lineRule="auto"/>
              <w:ind w:left="720" w:hanging="360"/>
              <w:rPr>
                <w:rFonts w:eastAsia="Calibri" w:cs="Arial"/>
              </w:rPr>
            </w:pPr>
            <w:r w:rsidRPr="00426FF2">
              <w:rPr>
                <w:rFonts w:eastAsia="Calibri" w:cs="Arial"/>
              </w:rPr>
              <w:t>Vi ser</w:t>
            </w:r>
            <w:r w:rsidR="00506C30">
              <w:rPr>
                <w:rFonts w:eastAsia="Calibri" w:cs="Arial"/>
              </w:rPr>
              <w:t>,</w:t>
            </w:r>
            <w:r w:rsidRPr="00426FF2">
              <w:rPr>
                <w:rFonts w:eastAsia="Calibri" w:cs="Arial"/>
              </w:rPr>
              <w:t xml:space="preserve"> at børnene er mere nysgerrige på f.eks. farveblandinger, mængde forhold med regnvand, sand eller andet. </w:t>
            </w:r>
          </w:p>
          <w:p w:rsidR="00200CEB" w:rsidRPr="00426FF2" w:rsidRDefault="00200CEB" w:rsidP="00200CEB">
            <w:pPr>
              <w:spacing w:before="100" w:after="100" w:line="240" w:lineRule="auto"/>
              <w:rPr>
                <w:rFonts w:eastAsia="Calibri" w:cs="Arial"/>
                <w:b/>
              </w:rPr>
            </w:pPr>
          </w:p>
          <w:p w:rsidR="00200CEB" w:rsidRPr="00426FF2" w:rsidRDefault="00200CEB" w:rsidP="00200CEB">
            <w:pPr>
              <w:spacing w:before="100" w:after="100" w:line="240" w:lineRule="auto"/>
              <w:rPr>
                <w:rFonts w:eastAsia="Calibri" w:cs="Arial"/>
                <w:b/>
              </w:rPr>
            </w:pPr>
            <w:r w:rsidRPr="00426FF2">
              <w:rPr>
                <w:rFonts w:eastAsia="Calibri" w:cs="Arial"/>
                <w:b/>
              </w:rPr>
              <w:t xml:space="preserve">Evaluering/dokumentation: </w:t>
            </w:r>
          </w:p>
          <w:p w:rsidR="00200CEB" w:rsidRPr="00426FF2" w:rsidRDefault="00200CEB" w:rsidP="00200CEB">
            <w:pPr>
              <w:spacing w:after="200" w:line="276" w:lineRule="auto"/>
              <w:rPr>
                <w:rFonts w:eastAsia="Calibri" w:cs="Arial"/>
              </w:rPr>
            </w:pPr>
            <w:r w:rsidRPr="00426FF2">
              <w:rPr>
                <w:rFonts w:eastAsia="Calibri" w:cs="Arial"/>
              </w:rPr>
              <w:t xml:space="preserve">Handleplan-smittemodellen, evaluering samt billeder og kreative produkter.  </w:t>
            </w:r>
          </w:p>
          <w:p w:rsidR="00200CEB" w:rsidRDefault="00200CEB" w:rsidP="00200CEB">
            <w:pPr>
              <w:spacing w:before="100" w:after="100" w:line="240" w:lineRule="auto"/>
              <w:rPr>
                <w:rFonts w:ascii="Calibri" w:eastAsia="Calibri" w:hAnsi="Calibri" w:cs="Calibri"/>
                <w:b/>
              </w:rPr>
            </w:pPr>
          </w:p>
          <w:p w:rsidR="00200CEB" w:rsidRPr="00200CEB" w:rsidRDefault="00200CEB" w:rsidP="003E66A2">
            <w:pPr>
              <w:autoSpaceDE w:val="0"/>
              <w:autoSpaceDN w:val="0"/>
              <w:adjustRightInd w:val="0"/>
              <w:spacing w:before="100" w:after="100" w:line="240" w:lineRule="auto"/>
            </w:pPr>
          </w:p>
          <w:p w:rsidR="003E66A2" w:rsidRPr="00A36BDE" w:rsidRDefault="003E66A2" w:rsidP="003E66A2">
            <w:pPr>
              <w:autoSpaceDE w:val="0"/>
              <w:autoSpaceDN w:val="0"/>
              <w:adjustRightInd w:val="0"/>
              <w:spacing w:before="100" w:after="100" w:line="240" w:lineRule="auto"/>
              <w:rPr>
                <w:b/>
                <w:bCs/>
                <w:lang w:val="da"/>
              </w:rPr>
            </w:pPr>
            <w:r w:rsidRPr="00A36BDE">
              <w:rPr>
                <w:b/>
                <w:bCs/>
                <w:lang w:val="da"/>
              </w:rPr>
              <w:t xml:space="preserve"> </w:t>
            </w:r>
          </w:p>
          <w:p w:rsidR="003E66A2" w:rsidRPr="00A36BDE" w:rsidRDefault="003E66A2" w:rsidP="00200CEB">
            <w:pPr>
              <w:pStyle w:val="Listeafsnit"/>
              <w:numPr>
                <w:ilvl w:val="0"/>
                <w:numId w:val="20"/>
              </w:numPr>
              <w:autoSpaceDE w:val="0"/>
              <w:autoSpaceDN w:val="0"/>
              <w:adjustRightInd w:val="0"/>
              <w:spacing w:before="100" w:after="100" w:line="240" w:lineRule="auto"/>
              <w:contextualSpacing/>
              <w:rPr>
                <w:lang w:val="da"/>
              </w:rPr>
            </w:pPr>
            <w:r>
              <w:rPr>
                <w:lang w:val="da"/>
              </w:rPr>
              <w:t>har plan</w:t>
            </w:r>
            <w:r w:rsidRPr="00A36BDE">
              <w:rPr>
                <w:lang w:val="da"/>
              </w:rPr>
              <w:t>te</w:t>
            </w:r>
            <w:r>
              <w:rPr>
                <w:lang w:val="da"/>
              </w:rPr>
              <w:t>t</w:t>
            </w:r>
            <w:r w:rsidRPr="00A36BDE">
              <w:rPr>
                <w:lang w:val="da"/>
              </w:rPr>
              <w:t xml:space="preserve"> og </w:t>
            </w:r>
            <w:r>
              <w:rPr>
                <w:lang w:val="da"/>
              </w:rPr>
              <w:t>vi ser dem lege at de lave bål og mad med pinde, sand, blade, sten og m.m.</w:t>
            </w:r>
          </w:p>
          <w:p w:rsidR="003E66A2" w:rsidRPr="00A36BDE" w:rsidRDefault="003E66A2" w:rsidP="00200CEB">
            <w:pPr>
              <w:pStyle w:val="Listeafsnit"/>
              <w:numPr>
                <w:ilvl w:val="0"/>
                <w:numId w:val="20"/>
              </w:numPr>
              <w:autoSpaceDE w:val="0"/>
              <w:autoSpaceDN w:val="0"/>
              <w:adjustRightInd w:val="0"/>
              <w:spacing w:before="100" w:after="100" w:line="240" w:lineRule="auto"/>
              <w:contextualSpacing/>
              <w:rPr>
                <w:lang w:val="da"/>
              </w:rPr>
            </w:pPr>
            <w:r w:rsidRPr="00A36BDE">
              <w:rPr>
                <w:lang w:val="da"/>
              </w:rPr>
              <w:t>Vi</w:t>
            </w:r>
            <w:r>
              <w:rPr>
                <w:lang w:val="da"/>
              </w:rPr>
              <w:t xml:space="preserve"> ser børn der er blevet mere be</w:t>
            </w:r>
            <w:r w:rsidRPr="00A36BDE">
              <w:rPr>
                <w:lang w:val="da"/>
              </w:rPr>
              <w:t>vidste om skrald og hvor</w:t>
            </w:r>
            <w:r>
              <w:rPr>
                <w:lang w:val="da"/>
              </w:rPr>
              <w:t xml:space="preserve"> det tilhøre til og børn der ser og samler skrald på eget initiativ </w:t>
            </w:r>
            <w:r w:rsidRPr="00A36BDE">
              <w:rPr>
                <w:lang w:val="da"/>
              </w:rPr>
              <w:t xml:space="preserve">når vi er på ture ud af huset. </w:t>
            </w:r>
          </w:p>
          <w:p w:rsidR="003E66A2" w:rsidRDefault="003E66A2" w:rsidP="00200CEB">
            <w:pPr>
              <w:pStyle w:val="Listeafsnit"/>
              <w:numPr>
                <w:ilvl w:val="0"/>
                <w:numId w:val="20"/>
              </w:numPr>
              <w:autoSpaceDE w:val="0"/>
              <w:autoSpaceDN w:val="0"/>
              <w:adjustRightInd w:val="0"/>
              <w:spacing w:before="100" w:after="100" w:line="240" w:lineRule="auto"/>
              <w:contextualSpacing/>
              <w:rPr>
                <w:lang w:val="da"/>
              </w:rPr>
            </w:pPr>
            <w:r w:rsidRPr="00A36BDE">
              <w:rPr>
                <w:lang w:val="da"/>
              </w:rPr>
              <w:t xml:space="preserve">Vi ser børn der samler og graver efter orme og insekter og putter dem i spande med blade i. </w:t>
            </w:r>
          </w:p>
          <w:p w:rsidR="003E66A2" w:rsidRPr="00A36BDE" w:rsidRDefault="003E66A2" w:rsidP="00200CEB">
            <w:pPr>
              <w:pStyle w:val="Listeafsnit"/>
              <w:numPr>
                <w:ilvl w:val="0"/>
                <w:numId w:val="20"/>
              </w:numPr>
              <w:autoSpaceDE w:val="0"/>
              <w:autoSpaceDN w:val="0"/>
              <w:adjustRightInd w:val="0"/>
              <w:spacing w:before="100" w:after="100" w:line="240" w:lineRule="auto"/>
              <w:contextualSpacing/>
              <w:rPr>
                <w:lang w:val="da"/>
              </w:rPr>
            </w:pPr>
            <w:r>
              <w:rPr>
                <w:lang w:val="da"/>
              </w:rPr>
              <w:t xml:space="preserve">Vi ser </w:t>
            </w:r>
            <w:r w:rsidRPr="00A36BDE">
              <w:rPr>
                <w:lang w:val="da"/>
              </w:rPr>
              <w:t>børn der leger lege</w:t>
            </w:r>
            <w:r>
              <w:rPr>
                <w:lang w:val="da"/>
              </w:rPr>
              <w:t>,</w:t>
            </w:r>
            <w:r w:rsidRPr="00A36BDE">
              <w:rPr>
                <w:lang w:val="da"/>
              </w:rPr>
              <w:t xml:space="preserve"> hvor de er forskellige dyr f</w:t>
            </w:r>
            <w:r>
              <w:rPr>
                <w:lang w:val="da"/>
              </w:rPr>
              <w:t>.</w:t>
            </w:r>
            <w:r w:rsidRPr="00A36BDE">
              <w:rPr>
                <w:lang w:val="da"/>
              </w:rPr>
              <w:t>eks</w:t>
            </w:r>
            <w:r>
              <w:rPr>
                <w:lang w:val="da"/>
              </w:rPr>
              <w:t>. farlige dyr fra safarien.</w:t>
            </w:r>
          </w:p>
          <w:p w:rsidR="003E66A2" w:rsidRPr="00A36BDE" w:rsidRDefault="003E66A2" w:rsidP="00200CEB">
            <w:pPr>
              <w:pStyle w:val="Listeafsnit"/>
              <w:numPr>
                <w:ilvl w:val="0"/>
                <w:numId w:val="20"/>
              </w:numPr>
              <w:autoSpaceDE w:val="0"/>
              <w:autoSpaceDN w:val="0"/>
              <w:adjustRightInd w:val="0"/>
              <w:spacing w:before="100" w:after="100" w:line="240" w:lineRule="auto"/>
              <w:contextualSpacing/>
              <w:rPr>
                <w:lang w:val="da"/>
              </w:rPr>
            </w:pPr>
            <w:r w:rsidRPr="00A36BDE">
              <w:rPr>
                <w:lang w:val="da"/>
              </w:rPr>
              <w:t>Vi ser</w:t>
            </w:r>
            <w:r>
              <w:rPr>
                <w:lang w:val="da"/>
              </w:rPr>
              <w:t>,</w:t>
            </w:r>
            <w:r w:rsidRPr="00A36BDE">
              <w:rPr>
                <w:lang w:val="da"/>
              </w:rPr>
              <w:t xml:space="preserve"> at børnene er mere opmærksomme på hv</w:t>
            </w:r>
            <w:r>
              <w:rPr>
                <w:lang w:val="da"/>
              </w:rPr>
              <w:t xml:space="preserve">ad der sker i naturen og at de </w:t>
            </w:r>
            <w:r w:rsidRPr="00A36BDE">
              <w:rPr>
                <w:lang w:val="da"/>
              </w:rPr>
              <w:t xml:space="preserve">forstår sammenhængen mellem </w:t>
            </w:r>
            <w:r>
              <w:rPr>
                <w:lang w:val="da"/>
              </w:rPr>
              <w:t xml:space="preserve">bladene falder fordi det er </w:t>
            </w:r>
            <w:r w:rsidRPr="00A36BDE">
              <w:rPr>
                <w:lang w:val="da"/>
              </w:rPr>
              <w:t xml:space="preserve">efterår.  </w:t>
            </w:r>
          </w:p>
          <w:p w:rsidR="00ED5650" w:rsidRPr="00ED5650" w:rsidRDefault="003E66A2" w:rsidP="00513E7F">
            <w:pPr>
              <w:pStyle w:val="Listeafsnit"/>
              <w:numPr>
                <w:ilvl w:val="0"/>
                <w:numId w:val="20"/>
              </w:numPr>
              <w:autoSpaceDE w:val="0"/>
              <w:autoSpaceDN w:val="0"/>
              <w:adjustRightInd w:val="0"/>
              <w:spacing w:before="100" w:after="100" w:line="240" w:lineRule="auto"/>
              <w:contextualSpacing/>
              <w:rPr>
                <w:lang w:val="da"/>
              </w:rPr>
            </w:pPr>
            <w:r w:rsidRPr="00ED5650">
              <w:rPr>
                <w:lang w:val="da"/>
              </w:rPr>
              <w:t xml:space="preserve">Vi ser at </w:t>
            </w:r>
          </w:p>
          <w:p w:rsidR="00ED5650" w:rsidRDefault="00ED5650" w:rsidP="00200CEB">
            <w:pPr>
              <w:pStyle w:val="Listeafsnit"/>
              <w:numPr>
                <w:ilvl w:val="0"/>
                <w:numId w:val="20"/>
              </w:numPr>
              <w:autoSpaceDE w:val="0"/>
              <w:autoSpaceDN w:val="0"/>
              <w:adjustRightInd w:val="0"/>
              <w:spacing w:before="100" w:after="100" w:line="240" w:lineRule="auto"/>
              <w:contextualSpacing/>
              <w:rPr>
                <w:lang w:val="da"/>
              </w:rPr>
            </w:pPr>
          </w:p>
          <w:p w:rsidR="00ED5650" w:rsidRDefault="00ED5650" w:rsidP="00200CEB">
            <w:pPr>
              <w:pStyle w:val="Listeafsnit"/>
              <w:numPr>
                <w:ilvl w:val="0"/>
                <w:numId w:val="20"/>
              </w:numPr>
              <w:autoSpaceDE w:val="0"/>
              <w:autoSpaceDN w:val="0"/>
              <w:adjustRightInd w:val="0"/>
              <w:spacing w:before="100" w:after="100" w:line="240" w:lineRule="auto"/>
              <w:contextualSpacing/>
              <w:rPr>
                <w:lang w:val="da"/>
              </w:rPr>
            </w:pPr>
          </w:p>
          <w:p w:rsidR="003E66A2" w:rsidRDefault="003E66A2" w:rsidP="00200CEB">
            <w:pPr>
              <w:pStyle w:val="Listeafsnit"/>
              <w:numPr>
                <w:ilvl w:val="0"/>
                <w:numId w:val="20"/>
              </w:numPr>
              <w:autoSpaceDE w:val="0"/>
              <w:autoSpaceDN w:val="0"/>
              <w:adjustRightInd w:val="0"/>
              <w:spacing w:before="100" w:after="100" w:line="240" w:lineRule="auto"/>
              <w:contextualSpacing/>
              <w:rPr>
                <w:lang w:val="da"/>
              </w:rPr>
            </w:pPr>
            <w:r>
              <w:rPr>
                <w:lang w:val="da"/>
              </w:rPr>
              <w:t>på f.eks. farveblandinger, mængd</w:t>
            </w:r>
            <w:r w:rsidRPr="00A36BDE">
              <w:rPr>
                <w:lang w:val="da"/>
              </w:rPr>
              <w:t>e</w:t>
            </w:r>
            <w:r>
              <w:rPr>
                <w:lang w:val="da"/>
              </w:rPr>
              <w:t xml:space="preserve"> </w:t>
            </w:r>
            <w:r w:rsidRPr="00A36BDE">
              <w:rPr>
                <w:lang w:val="da"/>
              </w:rPr>
              <w:t xml:space="preserve">forhold med regnvand, sand eller andet. </w:t>
            </w:r>
          </w:p>
          <w:p w:rsidR="003E66A2" w:rsidRDefault="003E66A2" w:rsidP="003E66A2">
            <w:pPr>
              <w:autoSpaceDE w:val="0"/>
              <w:autoSpaceDN w:val="0"/>
              <w:adjustRightInd w:val="0"/>
              <w:spacing w:before="100" w:after="100" w:line="240" w:lineRule="auto"/>
              <w:rPr>
                <w:b/>
                <w:lang w:val="da"/>
              </w:rPr>
            </w:pPr>
          </w:p>
          <w:p w:rsidR="00954E38" w:rsidRPr="007400E9" w:rsidRDefault="003E66A2" w:rsidP="003E66A2">
            <w:pPr>
              <w:pStyle w:val="Tekst3"/>
            </w:pPr>
            <w:r w:rsidRPr="00A36BDE">
              <w:rPr>
                <w:rFonts w:cs="Calibri"/>
                <w:lang w:val="da"/>
              </w:rPr>
              <w:t xml:space="preserve"> </w:t>
            </w:r>
          </w:p>
        </w:tc>
      </w:tr>
    </w:tbl>
    <w:tbl>
      <w:tblPr>
        <w:tblStyle w:val="1Tabelfelt"/>
        <w:tblpPr w:leftFromText="141" w:rightFromText="141" w:vertAnchor="text" w:horzAnchor="margin" w:tblpY="-1965"/>
        <w:tblOverlap w:val="never"/>
        <w:tblW w:w="9638" w:type="dxa"/>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ED5650" w:rsidRPr="006406AA" w:rsidTr="00ED5650">
        <w:trPr>
          <w:cantSplit/>
        </w:trPr>
        <w:tc>
          <w:tcPr>
            <w:tcW w:w="7087" w:type="dxa"/>
          </w:tcPr>
          <w:p w:rsidR="00ED5650" w:rsidRPr="00084F73" w:rsidRDefault="00ED5650" w:rsidP="00ED5650">
            <w:pPr>
              <w:pStyle w:val="Overskrift2"/>
              <w:rPr>
                <w:color w:val="CD1626" w:themeColor="accent2"/>
              </w:rPr>
            </w:pPr>
            <w:r w:rsidRPr="00954E38">
              <w:rPr>
                <w:color w:val="CD1626" w:themeColor="accent2"/>
              </w:rPr>
              <w:t>Kultur, æstetik og fællesskab</w:t>
            </w:r>
          </w:p>
          <w:p w:rsidR="00ED5650" w:rsidRPr="00954E38" w:rsidRDefault="00ED5650" w:rsidP="00ED5650">
            <w:pPr>
              <w:pStyle w:val="Tekst2"/>
            </w:pPr>
            <w:r w:rsidRPr="00954E38">
              <w:t>”Kultur er en kunstnerisk, skabende kraft, der aktiverer børns sanser og følelser, ligesom det er kulturelle værdier, som børn tilegner sig i hver</w:t>
            </w:r>
            <w:r>
              <w:t>d</w:t>
            </w:r>
            <w:r w:rsidRPr="00954E38">
              <w:t xml:space="preserve">agslivet. </w:t>
            </w:r>
          </w:p>
          <w:p w:rsidR="00ED5650" w:rsidRPr="00954E38" w:rsidRDefault="00ED5650" w:rsidP="00ED5650">
            <w:pPr>
              <w:pStyle w:val="Tekst2"/>
            </w:pPr>
            <w:r w:rsidRPr="00954E38">
              <w:t>Gennem læringsmiljøer med fokus på kultur kan børn møde nye sider af sig selv, få mulighed for at udtrykke sig på mange forskellige måder og forstå deres omverden.”</w:t>
            </w:r>
          </w:p>
          <w:p w:rsidR="00ED5650" w:rsidRPr="00B02D50" w:rsidRDefault="00ED5650" w:rsidP="00ED5650">
            <w:pPr>
              <w:pStyle w:val="Byline"/>
            </w:pPr>
          </w:p>
        </w:tc>
        <w:tc>
          <w:tcPr>
            <w:tcW w:w="2551" w:type="dxa"/>
          </w:tcPr>
          <w:p w:rsidR="00ED5650" w:rsidRDefault="00ED5650" w:rsidP="00ED5650">
            <w:pPr>
              <w:jc w:val="right"/>
              <w:rPr>
                <w:color w:val="0077B3" w:themeColor="accent1"/>
              </w:rPr>
            </w:pPr>
            <w:r>
              <w:rPr>
                <w:noProof/>
                <w:color w:val="0077B3" w:themeColor="accent1"/>
                <w:lang w:eastAsia="da-DK"/>
              </w:rPr>
              <w:drawing>
                <wp:inline distT="0" distB="0" distL="0" distR="0" wp14:anchorId="7FBE2672" wp14:editId="3CD5E5F1">
                  <wp:extent cx="1619885" cy="17957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ng filer til levering_RK_Side 14.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rsidR="00954E38" w:rsidRDefault="00954E38" w:rsidP="00954E38">
      <w:pPr>
        <w:pStyle w:val="TykRd"/>
      </w:pPr>
    </w:p>
    <w:p w:rsidR="00954E38" w:rsidRDefault="00954E38" w:rsidP="00954E38">
      <w:pPr>
        <w:pStyle w:val="MiniPara"/>
      </w:pPr>
    </w:p>
    <w:tbl>
      <w:tblPr>
        <w:tblStyle w:val="Rd"/>
        <w:tblW w:w="0" w:type="auto"/>
        <w:tblLook w:val="04A0" w:firstRow="1" w:lastRow="0" w:firstColumn="1" w:lastColumn="0" w:noHBand="0" w:noVBand="1"/>
      </w:tblPr>
      <w:tblGrid>
        <w:gridCol w:w="9638"/>
      </w:tblGrid>
      <w:tr w:rsidR="00954E38" w:rsidTr="00AD304A">
        <w:tc>
          <w:tcPr>
            <w:tcW w:w="9638" w:type="dxa"/>
          </w:tcPr>
          <w:p w:rsidR="00954E38" w:rsidRPr="00954E38" w:rsidRDefault="00954E38" w:rsidP="00AD304A">
            <w:pPr>
              <w:pStyle w:val="Tekst4"/>
              <w:ind w:left="284"/>
            </w:pPr>
            <w:r w:rsidRPr="00954E38">
              <w:t>Pædagogiske mål for læreplanstemaet:</w:t>
            </w:r>
          </w:p>
          <w:p w:rsidR="00954E38" w:rsidRPr="00DB3B26" w:rsidRDefault="00954E38" w:rsidP="00200CEB">
            <w:pPr>
              <w:pStyle w:val="Tekst4"/>
              <w:numPr>
                <w:ilvl w:val="0"/>
                <w:numId w:val="19"/>
              </w:numPr>
            </w:pPr>
            <w:r w:rsidRPr="00DB3B26">
              <w:t xml:space="preserve">Det pædagogiske læringsmiljø skal understøtte, at alle børn indgår i ligeværdige og forskellige former for fællesskaber, hvor de oplever egne og andres kulturelle baggrunde, normer, traditioner og værdier. </w:t>
            </w:r>
          </w:p>
          <w:p w:rsidR="00954E38" w:rsidRPr="00954E38" w:rsidRDefault="00954E38" w:rsidP="00200CEB">
            <w:pPr>
              <w:pStyle w:val="Tekst4"/>
              <w:numPr>
                <w:ilvl w:val="0"/>
                <w:numId w:val="19"/>
              </w:numPr>
              <w:suppressAutoHyphens/>
            </w:pPr>
            <w:r w:rsidRPr="00DB3B26">
              <w:t>Det pædagogiske læringsmiljø skal understøtte, at alle børn får mange forskellige kulturelle ople</w:t>
            </w:r>
            <w:r w:rsidR="001527A1">
              <w:softHyphen/>
            </w:r>
            <w:r w:rsidRPr="00DB3B26">
              <w:t>velser, både som tilskuere og aktive deltagere, som stimulerer børnenes engagement, fantasi, kreativitet og nysgerrighed, og at børnene får erfaringer med at anvende forskellige materialer, redskaber og medier.</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954E38" w:rsidRPr="00A9764B" w:rsidTr="00AD304A">
        <w:tc>
          <w:tcPr>
            <w:tcW w:w="9638" w:type="dxa"/>
          </w:tcPr>
          <w:p w:rsidR="00426FF2" w:rsidRPr="00A30507" w:rsidRDefault="003E66A2" w:rsidP="00B556D8">
            <w:pPr>
              <w:autoSpaceDE w:val="0"/>
              <w:autoSpaceDN w:val="0"/>
              <w:adjustRightInd w:val="0"/>
              <w:spacing w:line="240" w:lineRule="auto"/>
              <w:rPr>
                <w:rFonts w:cs="Arial"/>
                <w:b/>
                <w:bCs/>
                <w:lang w:val="da"/>
              </w:rPr>
            </w:pPr>
            <w:r w:rsidRPr="00A30507">
              <w:rPr>
                <w:rFonts w:cs="Arial"/>
                <w:b/>
                <w:lang w:val="da"/>
              </w:rPr>
              <w:t>Kultur, æstetik og fællesskab</w:t>
            </w:r>
            <w:r w:rsidR="00426FF2" w:rsidRPr="00A30507">
              <w:rPr>
                <w:rFonts w:cs="Arial"/>
                <w:b/>
                <w:color w:val="FF0000"/>
                <w:lang w:val="da"/>
              </w:rPr>
              <w:t xml:space="preserve"> </w:t>
            </w:r>
            <w:r w:rsidRPr="00A30507">
              <w:rPr>
                <w:rFonts w:cs="Arial"/>
                <w:b/>
                <w:bCs/>
                <w:lang w:val="da"/>
              </w:rPr>
              <w:t>0-6 år:</w:t>
            </w:r>
          </w:p>
          <w:p w:rsidR="003E66A2" w:rsidRPr="00A9764B" w:rsidRDefault="003E66A2" w:rsidP="00B556D8">
            <w:pPr>
              <w:autoSpaceDE w:val="0"/>
              <w:autoSpaceDN w:val="0"/>
              <w:adjustRightInd w:val="0"/>
              <w:spacing w:line="240" w:lineRule="auto"/>
              <w:rPr>
                <w:rFonts w:cs="Arial"/>
                <w:lang w:val="da"/>
              </w:rPr>
            </w:pPr>
            <w:r w:rsidRPr="00A9764B">
              <w:rPr>
                <w:rFonts w:cs="Arial"/>
                <w:lang w:val="da"/>
              </w:rPr>
              <w:t>Gen</w:t>
            </w:r>
            <w:r w:rsidR="00506C30">
              <w:rPr>
                <w:rFonts w:cs="Arial"/>
                <w:lang w:val="da"/>
              </w:rPr>
              <w:t>nem det kulturelle læringsmiljø</w:t>
            </w:r>
            <w:r w:rsidRPr="00A9764B">
              <w:rPr>
                <w:rFonts w:cs="Arial"/>
                <w:lang w:val="da"/>
              </w:rPr>
              <w:t xml:space="preserve"> aktiveres barnet sanser og følelser</w:t>
            </w:r>
            <w:r w:rsidR="00506C30">
              <w:rPr>
                <w:rFonts w:cs="Arial"/>
                <w:lang w:val="da"/>
              </w:rPr>
              <w:t>,</w:t>
            </w:r>
            <w:r w:rsidRPr="00A9764B">
              <w:rPr>
                <w:rFonts w:cs="Arial"/>
                <w:lang w:val="da"/>
              </w:rPr>
              <w:t xml:space="preserve"> og det er igennem dette, at barnet også møder nye sider af sig selv samt mulighed for at udtrykke</w:t>
            </w:r>
            <w:r w:rsidR="00506C30">
              <w:rPr>
                <w:rFonts w:cs="Arial"/>
                <w:lang w:val="da"/>
              </w:rPr>
              <w:t xml:space="preserve"> sig og forstå omverdenen med en</w:t>
            </w:r>
            <w:r w:rsidRPr="00A9764B">
              <w:rPr>
                <w:rFonts w:cs="Arial"/>
                <w:lang w:val="da"/>
              </w:rPr>
              <w:t xml:space="preserve"> nuanceret tilgang. Læringsmiljøet skal understøtte</w:t>
            </w:r>
            <w:r w:rsidR="00506C30">
              <w:rPr>
                <w:rFonts w:cs="Arial"/>
                <w:lang w:val="da"/>
              </w:rPr>
              <w:t xml:space="preserve"> barnet i at eksperimentere med</w:t>
            </w:r>
            <w:r w:rsidRPr="00A9764B">
              <w:rPr>
                <w:rFonts w:cs="Arial"/>
                <w:lang w:val="da"/>
              </w:rPr>
              <w:t xml:space="preserve"> at øve sig i og afprøve sig selv inden for en bred vifte af kunstarter med forskellige udtryk og indtryk, som giver barnet nye erfaringer. De kulturelle indtryk består af barnets egne æstetiske oplevelser, som det møder gennem sang,</w:t>
            </w:r>
            <w:r w:rsidR="00506C30">
              <w:rPr>
                <w:rFonts w:cs="Arial"/>
                <w:lang w:val="da"/>
              </w:rPr>
              <w:t xml:space="preserve"> musik, historielæsning og Ipad,</w:t>
            </w:r>
            <w:r w:rsidRPr="00A9764B">
              <w:rPr>
                <w:rFonts w:cs="Arial"/>
                <w:lang w:val="da"/>
              </w:rPr>
              <w:t>, hvorimod udtryksdimensionen kommer af barnets egen skabende praksis, når det i hverdagen anvender leg og fantasi. Det er gennem brug af materialer, som f.eks. maling, klippe i blade, tegne, at barnet har mulighed for at eksperimentere, være aktivt deltagende samt nysgerrig og sansende. Disse er med til at give barnet nye perspektiver og anskuelser, der kan fora</w:t>
            </w:r>
            <w:r w:rsidR="00506C30">
              <w:rPr>
                <w:rFonts w:cs="Arial"/>
                <w:lang w:val="da"/>
              </w:rPr>
              <w:t>nkres som ny viden og ny læring</w:t>
            </w:r>
            <w:r w:rsidRPr="00A9764B">
              <w:rPr>
                <w:rFonts w:cs="Arial"/>
                <w:lang w:val="da"/>
              </w:rPr>
              <w:t xml:space="preserve"> og er afgørende for barnets kognitive, æstetiske, personlige og sociale erfaringer. Børnene skal præsentereres for forskellige kunstarter, </w:t>
            </w:r>
            <w:r w:rsidR="00506C30">
              <w:rPr>
                <w:rFonts w:cs="Arial"/>
                <w:lang w:val="da"/>
              </w:rPr>
              <w:t>som inspirerer børnene til selv</w:t>
            </w:r>
            <w:r w:rsidRPr="00A9764B">
              <w:rPr>
                <w:rFonts w:cs="Arial"/>
                <w:lang w:val="da"/>
              </w:rPr>
              <w:t xml:space="preserve"> at være kreative og improviserende. Læringsmiljøet skal sikre et demokratisk fællesskab, der giver deltagelsesmuligheder for alle børn</w:t>
            </w:r>
            <w:r w:rsidR="00506C30">
              <w:rPr>
                <w:rFonts w:cs="Arial"/>
                <w:lang w:val="da"/>
              </w:rPr>
              <w:t>,</w:t>
            </w:r>
            <w:r w:rsidRPr="00A9764B">
              <w:rPr>
                <w:rFonts w:cs="Arial"/>
                <w:lang w:val="da"/>
              </w:rPr>
              <w:t xml:space="preserve"> og hvor det enkelte barn oplever sig selv som en vigtig og aktiv del af beslutningsprocesser. Deltagelse i fællesskaber handler om at have forståelse for egne og andres kult</w:t>
            </w:r>
            <w:r w:rsidR="00506C30">
              <w:rPr>
                <w:rFonts w:cs="Arial"/>
                <w:lang w:val="da"/>
              </w:rPr>
              <w:t>urelle baggrunde og traditioner</w:t>
            </w:r>
            <w:r w:rsidRPr="00A9764B">
              <w:rPr>
                <w:rFonts w:cs="Arial"/>
                <w:lang w:val="da"/>
              </w:rPr>
              <w:t xml:space="preserve"> og bidrage til en forståelse og respekt for egne og andres værdier. </w:t>
            </w:r>
          </w:p>
          <w:p w:rsidR="003E66A2" w:rsidRPr="00A9764B" w:rsidRDefault="003E66A2" w:rsidP="00B556D8">
            <w:pPr>
              <w:autoSpaceDE w:val="0"/>
              <w:autoSpaceDN w:val="0"/>
              <w:adjustRightInd w:val="0"/>
              <w:spacing w:after="240" w:line="240" w:lineRule="auto"/>
              <w:rPr>
                <w:rFonts w:cs="Arial"/>
                <w:lang w:val="da"/>
              </w:rPr>
            </w:pPr>
          </w:p>
          <w:p w:rsidR="00200CEB" w:rsidRPr="00A9764B" w:rsidRDefault="00200CEB" w:rsidP="00B556D8">
            <w:pPr>
              <w:spacing w:line="240" w:lineRule="auto"/>
              <w:rPr>
                <w:rFonts w:eastAsia="Calibri" w:cs="Arial"/>
                <w:b/>
              </w:rPr>
            </w:pPr>
            <w:r w:rsidRPr="00A9764B">
              <w:rPr>
                <w:rFonts w:eastAsia="Calibri" w:cs="Arial"/>
                <w:b/>
              </w:rPr>
              <w:t>Handleplan for vuggestuen 0-2,8 årige:</w:t>
            </w:r>
          </w:p>
          <w:p w:rsidR="00200CEB" w:rsidRDefault="00200CEB" w:rsidP="00B556D8">
            <w:pPr>
              <w:spacing w:line="240" w:lineRule="auto"/>
              <w:rPr>
                <w:rFonts w:eastAsia="Calibri" w:cs="Arial"/>
              </w:rPr>
            </w:pPr>
            <w:r w:rsidRPr="00A9764B">
              <w:rPr>
                <w:rFonts w:eastAsia="Calibri" w:cs="Arial"/>
              </w:rPr>
              <w:t>Vi vil i samarbejde</w:t>
            </w:r>
            <w:r w:rsidR="00506C30">
              <w:rPr>
                <w:rFonts w:eastAsia="Calibri" w:cs="Arial"/>
              </w:rPr>
              <w:t xml:space="preserve"> med forældre gennem dagligdagssnak tale</w:t>
            </w:r>
            <w:r w:rsidRPr="00A9764B">
              <w:rPr>
                <w:rFonts w:eastAsia="Calibri" w:cs="Arial"/>
              </w:rPr>
              <w:t xml:space="preserve"> om traditioner, religiøse højtider og familiestrukturer, samt hvilke ting børnene er optaget af derhjemme, så d</w:t>
            </w:r>
            <w:r w:rsidR="00506C30">
              <w:rPr>
                <w:rFonts w:eastAsia="Calibri" w:cs="Arial"/>
              </w:rPr>
              <w:t>et også kan inddrages i dagtilbuddet, og vi vil blandt andet</w:t>
            </w:r>
            <w:r w:rsidRPr="00A9764B">
              <w:rPr>
                <w:rFonts w:eastAsia="Calibri" w:cs="Arial"/>
              </w:rPr>
              <w:t xml:space="preserve"> ud fra det ovennævnte skabe læringsrum</w:t>
            </w:r>
            <w:r w:rsidR="00506C30">
              <w:rPr>
                <w:rFonts w:eastAsia="Calibri" w:cs="Arial"/>
              </w:rPr>
              <w:t>,</w:t>
            </w:r>
            <w:r w:rsidRPr="00A9764B">
              <w:rPr>
                <w:rFonts w:eastAsia="Calibri" w:cs="Arial"/>
              </w:rPr>
              <w:t xml:space="preserve"> som giver børnene bevidsthed om traditioner og højtider</w:t>
            </w:r>
            <w:r w:rsidR="00506C30">
              <w:rPr>
                <w:rFonts w:eastAsia="Calibri" w:cs="Arial"/>
              </w:rPr>
              <w:t>,</w:t>
            </w:r>
            <w:r w:rsidRPr="00A9764B">
              <w:rPr>
                <w:rFonts w:eastAsia="Calibri" w:cs="Arial"/>
              </w:rPr>
              <w:t xml:space="preserve"> hvor børnene kan udtrykke sig på forskellige måder. Vi vil igangsætte forskellige aktiviteter og lege, hvor børnene kan udtrykke sig igennem f.eks. male/ tegne, klippe/klistre, sang, musik, samlinger, aktiviteter i små grupper, rytmik, rollelege, arbejde med traditioner og give børnene mulighed for deltagelse i flere forskelligartede fællesskaber. Personalet vil være nysgerrige på børnenes perspektiv og deres meninger og int</w:t>
            </w:r>
            <w:r w:rsidR="00506C30">
              <w:rPr>
                <w:rFonts w:eastAsia="Calibri" w:cs="Arial"/>
              </w:rPr>
              <w:t>eresser, så de har mulighed for</w:t>
            </w:r>
            <w:r w:rsidRPr="00A9764B">
              <w:rPr>
                <w:rFonts w:eastAsia="Calibri" w:cs="Arial"/>
              </w:rPr>
              <w:t xml:space="preserve"> at have indflydelse på eget indhold i hverdagen</w:t>
            </w:r>
            <w:r w:rsidR="00506C30">
              <w:rPr>
                <w:rFonts w:eastAsia="Calibri" w:cs="Arial"/>
              </w:rPr>
              <w:t>,</w:t>
            </w:r>
            <w:r w:rsidRPr="00A9764B">
              <w:rPr>
                <w:rFonts w:eastAsia="Calibri" w:cs="Arial"/>
              </w:rPr>
              <w:t xml:space="preserve"> og ligeledes vil personalet inddrage børnene i beslutninger ved både at italesætte muligheder og ideer, men også visuelt ved at vise dem billeder, så alle børn får mulig</w:t>
            </w:r>
            <w:r w:rsidR="00506C30">
              <w:rPr>
                <w:rFonts w:eastAsia="Calibri" w:cs="Arial"/>
              </w:rPr>
              <w:t>heden for at udtrykke sig for eksempel</w:t>
            </w:r>
            <w:r w:rsidRPr="00A9764B">
              <w:rPr>
                <w:rFonts w:eastAsia="Calibri" w:cs="Arial"/>
              </w:rPr>
              <w:t xml:space="preserve"> ved at pege og vise. Personalet vil gå foran, ved siden af og bag ved barnet, så barnet får lyst til at afprøve (nye) ting og indgå i mangfoldige fællesskabe</w:t>
            </w:r>
            <w:r w:rsidR="00506C30">
              <w:rPr>
                <w:rFonts w:eastAsia="Calibri" w:cs="Arial"/>
              </w:rPr>
              <w:t>r, hvor det får fornemmelsen af</w:t>
            </w:r>
            <w:r w:rsidRPr="00A9764B">
              <w:rPr>
                <w:rFonts w:eastAsia="Calibri" w:cs="Arial"/>
              </w:rPr>
              <w:t xml:space="preserve"> at være betydningsfuld og være medbestemmende.</w:t>
            </w:r>
          </w:p>
          <w:p w:rsidR="00A30507" w:rsidRPr="00A9764B" w:rsidRDefault="00A30507" w:rsidP="00B556D8">
            <w:pPr>
              <w:spacing w:line="240" w:lineRule="auto"/>
              <w:rPr>
                <w:rFonts w:eastAsia="Calibri" w:cs="Arial"/>
              </w:rPr>
            </w:pPr>
          </w:p>
          <w:p w:rsidR="00200CEB" w:rsidRPr="007B562D" w:rsidRDefault="00200CEB" w:rsidP="00B556D8">
            <w:pPr>
              <w:spacing w:line="240" w:lineRule="auto"/>
              <w:rPr>
                <w:rFonts w:eastAsia="Calibri" w:cs="Arial"/>
                <w:b/>
              </w:rPr>
            </w:pPr>
            <w:r w:rsidRPr="007B562D">
              <w:rPr>
                <w:rFonts w:eastAsia="Calibri" w:cs="Arial"/>
                <w:b/>
              </w:rPr>
              <w:t>Tegn på læring:</w:t>
            </w:r>
          </w:p>
          <w:p w:rsidR="00200CEB" w:rsidRPr="00A9764B" w:rsidRDefault="00200CEB" w:rsidP="00B556D8">
            <w:pPr>
              <w:numPr>
                <w:ilvl w:val="0"/>
                <w:numId w:val="31"/>
              </w:numPr>
              <w:spacing w:after="160" w:line="240" w:lineRule="auto"/>
              <w:ind w:left="720" w:hanging="360"/>
              <w:rPr>
                <w:rFonts w:eastAsia="Calibri" w:cs="Arial"/>
              </w:rPr>
            </w:pPr>
            <w:r w:rsidRPr="00A9764B">
              <w:rPr>
                <w:rFonts w:eastAsia="Calibri" w:cs="Arial"/>
              </w:rPr>
              <w:t>Børn der ytrer sig både i små grupper og større samlinger.</w:t>
            </w:r>
          </w:p>
          <w:p w:rsidR="00200CEB" w:rsidRPr="00A9764B" w:rsidRDefault="00200CEB" w:rsidP="00B556D8">
            <w:pPr>
              <w:numPr>
                <w:ilvl w:val="0"/>
                <w:numId w:val="31"/>
              </w:numPr>
              <w:spacing w:after="160" w:line="240" w:lineRule="auto"/>
              <w:ind w:left="720" w:hanging="360"/>
              <w:rPr>
                <w:rFonts w:eastAsia="Calibri" w:cs="Arial"/>
              </w:rPr>
            </w:pPr>
            <w:r w:rsidRPr="00A9764B">
              <w:rPr>
                <w:rFonts w:eastAsia="Calibri" w:cs="Arial"/>
              </w:rPr>
              <w:t>Børn som udviser glæde, kreativitet og aktiv deltagelse i aktiviteter og lege med æstetiske oplevelser i fokus.</w:t>
            </w:r>
          </w:p>
          <w:p w:rsidR="00200CEB" w:rsidRPr="00A9764B" w:rsidRDefault="00200CEB" w:rsidP="00B556D8">
            <w:pPr>
              <w:numPr>
                <w:ilvl w:val="0"/>
                <w:numId w:val="31"/>
              </w:numPr>
              <w:spacing w:after="160" w:line="240" w:lineRule="auto"/>
              <w:ind w:left="720" w:hanging="360"/>
              <w:rPr>
                <w:rFonts w:eastAsia="Calibri" w:cs="Arial"/>
              </w:rPr>
            </w:pPr>
            <w:r w:rsidRPr="00A9764B">
              <w:rPr>
                <w:rFonts w:eastAsia="Calibri" w:cs="Arial"/>
              </w:rPr>
              <w:t>Børn der tager initiativ og er kreative og igangsættende.</w:t>
            </w:r>
          </w:p>
          <w:p w:rsidR="00200CEB" w:rsidRPr="00A9764B" w:rsidRDefault="00200CEB" w:rsidP="00B556D8">
            <w:pPr>
              <w:numPr>
                <w:ilvl w:val="0"/>
                <w:numId w:val="31"/>
              </w:numPr>
              <w:spacing w:after="160" w:line="240" w:lineRule="auto"/>
              <w:ind w:left="720" w:hanging="360"/>
              <w:rPr>
                <w:rFonts w:eastAsia="Calibri" w:cs="Arial"/>
              </w:rPr>
            </w:pPr>
            <w:r w:rsidRPr="00A9764B">
              <w:rPr>
                <w:rFonts w:eastAsia="Calibri" w:cs="Arial"/>
              </w:rPr>
              <w:t>Børn som indgår i et eller flere fællesskaber og relationer.</w:t>
            </w:r>
          </w:p>
          <w:p w:rsidR="00200CEB" w:rsidRPr="00A9764B" w:rsidRDefault="00200CEB" w:rsidP="00B556D8">
            <w:pPr>
              <w:spacing w:after="240" w:line="240" w:lineRule="auto"/>
              <w:rPr>
                <w:rFonts w:eastAsia="Calibri" w:cs="Arial"/>
              </w:rPr>
            </w:pPr>
          </w:p>
          <w:p w:rsidR="00200CEB" w:rsidRPr="007B562D" w:rsidRDefault="00B270DE" w:rsidP="00B556D8">
            <w:pPr>
              <w:spacing w:line="240" w:lineRule="auto"/>
              <w:rPr>
                <w:rFonts w:eastAsia="Calibri" w:cs="Arial"/>
              </w:rPr>
            </w:pPr>
            <w:r>
              <w:rPr>
                <w:rFonts w:eastAsia="Calibri" w:cs="Arial"/>
                <w:b/>
              </w:rPr>
              <w:t xml:space="preserve">Handleplan for </w:t>
            </w:r>
            <w:r w:rsidR="00B556D8">
              <w:rPr>
                <w:rFonts w:eastAsia="Calibri" w:cs="Arial"/>
                <w:b/>
              </w:rPr>
              <w:t xml:space="preserve">børnehaven </w:t>
            </w:r>
            <w:r w:rsidR="00B556D8" w:rsidRPr="007B562D">
              <w:rPr>
                <w:rFonts w:eastAsia="Calibri" w:cs="Arial"/>
                <w:b/>
              </w:rPr>
              <w:t>2</w:t>
            </w:r>
            <w:r w:rsidR="00200CEB" w:rsidRPr="007B562D">
              <w:rPr>
                <w:rFonts w:eastAsia="Calibri" w:cs="Arial"/>
                <w:b/>
              </w:rPr>
              <w:t>,8-6 årige</w:t>
            </w:r>
          </w:p>
          <w:p w:rsidR="00200CEB" w:rsidRPr="00A9764B" w:rsidRDefault="00200CEB" w:rsidP="00B556D8">
            <w:pPr>
              <w:tabs>
                <w:tab w:val="left" w:pos="720"/>
              </w:tabs>
              <w:spacing w:after="200" w:line="240" w:lineRule="auto"/>
              <w:rPr>
                <w:rFonts w:eastAsia="Calibri" w:cs="Arial"/>
              </w:rPr>
            </w:pPr>
            <w:r w:rsidRPr="00A9764B">
              <w:rPr>
                <w:rFonts w:eastAsia="Calibri" w:cs="Arial"/>
              </w:rPr>
              <w:t>Vi vil i børnehaven understøtte de kulturelle baggrunde i vores børnegruppe og være nysgerrig på børnenes forskellighed og styrke fællesskabet i børnegruppen. Vi vil give barnet kendskab til</w:t>
            </w:r>
            <w:r w:rsidR="00FE4814">
              <w:rPr>
                <w:rFonts w:eastAsia="Calibri" w:cs="Arial"/>
              </w:rPr>
              <w:t xml:space="preserve"> egne og andres traditioner ved</w:t>
            </w:r>
            <w:r w:rsidRPr="00A9764B">
              <w:rPr>
                <w:rFonts w:eastAsia="Calibri" w:cs="Arial"/>
              </w:rPr>
              <w:t xml:space="preserve"> at lave fællesaktiviteter</w:t>
            </w:r>
            <w:r w:rsidR="00FE4814">
              <w:rPr>
                <w:rFonts w:eastAsia="Calibri" w:cs="Arial"/>
              </w:rPr>
              <w:t>,</w:t>
            </w:r>
            <w:r w:rsidRPr="00A9764B">
              <w:rPr>
                <w:rFonts w:eastAsia="Calibri" w:cs="Arial"/>
              </w:rPr>
              <w:t xml:space="preserve"> der giver </w:t>
            </w:r>
            <w:r w:rsidRPr="007B562D">
              <w:t xml:space="preserve">adgang til, at det enkelte barn er i fokus med dets ressourcer og kompetencer. Gennem året laver vi kreative projekter, hvor vi arbejder med forskellige temaer samt højtider </w:t>
            </w:r>
            <w:r w:rsidR="00FE4814" w:rsidRPr="007B562D">
              <w:t>og traditioner. Dette gøres ved</w:t>
            </w:r>
            <w:r w:rsidRPr="007B562D">
              <w:t xml:space="preserve"> at præsenter</w:t>
            </w:r>
            <w:r w:rsidR="00FE4814" w:rsidRPr="007B562D">
              <w:t>e børnene for forskellige måder</w:t>
            </w:r>
            <w:r w:rsidRPr="007B562D">
              <w:t xml:space="preserve"> at udtrykke sig på gennem forskellige kunstnerisk</w:t>
            </w:r>
            <w:bookmarkStart w:id="0" w:name="_GoBack"/>
            <w:bookmarkEnd w:id="0"/>
            <w:r w:rsidRPr="007B562D">
              <w:t>e arbejdsformer så</w:t>
            </w:r>
            <w:r w:rsidR="00FE4814" w:rsidRPr="007B562D">
              <w:t xml:space="preserve"> </w:t>
            </w:r>
            <w:r w:rsidRPr="007B562D">
              <w:t>som male</w:t>
            </w:r>
            <w:r w:rsidRPr="00A9764B">
              <w:rPr>
                <w:rFonts w:eastAsia="Calibri" w:cs="Arial"/>
              </w:rPr>
              <w:t>, tegne, modellere, føle, røre med hænder og fødder, smage osv. Og de kreative elementer er tilgængelige hver dag og er i børnehøjde. </w:t>
            </w:r>
          </w:p>
          <w:p w:rsidR="00200CEB" w:rsidRPr="00A9764B" w:rsidRDefault="00200CEB" w:rsidP="00B556D8">
            <w:pPr>
              <w:tabs>
                <w:tab w:val="left" w:pos="720"/>
              </w:tabs>
              <w:spacing w:after="200" w:line="240" w:lineRule="auto"/>
              <w:rPr>
                <w:rFonts w:eastAsia="Calibri" w:cs="Arial"/>
              </w:rPr>
            </w:pPr>
            <w:r w:rsidRPr="00A9764B">
              <w:rPr>
                <w:rFonts w:eastAsia="Calibri" w:cs="Arial"/>
              </w:rPr>
              <w:t xml:space="preserve"> Vi vil præsentere og give barnet kendskab til forskellige medier og understøtte de forskellige k</w:t>
            </w:r>
            <w:r w:rsidRPr="007B562D">
              <w:rPr>
                <w:rFonts w:eastAsia="Calibri" w:cs="Arial"/>
              </w:rPr>
              <w:t>ultu</w:t>
            </w:r>
            <w:r w:rsidR="00FE4814" w:rsidRPr="007B562D">
              <w:rPr>
                <w:rFonts w:eastAsia="Calibri" w:cs="Arial"/>
              </w:rPr>
              <w:t>relle projekter i institutionen</w:t>
            </w:r>
            <w:r w:rsidRPr="007B562D">
              <w:rPr>
                <w:rFonts w:eastAsia="Calibri" w:cs="Arial"/>
              </w:rPr>
              <w:t xml:space="preserve"> ved brug af fokusord og billeder som indsættes i en </w:t>
            </w:r>
            <w:r w:rsidR="007B562D" w:rsidRPr="007B562D">
              <w:rPr>
                <w:rFonts w:eastAsia="Calibri" w:cs="Arial"/>
              </w:rPr>
              <w:t>talende billederamme</w:t>
            </w:r>
            <w:r w:rsidRPr="007B562D">
              <w:rPr>
                <w:rFonts w:eastAsia="Calibri" w:cs="Arial"/>
              </w:rPr>
              <w:t>.</w:t>
            </w:r>
            <w:r w:rsidRPr="00A9764B">
              <w:rPr>
                <w:rFonts w:eastAsia="Calibri" w:cs="Arial"/>
              </w:rPr>
              <w:t xml:space="preserve"> Det kan også være billeder på væggene, som er med til at</w:t>
            </w:r>
            <w:r w:rsidR="00FE4814">
              <w:rPr>
                <w:rFonts w:eastAsia="Calibri" w:cs="Arial"/>
              </w:rPr>
              <w:t xml:space="preserve"> vække barnets nysgerrighed i forhold til</w:t>
            </w:r>
            <w:r w:rsidRPr="00A9764B">
              <w:rPr>
                <w:rFonts w:eastAsia="Calibri" w:cs="Arial"/>
              </w:rPr>
              <w:t xml:space="preserve"> det tema</w:t>
            </w:r>
            <w:r w:rsidR="00FE4814">
              <w:rPr>
                <w:rFonts w:eastAsia="Calibri" w:cs="Arial"/>
              </w:rPr>
              <w:t xml:space="preserve">, vi </w:t>
            </w:r>
            <w:r w:rsidRPr="00A9764B">
              <w:rPr>
                <w:rFonts w:eastAsia="Calibri" w:cs="Arial"/>
              </w:rPr>
              <w:t>arbejder med. Dette kan f.eks. være årstider</w:t>
            </w:r>
            <w:r w:rsidR="00FE4814">
              <w:rPr>
                <w:rFonts w:eastAsia="Calibri" w:cs="Arial"/>
              </w:rPr>
              <w:t xml:space="preserve">, højtider, hverdags rutiner </w:t>
            </w:r>
            <w:r w:rsidRPr="00A9764B">
              <w:rPr>
                <w:rFonts w:eastAsia="Calibri" w:cs="Arial"/>
              </w:rPr>
              <w:t>m.m. </w:t>
            </w:r>
          </w:p>
          <w:p w:rsidR="00200CEB" w:rsidRPr="00A9764B" w:rsidRDefault="00200CEB" w:rsidP="00B556D8">
            <w:pPr>
              <w:tabs>
                <w:tab w:val="left" w:pos="720"/>
              </w:tabs>
              <w:spacing w:after="200" w:line="240" w:lineRule="auto"/>
              <w:rPr>
                <w:rFonts w:eastAsia="Calibri" w:cs="Arial"/>
              </w:rPr>
            </w:pPr>
            <w:r w:rsidRPr="00A9764B">
              <w:rPr>
                <w:rFonts w:eastAsia="Calibri" w:cs="Arial"/>
              </w:rPr>
              <w:t>I børnehaven hol</w:t>
            </w:r>
            <w:r w:rsidR="00FE4814">
              <w:rPr>
                <w:rFonts w:eastAsia="Calibri" w:cs="Arial"/>
              </w:rPr>
              <w:t xml:space="preserve">der vi samling, hvor vi taler </w:t>
            </w:r>
            <w:r w:rsidRPr="00A9764B">
              <w:rPr>
                <w:rFonts w:eastAsia="Calibri" w:cs="Arial"/>
              </w:rPr>
              <w:t>med</w:t>
            </w:r>
            <w:r w:rsidR="00FE4814">
              <w:rPr>
                <w:rFonts w:eastAsia="Calibri" w:cs="Arial"/>
              </w:rPr>
              <w:t xml:space="preserve"> børnene om forskellige emner. D</w:t>
            </w:r>
            <w:r w:rsidRPr="00A9764B">
              <w:rPr>
                <w:rFonts w:eastAsia="Calibri" w:cs="Arial"/>
              </w:rPr>
              <w:t>ette kan f.eks. være, hvordan børnene fejre</w:t>
            </w:r>
            <w:r w:rsidR="00FE4814">
              <w:rPr>
                <w:rFonts w:eastAsia="Calibri" w:cs="Arial"/>
              </w:rPr>
              <w:t>r</w:t>
            </w:r>
            <w:r w:rsidRPr="00A9764B">
              <w:rPr>
                <w:rFonts w:eastAsia="Calibri" w:cs="Arial"/>
              </w:rPr>
              <w:t xml:space="preserve"> forskellige højtider hjemme i deres familie, hvad de spiser til aftensmad</w:t>
            </w:r>
            <w:r w:rsidR="00FE4814">
              <w:rPr>
                <w:rFonts w:eastAsia="Calibri" w:cs="Arial"/>
              </w:rPr>
              <w:t>,</w:t>
            </w:r>
            <w:r w:rsidRPr="00A9764B">
              <w:rPr>
                <w:rFonts w:eastAsia="Calibri" w:cs="Arial"/>
              </w:rPr>
              <w:t xml:space="preserve"> eller hvad de skal lave i weekenden. Vi læser og kigger i bøger med børnene, som både understøtter det aktuelle tema, samt hvad der fanger børnenes interesse lige nu og her. Bøgerne sættes tilgængelige i læsehjørnet, så barnet selv kan tage de bøger</w:t>
            </w:r>
            <w:r w:rsidR="00FE4814">
              <w:rPr>
                <w:rFonts w:eastAsia="Calibri" w:cs="Arial"/>
              </w:rPr>
              <w:t>,</w:t>
            </w:r>
            <w:r w:rsidRPr="00A9764B">
              <w:rPr>
                <w:rFonts w:eastAsia="Calibri" w:cs="Arial"/>
              </w:rPr>
              <w:t xml:space="preserve"> der interesserer dem mest. For at styrke fællesskabet blandt børnene, anvender vi “Fri for mobberi”</w:t>
            </w:r>
            <w:r w:rsidR="00FE4814">
              <w:rPr>
                <w:rFonts w:eastAsia="Calibri" w:cs="Arial"/>
              </w:rPr>
              <w:t>-</w:t>
            </w:r>
            <w:r w:rsidRPr="00A9764B">
              <w:rPr>
                <w:rFonts w:eastAsia="Calibri" w:cs="Arial"/>
              </w:rPr>
              <w:t xml:space="preserve"> kassen, hvor vi har fokus på venskaber. Vi anvender medier/It som f.eks. Ipads til at præsentere børnene for forskellige temaer, pædagogiske spil og bruger dem i fællesskab med børnene for at undersøge og understøtte deres nysgerrighed. </w:t>
            </w:r>
          </w:p>
          <w:p w:rsidR="00200CEB" w:rsidRPr="00A9764B" w:rsidRDefault="00200CEB" w:rsidP="00B556D8">
            <w:pPr>
              <w:tabs>
                <w:tab w:val="left" w:pos="720"/>
              </w:tabs>
              <w:spacing w:after="200" w:line="240" w:lineRule="auto"/>
              <w:rPr>
                <w:rFonts w:eastAsia="Calibri" w:cs="Arial"/>
              </w:rPr>
            </w:pPr>
            <w:r w:rsidRPr="00A9764B">
              <w:rPr>
                <w:rFonts w:eastAsia="Calibri" w:cs="Arial"/>
              </w:rPr>
              <w:t>Personalet vil gå foran, ved siden af og bag ved børnene, så børnene får lyst til at afprøve (nye) ting og indgå i mangfoldige fællesskab</w:t>
            </w:r>
            <w:r w:rsidR="00FE4814">
              <w:rPr>
                <w:rFonts w:eastAsia="Calibri" w:cs="Arial"/>
              </w:rPr>
              <w:t>er, hvor de får fornemmelsen af</w:t>
            </w:r>
            <w:r w:rsidRPr="00A9764B">
              <w:rPr>
                <w:rFonts w:eastAsia="Calibri" w:cs="Arial"/>
              </w:rPr>
              <w:t xml:space="preserve"> at være betydningsfuld og være medbest</w:t>
            </w:r>
            <w:r w:rsidR="00FE4814">
              <w:rPr>
                <w:rFonts w:eastAsia="Calibri" w:cs="Arial"/>
              </w:rPr>
              <w:t xml:space="preserve">emmende. Når vi </w:t>
            </w:r>
            <w:r w:rsidRPr="00A9764B">
              <w:rPr>
                <w:rFonts w:eastAsia="Calibri" w:cs="Arial"/>
              </w:rPr>
              <w:t>har rytmik og musik</w:t>
            </w:r>
            <w:r w:rsidR="00FE4814">
              <w:rPr>
                <w:rFonts w:eastAsia="Calibri" w:cs="Arial"/>
              </w:rPr>
              <w:t xml:space="preserve"> i dagtilbuddet, får børnene mulighed for</w:t>
            </w:r>
            <w:r w:rsidRPr="00A9764B">
              <w:rPr>
                <w:rFonts w:eastAsia="Calibri" w:cs="Arial"/>
              </w:rPr>
              <w:t xml:space="preserve"> at udtrykke sig gennem musik og bevægelse</w:t>
            </w:r>
            <w:r w:rsidR="00FE4814">
              <w:rPr>
                <w:rFonts w:eastAsia="Calibri" w:cs="Arial"/>
              </w:rPr>
              <w:t>,</w:t>
            </w:r>
            <w:r w:rsidRPr="00A9764B">
              <w:rPr>
                <w:rFonts w:eastAsia="Calibri" w:cs="Arial"/>
              </w:rPr>
              <w:t xml:space="preserve"> og alle får mulighed </w:t>
            </w:r>
            <w:r w:rsidR="00FE4814">
              <w:rPr>
                <w:rFonts w:eastAsia="Calibri" w:cs="Arial"/>
              </w:rPr>
              <w:t>for</w:t>
            </w:r>
            <w:r w:rsidRPr="00A9764B">
              <w:rPr>
                <w:rFonts w:eastAsia="Calibri" w:cs="Arial"/>
              </w:rPr>
              <w:t xml:space="preserve"> at vise en </w:t>
            </w:r>
            <w:r w:rsidR="00FE4814">
              <w:rPr>
                <w:rFonts w:eastAsia="Calibri" w:cs="Arial"/>
              </w:rPr>
              <w:t>del af dem selv og deres kultu</w:t>
            </w:r>
            <w:r w:rsidR="00FE4814" w:rsidRPr="00D41075">
              <w:rPr>
                <w:rFonts w:eastAsia="Calibri" w:cs="Arial"/>
              </w:rPr>
              <w:t>r</w:t>
            </w:r>
            <w:r w:rsidR="00D41075" w:rsidRPr="00D41075">
              <w:rPr>
                <w:rFonts w:eastAsia="Calibri" w:cs="Arial"/>
              </w:rPr>
              <w:t>, og</w:t>
            </w:r>
            <w:r w:rsidRPr="00D41075">
              <w:rPr>
                <w:rFonts w:eastAsia="Calibri" w:cs="Arial"/>
              </w:rPr>
              <w:t xml:space="preserve"> lade børn</w:t>
            </w:r>
            <w:r w:rsidRPr="00A9764B">
              <w:rPr>
                <w:rFonts w:eastAsia="Calibri" w:cs="Arial"/>
              </w:rPr>
              <w:t>ene vælge sange, danse og andet fra hjemmet og vise det til deres kammerater.</w:t>
            </w:r>
          </w:p>
          <w:p w:rsidR="00200CEB" w:rsidRPr="00A9764B" w:rsidRDefault="00200CEB" w:rsidP="00B556D8">
            <w:pPr>
              <w:tabs>
                <w:tab w:val="left" w:pos="720"/>
              </w:tabs>
              <w:spacing w:after="200" w:line="240" w:lineRule="auto"/>
              <w:rPr>
                <w:rFonts w:eastAsia="Calibri" w:cs="Arial"/>
              </w:rPr>
            </w:pPr>
            <w:r w:rsidRPr="00A9764B">
              <w:rPr>
                <w:rFonts w:eastAsia="Calibri" w:cs="Arial"/>
              </w:rPr>
              <w:t xml:space="preserve">Vi bruger vores lokalområde året </w:t>
            </w:r>
            <w:r w:rsidR="00FE4814">
              <w:rPr>
                <w:rFonts w:eastAsia="Calibri" w:cs="Arial"/>
              </w:rPr>
              <w:t xml:space="preserve">rundt, hvor børnene præsenteres </w:t>
            </w:r>
            <w:r w:rsidRPr="00A9764B">
              <w:rPr>
                <w:rFonts w:eastAsia="Calibri" w:cs="Arial"/>
              </w:rPr>
              <w:t xml:space="preserve">for bl.a. teater og klippe-klistre på biblioteket ved jul, samt ture rundt i nærmiljøet, hvor barnet kan blive optaget af nye måder at </w:t>
            </w:r>
            <w:r w:rsidR="00FE4814">
              <w:rPr>
                <w:rFonts w:eastAsia="Calibri" w:cs="Arial"/>
              </w:rPr>
              <w:t xml:space="preserve">lege på, oplevelser i skoven </w:t>
            </w:r>
            <w:r w:rsidRPr="00A9764B">
              <w:rPr>
                <w:rFonts w:eastAsia="Calibri" w:cs="Arial"/>
              </w:rPr>
              <w:t>m.m.</w:t>
            </w:r>
          </w:p>
          <w:p w:rsidR="00200CEB" w:rsidRPr="00A9764B" w:rsidRDefault="00200CEB" w:rsidP="00B556D8">
            <w:pPr>
              <w:spacing w:line="240" w:lineRule="auto"/>
              <w:rPr>
                <w:rFonts w:eastAsia="Calibri" w:cs="Arial"/>
              </w:rPr>
            </w:pPr>
          </w:p>
          <w:p w:rsidR="00200CEB" w:rsidRPr="00A9764B" w:rsidRDefault="00200CEB" w:rsidP="00B556D8">
            <w:pPr>
              <w:spacing w:line="240" w:lineRule="auto"/>
              <w:rPr>
                <w:rFonts w:eastAsia="Calibri" w:cs="Arial"/>
                <w:b/>
              </w:rPr>
            </w:pPr>
            <w:r w:rsidRPr="00A9764B">
              <w:rPr>
                <w:rFonts w:eastAsia="Calibri" w:cs="Arial"/>
                <w:b/>
              </w:rPr>
              <w:t>Tegn på læring:</w:t>
            </w:r>
          </w:p>
          <w:p w:rsidR="00200CEB" w:rsidRPr="00A9764B" w:rsidRDefault="00200CEB" w:rsidP="00B556D8">
            <w:pPr>
              <w:numPr>
                <w:ilvl w:val="0"/>
                <w:numId w:val="32"/>
              </w:numPr>
              <w:tabs>
                <w:tab w:val="left" w:pos="720"/>
              </w:tabs>
              <w:spacing w:before="240" w:line="240" w:lineRule="auto"/>
              <w:ind w:left="720" w:hanging="360"/>
              <w:rPr>
                <w:rFonts w:eastAsia="Calibri" w:cs="Arial"/>
              </w:rPr>
            </w:pPr>
            <w:r w:rsidRPr="00A9764B">
              <w:rPr>
                <w:rFonts w:eastAsia="Calibri" w:cs="Arial"/>
              </w:rPr>
              <w:t>Børnene får kendskab til, at alle er forskellige</w:t>
            </w:r>
            <w:r w:rsidR="00FE4814">
              <w:rPr>
                <w:rFonts w:eastAsia="Calibri" w:cs="Arial"/>
              </w:rPr>
              <w:t>,</w:t>
            </w:r>
            <w:r w:rsidRPr="00A9764B">
              <w:rPr>
                <w:rFonts w:eastAsia="Calibri" w:cs="Arial"/>
              </w:rPr>
              <w:t xml:space="preserve"> og de</w:t>
            </w:r>
            <w:r w:rsidR="00FE4814">
              <w:rPr>
                <w:rFonts w:eastAsia="Calibri" w:cs="Arial"/>
              </w:rPr>
              <w:t>tte ses ved, at børnene begynde</w:t>
            </w:r>
            <w:r w:rsidRPr="00A9764B">
              <w:rPr>
                <w:rFonts w:eastAsia="Calibri" w:cs="Arial"/>
              </w:rPr>
              <w:t xml:space="preserve">, at snakke om dette både under samling og i deres lege eller bruger deres familiekultur i rollelegene. </w:t>
            </w:r>
          </w:p>
          <w:p w:rsidR="00200CEB" w:rsidRPr="00A9764B" w:rsidRDefault="00200CEB" w:rsidP="00B556D8">
            <w:pPr>
              <w:numPr>
                <w:ilvl w:val="0"/>
                <w:numId w:val="32"/>
              </w:numPr>
              <w:tabs>
                <w:tab w:val="left" w:pos="720"/>
              </w:tabs>
              <w:spacing w:before="240" w:line="240" w:lineRule="auto"/>
              <w:ind w:left="720" w:hanging="360"/>
              <w:rPr>
                <w:rFonts w:eastAsia="Calibri" w:cs="Arial"/>
              </w:rPr>
            </w:pPr>
            <w:r w:rsidRPr="00A9764B">
              <w:rPr>
                <w:rFonts w:eastAsia="Calibri" w:cs="Arial"/>
              </w:rPr>
              <w:t>Børnene får kendskab til højtider og traditi</w:t>
            </w:r>
            <w:r w:rsidR="00FE4814">
              <w:rPr>
                <w:rFonts w:eastAsia="Calibri" w:cs="Arial"/>
              </w:rPr>
              <w:t>oner i Danmark og andre lande. D</w:t>
            </w:r>
            <w:r w:rsidRPr="00A9764B">
              <w:rPr>
                <w:rFonts w:eastAsia="Calibri" w:cs="Arial"/>
              </w:rPr>
              <w:t>ette ses ved, at de snakker om f.eks. jul, på</w:t>
            </w:r>
            <w:r w:rsidR="00FE4814">
              <w:rPr>
                <w:rFonts w:eastAsia="Calibri" w:cs="Arial"/>
              </w:rPr>
              <w:t>ske, halloween osv. Og begynder</w:t>
            </w:r>
            <w:r w:rsidRPr="00A9764B">
              <w:rPr>
                <w:rFonts w:eastAsia="Calibri" w:cs="Arial"/>
              </w:rPr>
              <w:t xml:space="preserve"> at sætte ord på de forskellige højtider</w:t>
            </w:r>
            <w:r w:rsidR="00FE4814">
              <w:rPr>
                <w:rFonts w:eastAsia="Calibri" w:cs="Arial"/>
              </w:rPr>
              <w:t>,</w:t>
            </w:r>
            <w:r w:rsidRPr="00A9764B">
              <w:rPr>
                <w:rFonts w:eastAsia="Calibri" w:cs="Arial"/>
              </w:rPr>
              <w:t xml:space="preserve"> og hvad man laver af aktiviteter. </w:t>
            </w:r>
          </w:p>
          <w:p w:rsidR="00200CEB" w:rsidRPr="00A9764B" w:rsidRDefault="00FE4814" w:rsidP="00B556D8">
            <w:pPr>
              <w:numPr>
                <w:ilvl w:val="0"/>
                <w:numId w:val="32"/>
              </w:numPr>
              <w:tabs>
                <w:tab w:val="left" w:pos="720"/>
              </w:tabs>
              <w:spacing w:before="240" w:line="240" w:lineRule="auto"/>
              <w:ind w:left="720" w:hanging="360"/>
              <w:rPr>
                <w:rFonts w:eastAsia="Calibri" w:cs="Arial"/>
              </w:rPr>
            </w:pPr>
            <w:r>
              <w:rPr>
                <w:rFonts w:eastAsia="Calibri" w:cs="Arial"/>
              </w:rPr>
              <w:t>Børnene begynder selv</w:t>
            </w:r>
            <w:r w:rsidR="00200CEB" w:rsidRPr="00A9764B">
              <w:rPr>
                <w:rFonts w:eastAsia="Calibri" w:cs="Arial"/>
              </w:rPr>
              <w:t xml:space="preserve"> at tage initiati</w:t>
            </w:r>
            <w:r>
              <w:rPr>
                <w:rFonts w:eastAsia="Calibri" w:cs="Arial"/>
              </w:rPr>
              <w:t>v til kreative projekter og har lysten til</w:t>
            </w:r>
            <w:r w:rsidR="00200CEB" w:rsidRPr="00A9764B">
              <w:rPr>
                <w:rFonts w:eastAsia="Calibri" w:cs="Arial"/>
              </w:rPr>
              <w:t xml:space="preserve"> at udtrykke sig gennem andet end sproget.</w:t>
            </w:r>
          </w:p>
          <w:p w:rsidR="00200CEB" w:rsidRPr="00A9764B" w:rsidRDefault="00200CEB" w:rsidP="00B556D8">
            <w:pPr>
              <w:numPr>
                <w:ilvl w:val="0"/>
                <w:numId w:val="32"/>
              </w:numPr>
              <w:tabs>
                <w:tab w:val="left" w:pos="720"/>
              </w:tabs>
              <w:spacing w:before="240" w:after="160" w:line="240" w:lineRule="auto"/>
              <w:ind w:left="720" w:hanging="360"/>
              <w:rPr>
                <w:rFonts w:eastAsia="Calibri" w:cs="Arial"/>
              </w:rPr>
            </w:pPr>
            <w:r w:rsidRPr="00A9764B">
              <w:rPr>
                <w:rFonts w:eastAsia="Calibri" w:cs="Arial"/>
              </w:rPr>
              <w:t>Børnene har en forståelse for, at vi i børnehaven er et fællesskab</w:t>
            </w:r>
            <w:r w:rsidR="00FE4814">
              <w:rPr>
                <w:rFonts w:eastAsia="Calibri" w:cs="Arial"/>
              </w:rPr>
              <w:t>,</w:t>
            </w:r>
            <w:r w:rsidRPr="00A9764B">
              <w:rPr>
                <w:rFonts w:eastAsia="Calibri" w:cs="Arial"/>
              </w:rPr>
              <w:t xml:space="preserve"> og dette ses ved, </w:t>
            </w:r>
            <w:r w:rsidR="00FE4814">
              <w:rPr>
                <w:rFonts w:eastAsia="Calibri" w:cs="Arial"/>
              </w:rPr>
              <w:t>at børnene har lysten til at hjælpe hinanden.  Store som små</w:t>
            </w:r>
            <w:r w:rsidRPr="00A9764B">
              <w:rPr>
                <w:rFonts w:eastAsia="Calibri" w:cs="Arial"/>
              </w:rPr>
              <w:t xml:space="preserve"> har en god omgangstone, er gode til konflikthåndtering enten ved hjælp fr</w:t>
            </w:r>
            <w:r w:rsidR="00FE4814">
              <w:rPr>
                <w:rFonts w:eastAsia="Calibri" w:cs="Arial"/>
              </w:rPr>
              <w:t>a en voksen eller selv begynder</w:t>
            </w:r>
            <w:r w:rsidRPr="00A9764B">
              <w:rPr>
                <w:rFonts w:eastAsia="Calibri" w:cs="Arial"/>
              </w:rPr>
              <w:t xml:space="preserve"> at kunne løse dem, samt giver plads til hinandens historier under samling og afspejler hinanden ved turtagning. </w:t>
            </w:r>
          </w:p>
          <w:p w:rsidR="00200CEB" w:rsidRPr="00A9764B" w:rsidRDefault="00200CEB" w:rsidP="00B556D8">
            <w:pPr>
              <w:numPr>
                <w:ilvl w:val="0"/>
                <w:numId w:val="32"/>
              </w:numPr>
              <w:tabs>
                <w:tab w:val="left" w:pos="720"/>
              </w:tabs>
              <w:spacing w:before="240" w:after="160" w:line="240" w:lineRule="auto"/>
              <w:ind w:left="720" w:hanging="360"/>
              <w:rPr>
                <w:rFonts w:eastAsia="Calibri" w:cs="Arial"/>
              </w:rPr>
            </w:pPr>
            <w:r w:rsidRPr="00A9764B">
              <w:rPr>
                <w:rFonts w:eastAsia="Calibri" w:cs="Arial"/>
              </w:rPr>
              <w:t>At vi ser, at børnene giver plads til hinanden under leg og er åbne for</w:t>
            </w:r>
            <w:r w:rsidR="00FE4814">
              <w:rPr>
                <w:rFonts w:eastAsia="Calibri" w:cs="Arial"/>
              </w:rPr>
              <w:t>,</w:t>
            </w:r>
            <w:r w:rsidRPr="00A9764B">
              <w:rPr>
                <w:rFonts w:eastAsia="Calibri" w:cs="Arial"/>
              </w:rPr>
              <w:t xml:space="preserve"> at flere må deltage og bidrage til legen. </w:t>
            </w:r>
          </w:p>
          <w:p w:rsidR="00200CEB" w:rsidRPr="00A9764B" w:rsidRDefault="00200CEB" w:rsidP="00B556D8">
            <w:pPr>
              <w:numPr>
                <w:ilvl w:val="0"/>
                <w:numId w:val="32"/>
              </w:numPr>
              <w:tabs>
                <w:tab w:val="left" w:pos="720"/>
              </w:tabs>
              <w:spacing w:before="240" w:after="160" w:line="240" w:lineRule="auto"/>
              <w:ind w:left="720" w:hanging="360"/>
              <w:rPr>
                <w:rFonts w:eastAsia="Calibri" w:cs="Arial"/>
              </w:rPr>
            </w:pPr>
            <w:r w:rsidRPr="00A9764B">
              <w:rPr>
                <w:rFonts w:eastAsia="Calibri" w:cs="Arial"/>
              </w:rPr>
              <w:t xml:space="preserve">At vi ser børnene gør brug af fokusord samt billeder på væggene, i deres dialog og leg. </w:t>
            </w:r>
          </w:p>
          <w:p w:rsidR="00200CEB" w:rsidRPr="00A9764B" w:rsidRDefault="00200CEB" w:rsidP="00B556D8">
            <w:pPr>
              <w:spacing w:line="240" w:lineRule="auto"/>
              <w:rPr>
                <w:rFonts w:eastAsia="Calibri" w:cs="Arial"/>
                <w:b/>
              </w:rPr>
            </w:pPr>
          </w:p>
          <w:p w:rsidR="00200CEB" w:rsidRPr="00A9764B" w:rsidRDefault="00200CEB" w:rsidP="00B556D8">
            <w:pPr>
              <w:spacing w:line="240" w:lineRule="auto"/>
              <w:rPr>
                <w:rFonts w:eastAsia="Calibri" w:cs="Arial"/>
                <w:b/>
              </w:rPr>
            </w:pPr>
            <w:r w:rsidRPr="00A9764B">
              <w:rPr>
                <w:rFonts w:eastAsia="Calibri" w:cs="Arial"/>
                <w:b/>
              </w:rPr>
              <w:t>Evaluering/dokumentation:</w:t>
            </w:r>
          </w:p>
          <w:p w:rsidR="00200CEB" w:rsidRPr="00A9764B" w:rsidRDefault="00200CEB" w:rsidP="00B556D8">
            <w:pPr>
              <w:spacing w:line="240" w:lineRule="auto"/>
              <w:rPr>
                <w:rFonts w:eastAsia="Calibri" w:cs="Arial"/>
              </w:rPr>
            </w:pPr>
            <w:r w:rsidRPr="00A9764B">
              <w:rPr>
                <w:rFonts w:eastAsia="Calibri" w:cs="Arial"/>
              </w:rPr>
              <w:t xml:space="preserve">Billeder, handleplan- SMITTE-modellen, evaluering, kreative produkter og Tabulex – dagsseddel. </w:t>
            </w:r>
          </w:p>
          <w:p w:rsidR="00200CEB" w:rsidRPr="00A9764B" w:rsidRDefault="00200CEB" w:rsidP="00B556D8">
            <w:pPr>
              <w:spacing w:after="200" w:line="240" w:lineRule="auto"/>
              <w:jc w:val="center"/>
              <w:rPr>
                <w:rFonts w:eastAsia="Calibri" w:cs="Arial"/>
                <w:b/>
                <w:u w:val="single"/>
              </w:rPr>
            </w:pPr>
          </w:p>
          <w:p w:rsidR="00954E38" w:rsidRPr="00A9764B" w:rsidRDefault="00954E38" w:rsidP="00B556D8">
            <w:pPr>
              <w:pStyle w:val="Tekst3"/>
              <w:spacing w:line="240" w:lineRule="auto"/>
              <w:rPr>
                <w:rFonts w:cs="Arial"/>
              </w:rPr>
            </w:pPr>
          </w:p>
        </w:tc>
      </w:tr>
    </w:tbl>
    <w:p w:rsidR="00433B67" w:rsidRPr="00A9764B" w:rsidRDefault="00433B67">
      <w:pPr>
        <w:spacing w:line="240" w:lineRule="auto"/>
        <w:rPr>
          <w:rFonts w:cs="Arial"/>
        </w:rPr>
      </w:pPr>
      <w:r w:rsidRPr="00A9764B">
        <w:rPr>
          <w:rFonts w:cs="Arial"/>
        </w:rPr>
        <w:br w:type="page"/>
      </w:r>
    </w:p>
    <w:p w:rsidR="002773B3" w:rsidRDefault="002773B3" w:rsidP="002773B3">
      <w:pPr>
        <w:pStyle w:val="TykSort"/>
      </w:pPr>
    </w:p>
    <w:tbl>
      <w:tblPr>
        <w:tblStyle w:val="1Tabelfelt"/>
        <w:tblW w:w="9695" w:type="dxa"/>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608"/>
      </w:tblGrid>
      <w:tr w:rsidR="002773B3" w:rsidRPr="002773B3" w:rsidTr="001D4135">
        <w:trPr>
          <w:cantSplit/>
          <w:trHeight w:hRule="exact" w:val="3232"/>
        </w:trPr>
        <w:tc>
          <w:tcPr>
            <w:tcW w:w="7087" w:type="dxa"/>
            <w:tcBorders>
              <w:top w:val="nil"/>
              <w:bottom w:val="nil"/>
            </w:tcBorders>
          </w:tcPr>
          <w:p w:rsidR="002773B3" w:rsidRPr="002773B3" w:rsidRDefault="002773B3" w:rsidP="00AD304A">
            <w:pPr>
              <w:pStyle w:val="Overskrift1"/>
            </w:pPr>
            <w:r>
              <w:t>Evalueringskultur</w:t>
            </w:r>
          </w:p>
        </w:tc>
        <w:tc>
          <w:tcPr>
            <w:tcW w:w="2608" w:type="dxa"/>
            <w:tcBorders>
              <w:top w:val="nil"/>
              <w:bottom w:val="nil"/>
            </w:tcBorders>
          </w:tcPr>
          <w:p w:rsidR="002773B3" w:rsidRPr="002773B3" w:rsidRDefault="002773B3" w:rsidP="001D4135">
            <w:r>
              <w:rPr>
                <w:noProof/>
                <w:lang w:eastAsia="da-DK"/>
              </w:rPr>
              <w:drawing>
                <wp:inline distT="0" distB="0" distL="0" distR="0">
                  <wp:extent cx="1619885" cy="2052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ng filer til levering_RK_Side 15.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19885" cy="2052320"/>
                          </a:xfrm>
                          <a:prstGeom prst="rect">
                            <a:avLst/>
                          </a:prstGeom>
                        </pic:spPr>
                      </pic:pic>
                    </a:graphicData>
                  </a:graphic>
                </wp:inline>
              </w:drawing>
            </w:r>
          </w:p>
        </w:tc>
      </w:tr>
    </w:tbl>
    <w:p w:rsidR="002773B3" w:rsidRDefault="002773B3" w:rsidP="002773B3">
      <w:pPr>
        <w:pStyle w:val="TyndSort"/>
      </w:pPr>
    </w:p>
    <w:tbl>
      <w:tblPr>
        <w:tblStyle w:val="IngenFormatering"/>
        <w:tblW w:w="0" w:type="auto"/>
        <w:tblLayout w:type="fixed"/>
        <w:tblCellMar>
          <w:right w:w="113" w:type="dxa"/>
        </w:tblCellMar>
        <w:tblLook w:val="04A0" w:firstRow="1" w:lastRow="0" w:firstColumn="1" w:lastColumn="0" w:noHBand="0" w:noVBand="1"/>
      </w:tblPr>
      <w:tblGrid>
        <w:gridCol w:w="9638"/>
      </w:tblGrid>
      <w:tr w:rsidR="002773B3" w:rsidTr="002773B3">
        <w:tc>
          <w:tcPr>
            <w:tcW w:w="9638" w:type="dxa"/>
            <w:tcMar>
              <w:top w:w="454" w:type="dxa"/>
            </w:tcMar>
          </w:tcPr>
          <w:p w:rsidR="00A30507" w:rsidRDefault="006316E8" w:rsidP="00D41075">
            <w:r>
              <w:t>I Brumbassen arbejder vi med evalueringer f</w:t>
            </w:r>
            <w:r w:rsidR="00FE4814">
              <w:t>or at kvalificere vores praksis ved at reflektere og bearbejde</w:t>
            </w:r>
            <w:r>
              <w:t xml:space="preserve"> data fra vores hver dag.</w:t>
            </w:r>
          </w:p>
          <w:p w:rsidR="006316E8" w:rsidRDefault="002E5C48" w:rsidP="00D41075">
            <w:r>
              <w:t>Konkret arbejder</w:t>
            </w:r>
            <w:r w:rsidR="00882919">
              <w:t xml:space="preserve"> hver stue</w:t>
            </w:r>
            <w:r w:rsidR="006316E8">
              <w:t xml:space="preserve"> med evalueringer, og dokumentere</w:t>
            </w:r>
            <w:r w:rsidR="00FE4814">
              <w:t>r</w:t>
            </w:r>
            <w:r w:rsidR="006316E8">
              <w:t xml:space="preserve"> disse. Evalueringer skal tage afsæt i konkrete problemstillinger, en nysgerrighed, en faglig refleksion, som vi </w:t>
            </w:r>
            <w:r w:rsidR="00FE4814">
              <w:t>ønsker at undersøge og behandle</w:t>
            </w:r>
            <w:r w:rsidR="006316E8">
              <w:t xml:space="preserve"> med henblik på at løfte kvaliteten af læringsmiljøet.</w:t>
            </w:r>
          </w:p>
          <w:p w:rsidR="00C83C8C" w:rsidRDefault="00882919" w:rsidP="00D41075">
            <w:r>
              <w:t>Hver stue</w:t>
            </w:r>
            <w:r w:rsidR="00C83C8C">
              <w:t xml:space="preserve"> gennemføre</w:t>
            </w:r>
            <w:r>
              <w:t>r</w:t>
            </w:r>
            <w:r w:rsidR="00C83C8C">
              <w:t xml:space="preserve"> 3 evalueringer å</w:t>
            </w:r>
            <w:r w:rsidR="00D41075">
              <w:t>rligt. Under disse evalueringer skal stuerne arbejde med en del af læringsmiljøet</w:t>
            </w:r>
            <w:r w:rsidR="00FE4814">
              <w:t>, som vi gerne vil undersøge</w:t>
            </w:r>
            <w:r w:rsidR="00C83C8C">
              <w:t xml:space="preserve"> og blive klogere på.</w:t>
            </w:r>
            <w:r w:rsidR="00FE4814">
              <w:t xml:space="preserve"> I processen indsamles der data</w:t>
            </w:r>
            <w:r w:rsidR="00C83C8C">
              <w:t xml:space="preserve"> sådan</w:t>
            </w:r>
            <w:r w:rsidR="00FE4814">
              <w:t>,</w:t>
            </w:r>
            <w:r w:rsidR="00C83C8C">
              <w:t xml:space="preserve"> at vores faglige refleksioner </w:t>
            </w:r>
            <w:r w:rsidR="00FE4814">
              <w:t>tages på et ordentligt grundlag</w:t>
            </w:r>
            <w:r w:rsidR="00C83C8C">
              <w:t xml:space="preserve"> og ved at sætte personalets faglighed i spil, reflekteres og analyseres der over den indsamlede data. Stuerne dokumentere</w:t>
            </w:r>
            <w:r w:rsidR="00F613FD">
              <w:t>r denne proces</w:t>
            </w:r>
            <w:r w:rsidR="00C83C8C">
              <w:t xml:space="preserve"> og skriftliggør resultaterne. Alt sammen for at højne Brumbassens læringsmiljø.</w:t>
            </w:r>
          </w:p>
          <w:p w:rsidR="00C83C8C" w:rsidRDefault="00C83C8C" w:rsidP="00D41075">
            <w:r>
              <w:t>I Bru</w:t>
            </w:r>
            <w:r w:rsidR="00F613FD">
              <w:t>mbassen har vi en pædagog ansat</w:t>
            </w:r>
            <w:r>
              <w:t xml:space="preserve"> med en uddannelse i aktionslæring. Aktionslæ</w:t>
            </w:r>
            <w:r w:rsidR="00F613FD">
              <w:t xml:space="preserve">ring bruger vi i </w:t>
            </w:r>
            <w:r w:rsidR="00F613FD" w:rsidRPr="00D41075">
              <w:t>Brumbassen til</w:t>
            </w:r>
            <w:r w:rsidRPr="00D41075">
              <w:t xml:space="preserve"> at raffinere vores</w:t>
            </w:r>
            <w:r>
              <w:t xml:space="preserve"> læringsmiljø gennem udveksl</w:t>
            </w:r>
            <w:r w:rsidR="00F613FD">
              <w:t>ing mellem faglige refleksioner</w:t>
            </w:r>
            <w:r>
              <w:t xml:space="preserve"> og praksis. </w:t>
            </w:r>
          </w:p>
          <w:p w:rsidR="00C83C8C" w:rsidRDefault="00C83C8C" w:rsidP="00D41075">
            <w:r>
              <w:t>Ledelsen vil understøtte</w:t>
            </w:r>
            <w:r w:rsidR="00F613FD">
              <w:t>,</w:t>
            </w:r>
            <w:r>
              <w:t xml:space="preserve"> at stuerne</w:t>
            </w:r>
            <w:r w:rsidR="00B05468">
              <w:t xml:space="preserve"> systematisk</w:t>
            </w:r>
            <w:r w:rsidR="00F613FD">
              <w:t xml:space="preserve"> arbejder med evalueringer</w:t>
            </w:r>
            <w:r>
              <w:t xml:space="preserve"> og stiller sig til rådig</w:t>
            </w:r>
            <w:r w:rsidR="00F613FD">
              <w:t>hed</w:t>
            </w:r>
            <w:r>
              <w:t xml:space="preserve"> </w:t>
            </w:r>
            <w:r w:rsidR="00B05468">
              <w:t>for sparring og hjælp med analyser og refleksioner.</w:t>
            </w:r>
          </w:p>
          <w:p w:rsidR="00B05468" w:rsidRDefault="00B05468" w:rsidP="00D41075">
            <w:r>
              <w:t>Det er lederens ansvar, at der arbejdes med evalueringer</w:t>
            </w:r>
            <w:r w:rsidR="00F613FD">
              <w:t>,</w:t>
            </w:r>
            <w:r>
              <w:t xml:space="preserve"> og at det</w:t>
            </w:r>
            <w:r w:rsidR="00F613FD">
              <w:t xml:space="preserve"> bliver en del af dagtilbuddets</w:t>
            </w:r>
            <w:r>
              <w:t xml:space="preserve"> kultur.</w:t>
            </w:r>
          </w:p>
          <w:p w:rsidR="006316E8" w:rsidRDefault="00B05468" w:rsidP="00D41075">
            <w:r>
              <w:t>Lederen udarbejder hver andet år</w:t>
            </w:r>
            <w:r w:rsidR="00596D9D">
              <w:t xml:space="preserve"> en evaluer</w:t>
            </w:r>
            <w:r w:rsidR="00F613FD">
              <w:t>ing af den pædagogiske læreplan</w:t>
            </w:r>
            <w:r w:rsidR="00596D9D">
              <w:t xml:space="preserve"> med henblik på at udvikle læreplanen. </w:t>
            </w:r>
            <w:r w:rsidR="00596D9D" w:rsidRPr="002773B3">
              <w:t>Evalueringen skal tage udgangspunkt i de pædago</w:t>
            </w:r>
            <w:r w:rsidR="00596D9D">
              <w:softHyphen/>
            </w:r>
            <w:r w:rsidR="00596D9D" w:rsidRPr="002773B3">
              <w:t>giske mål og herunder en vurdering af sammenhængen mellem det pædagogiske læringsmiljø i dagtilbuddet og børnenes trivsel, læring, udvikling og dannelse.</w:t>
            </w:r>
          </w:p>
          <w:p w:rsidR="002773B3" w:rsidRPr="002773B3" w:rsidRDefault="002773B3" w:rsidP="00D41075"/>
          <w:p w:rsidR="002773B3" w:rsidRDefault="002773B3" w:rsidP="002773B3">
            <w:pPr>
              <w:pStyle w:val="Byline"/>
              <w:spacing w:after="510"/>
            </w:pPr>
          </w:p>
        </w:tc>
      </w:tr>
    </w:tbl>
    <w:p w:rsidR="002773B3" w:rsidRDefault="002773B3" w:rsidP="002773B3">
      <w:pPr>
        <w:pStyle w:val="MiniPara"/>
      </w:pPr>
    </w:p>
    <w:p w:rsidR="00373C52" w:rsidRDefault="00373C52" w:rsidP="00E93F10">
      <w:pPr>
        <w:pStyle w:val="MiniPara"/>
      </w:pPr>
    </w:p>
    <w:p w:rsidR="00E93F10" w:rsidRPr="000D618C" w:rsidRDefault="00E93F10" w:rsidP="00477D40">
      <w:pPr>
        <w:pStyle w:val="MiniPara"/>
      </w:pPr>
    </w:p>
    <w:sectPr w:rsidR="00E93F10" w:rsidRPr="000D618C" w:rsidSect="00047E0D">
      <w:type w:val="continuous"/>
      <w:pgSz w:w="11906" w:h="16838" w:code="9"/>
      <w:pgMar w:top="1418" w:right="1134" w:bottom="1134"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08EB" w:rsidRDefault="00B208EB" w:rsidP="000A7ADE">
      <w:pPr>
        <w:spacing w:line="240" w:lineRule="auto"/>
      </w:pPr>
      <w:r>
        <w:separator/>
      </w:r>
    </w:p>
  </w:endnote>
  <w:endnote w:type="continuationSeparator" w:id="0">
    <w:p w:rsidR="00B208EB" w:rsidRDefault="00B208EB" w:rsidP="000A7A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7294" w:rsidRDefault="005B7294" w:rsidP="003F742D">
    <w:pPr>
      <w:pStyle w:val="Sidefod"/>
      <w:jc w:val="right"/>
    </w:pPr>
    <w:r>
      <w:fldChar w:fldCharType="begin"/>
    </w:r>
    <w:r>
      <w:instrText>PAGE   \* MERGEFORMAT</w:instrText>
    </w:r>
    <w:r>
      <w:fldChar w:fldCharType="separate"/>
    </w:r>
    <w:r w:rsidR="00DD6401">
      <w:rPr>
        <w:noProof/>
      </w:rPr>
      <w:t>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08EB" w:rsidRDefault="00B208EB" w:rsidP="000A7ADE">
      <w:pPr>
        <w:spacing w:line="240" w:lineRule="auto"/>
      </w:pPr>
      <w:r>
        <w:separator/>
      </w:r>
    </w:p>
  </w:footnote>
  <w:footnote w:type="continuationSeparator" w:id="0">
    <w:p w:rsidR="00B208EB" w:rsidRDefault="00B208EB" w:rsidP="000A7AD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7294" w:rsidRDefault="005B7294">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B3837A0"/>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9ED24470"/>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DC891F6"/>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8C52B628"/>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B8F40856"/>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B242C6C"/>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E0359E"/>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40347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9A1E38"/>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FC7244E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0C355BF"/>
    <w:multiLevelType w:val="multilevel"/>
    <w:tmpl w:val="796C82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1BD7115"/>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2E36E00"/>
    <w:multiLevelType w:val="multilevel"/>
    <w:tmpl w:val="A5809B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61336CC"/>
    <w:multiLevelType w:val="multilevel"/>
    <w:tmpl w:val="F4CA98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118079B"/>
    <w:multiLevelType w:val="hybridMultilevel"/>
    <w:tmpl w:val="703E9BF4"/>
    <w:lvl w:ilvl="0" w:tplc="790A0CF6">
      <w:start w:val="1"/>
      <w:numFmt w:val="bullet"/>
      <w:pStyle w:val="Bullettekst2"/>
      <w:lvlText w:val=""/>
      <w:lvlJc w:val="left"/>
      <w:pPr>
        <w:ind w:left="36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1A21169E"/>
    <w:multiLevelType w:val="multilevel"/>
    <w:tmpl w:val="1B1A392A"/>
    <w:numStyleLink w:val="Hvidtalopstilling"/>
  </w:abstractNum>
  <w:abstractNum w:abstractNumId="16" w15:restartNumberingAfterBreak="0">
    <w:nsid w:val="1FA94175"/>
    <w:multiLevelType w:val="multilevel"/>
    <w:tmpl w:val="ED4038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1DF0E1E"/>
    <w:multiLevelType w:val="multilevel"/>
    <w:tmpl w:val="A0B81F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A4011F5"/>
    <w:multiLevelType w:val="hybridMultilevel"/>
    <w:tmpl w:val="E9E0C904"/>
    <w:lvl w:ilvl="0" w:tplc="359E7BFC">
      <w:start w:val="1"/>
      <w:numFmt w:val="decimal"/>
      <w:pStyle w:val="Listeafsnit"/>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2A68015D"/>
    <w:multiLevelType w:val="multilevel"/>
    <w:tmpl w:val="E4D8E9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F6167BD"/>
    <w:multiLevelType w:val="multilevel"/>
    <w:tmpl w:val="1B1A392A"/>
    <w:styleLink w:val="Hvidtalopstilling"/>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1901712"/>
    <w:multiLevelType w:val="multilevel"/>
    <w:tmpl w:val="801652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CDC0B3F"/>
    <w:multiLevelType w:val="multilevel"/>
    <w:tmpl w:val="505A18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D6A4B96"/>
    <w:multiLevelType w:val="multilevel"/>
    <w:tmpl w:val="FB104C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F0743BE"/>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7833340"/>
    <w:multiLevelType w:val="hybridMultilevel"/>
    <w:tmpl w:val="C1AC75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4F9A1CC0"/>
    <w:multiLevelType w:val="multilevel"/>
    <w:tmpl w:val="50E82A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0CF2E0E"/>
    <w:multiLevelType w:val="multilevel"/>
    <w:tmpl w:val="1B1A392A"/>
    <w:numStyleLink w:val="Hvidtalopstilling"/>
  </w:abstractNum>
  <w:abstractNum w:abstractNumId="28" w15:restartNumberingAfterBreak="0">
    <w:nsid w:val="71F47CE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76C52326"/>
    <w:multiLevelType w:val="multilevel"/>
    <w:tmpl w:val="3E9EA2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B2E7763"/>
    <w:multiLevelType w:val="multilevel"/>
    <w:tmpl w:val="DBC016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EAE25D6"/>
    <w:multiLevelType w:val="multilevel"/>
    <w:tmpl w:val="1B1A392A"/>
    <w:numStyleLink w:val="Hvidtalopstilling"/>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8"/>
  </w:num>
  <w:num w:numId="13">
    <w:abstractNumId w:val="20"/>
  </w:num>
  <w:num w:numId="14">
    <w:abstractNumId w:val="15"/>
  </w:num>
  <w:num w:numId="15">
    <w:abstractNumId w:val="27"/>
  </w:num>
  <w:num w:numId="16">
    <w:abstractNumId w:val="31"/>
  </w:num>
  <w:num w:numId="17">
    <w:abstractNumId w:val="28"/>
  </w:num>
  <w:num w:numId="18">
    <w:abstractNumId w:val="24"/>
  </w:num>
  <w:num w:numId="19">
    <w:abstractNumId w:val="11"/>
  </w:num>
  <w:num w:numId="20">
    <w:abstractNumId w:val="25"/>
  </w:num>
  <w:num w:numId="21">
    <w:abstractNumId w:val="16"/>
  </w:num>
  <w:num w:numId="22">
    <w:abstractNumId w:val="19"/>
  </w:num>
  <w:num w:numId="23">
    <w:abstractNumId w:val="26"/>
  </w:num>
  <w:num w:numId="24">
    <w:abstractNumId w:val="23"/>
  </w:num>
  <w:num w:numId="25">
    <w:abstractNumId w:val="10"/>
  </w:num>
  <w:num w:numId="26">
    <w:abstractNumId w:val="17"/>
  </w:num>
  <w:num w:numId="27">
    <w:abstractNumId w:val="21"/>
  </w:num>
  <w:num w:numId="28">
    <w:abstractNumId w:val="22"/>
  </w:num>
  <w:num w:numId="29">
    <w:abstractNumId w:val="29"/>
  </w:num>
  <w:num w:numId="30">
    <w:abstractNumId w:val="13"/>
  </w:num>
  <w:num w:numId="31">
    <w:abstractNumId w:val="30"/>
  </w:num>
  <w:num w:numId="32">
    <w:abstractNumId w:val="1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7C24" w:allStyles="0" w:customStyles="0" w:latentStyles="1" w:stylesInUse="0" w:headingStyles="1" w:numberingStyles="0" w:tableStyles="0" w:directFormattingOnRuns="0" w:directFormattingOnParagraphs="0" w:directFormattingOnNumbering="1" w:directFormattingOnTables="1" w:clearFormatting="1" w:top3HeadingStyles="1" w:visibleStyles="1" w:alternateStyleNames="0"/>
  <w:stylePaneSortMethod w:val="0000"/>
  <w:defaultTabStop w:val="1304"/>
  <w:autoHyphenation/>
  <w:hyphenationZone w:val="425"/>
  <w:doNotHyphenateCap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610D"/>
    <w:rsid w:val="000209C5"/>
    <w:rsid w:val="00032D5C"/>
    <w:rsid w:val="00036360"/>
    <w:rsid w:val="00044652"/>
    <w:rsid w:val="000469C8"/>
    <w:rsid w:val="00047E0D"/>
    <w:rsid w:val="00057F51"/>
    <w:rsid w:val="0006204E"/>
    <w:rsid w:val="00066204"/>
    <w:rsid w:val="00074478"/>
    <w:rsid w:val="0008190D"/>
    <w:rsid w:val="00084F73"/>
    <w:rsid w:val="0009203D"/>
    <w:rsid w:val="000A1D4B"/>
    <w:rsid w:val="000A7ADE"/>
    <w:rsid w:val="000B42A5"/>
    <w:rsid w:val="000D27A2"/>
    <w:rsid w:val="000D618C"/>
    <w:rsid w:val="000E19B9"/>
    <w:rsid w:val="000E2BB3"/>
    <w:rsid w:val="0011037D"/>
    <w:rsid w:val="00110732"/>
    <w:rsid w:val="001235F4"/>
    <w:rsid w:val="00125B15"/>
    <w:rsid w:val="00126ED6"/>
    <w:rsid w:val="00127978"/>
    <w:rsid w:val="0013131E"/>
    <w:rsid w:val="0013162A"/>
    <w:rsid w:val="001456D9"/>
    <w:rsid w:val="001527A1"/>
    <w:rsid w:val="00153640"/>
    <w:rsid w:val="0015568F"/>
    <w:rsid w:val="001735AF"/>
    <w:rsid w:val="00175482"/>
    <w:rsid w:val="00182693"/>
    <w:rsid w:val="00185236"/>
    <w:rsid w:val="0019454B"/>
    <w:rsid w:val="001A0E15"/>
    <w:rsid w:val="001A3359"/>
    <w:rsid w:val="001A38A0"/>
    <w:rsid w:val="001D4135"/>
    <w:rsid w:val="001E5F00"/>
    <w:rsid w:val="00200CEB"/>
    <w:rsid w:val="00205806"/>
    <w:rsid w:val="002062E1"/>
    <w:rsid w:val="002166E4"/>
    <w:rsid w:val="00243968"/>
    <w:rsid w:val="00247A1D"/>
    <w:rsid w:val="0025366D"/>
    <w:rsid w:val="0026430E"/>
    <w:rsid w:val="00272829"/>
    <w:rsid w:val="002773B3"/>
    <w:rsid w:val="002B7EAD"/>
    <w:rsid w:val="002C446C"/>
    <w:rsid w:val="002D42F2"/>
    <w:rsid w:val="002D4703"/>
    <w:rsid w:val="002E5C48"/>
    <w:rsid w:val="00303FD1"/>
    <w:rsid w:val="00304522"/>
    <w:rsid w:val="00306195"/>
    <w:rsid w:val="003165DF"/>
    <w:rsid w:val="00325917"/>
    <w:rsid w:val="00356A0B"/>
    <w:rsid w:val="0036270F"/>
    <w:rsid w:val="00364E96"/>
    <w:rsid w:val="00373C52"/>
    <w:rsid w:val="003941EE"/>
    <w:rsid w:val="003A1C2B"/>
    <w:rsid w:val="003B3BBD"/>
    <w:rsid w:val="003B4C9C"/>
    <w:rsid w:val="003C040F"/>
    <w:rsid w:val="003C4FC9"/>
    <w:rsid w:val="003C7386"/>
    <w:rsid w:val="003D4CFD"/>
    <w:rsid w:val="003E07D7"/>
    <w:rsid w:val="003E3FF8"/>
    <w:rsid w:val="003E45D1"/>
    <w:rsid w:val="003E66A2"/>
    <w:rsid w:val="003F1CA7"/>
    <w:rsid w:val="003F40A1"/>
    <w:rsid w:val="003F742D"/>
    <w:rsid w:val="00400C94"/>
    <w:rsid w:val="00401B93"/>
    <w:rsid w:val="0040554A"/>
    <w:rsid w:val="0041330F"/>
    <w:rsid w:val="004243AD"/>
    <w:rsid w:val="00426FF2"/>
    <w:rsid w:val="00433B67"/>
    <w:rsid w:val="0044735C"/>
    <w:rsid w:val="00453D7D"/>
    <w:rsid w:val="004720D7"/>
    <w:rsid w:val="004722B2"/>
    <w:rsid w:val="00477942"/>
    <w:rsid w:val="00477D40"/>
    <w:rsid w:val="004845DF"/>
    <w:rsid w:val="004929B8"/>
    <w:rsid w:val="004A6503"/>
    <w:rsid w:val="004A7A01"/>
    <w:rsid w:val="004B409E"/>
    <w:rsid w:val="004C2334"/>
    <w:rsid w:val="004C70A4"/>
    <w:rsid w:val="004D14AC"/>
    <w:rsid w:val="00506C30"/>
    <w:rsid w:val="00507E9F"/>
    <w:rsid w:val="00520B0B"/>
    <w:rsid w:val="005252DB"/>
    <w:rsid w:val="0053392F"/>
    <w:rsid w:val="00534105"/>
    <w:rsid w:val="00534D7C"/>
    <w:rsid w:val="005362B3"/>
    <w:rsid w:val="005363D8"/>
    <w:rsid w:val="0055511B"/>
    <w:rsid w:val="00562570"/>
    <w:rsid w:val="00596D9D"/>
    <w:rsid w:val="005A03C3"/>
    <w:rsid w:val="005B58A8"/>
    <w:rsid w:val="005B7294"/>
    <w:rsid w:val="005C2EFE"/>
    <w:rsid w:val="005D3542"/>
    <w:rsid w:val="005D401A"/>
    <w:rsid w:val="005F2C95"/>
    <w:rsid w:val="005F3B15"/>
    <w:rsid w:val="006178DB"/>
    <w:rsid w:val="006316E8"/>
    <w:rsid w:val="0063720F"/>
    <w:rsid w:val="006406AA"/>
    <w:rsid w:val="00641F7F"/>
    <w:rsid w:val="00673E94"/>
    <w:rsid w:val="006904B0"/>
    <w:rsid w:val="00690550"/>
    <w:rsid w:val="00697272"/>
    <w:rsid w:val="006A62A6"/>
    <w:rsid w:val="006C01ED"/>
    <w:rsid w:val="006C5432"/>
    <w:rsid w:val="006E22B2"/>
    <w:rsid w:val="006F1048"/>
    <w:rsid w:val="006F4006"/>
    <w:rsid w:val="0070357C"/>
    <w:rsid w:val="00706976"/>
    <w:rsid w:val="007400E9"/>
    <w:rsid w:val="00760755"/>
    <w:rsid w:val="00770768"/>
    <w:rsid w:val="00775953"/>
    <w:rsid w:val="00777CE1"/>
    <w:rsid w:val="007801A8"/>
    <w:rsid w:val="00797308"/>
    <w:rsid w:val="007B562D"/>
    <w:rsid w:val="007E0879"/>
    <w:rsid w:val="007E301E"/>
    <w:rsid w:val="007F019B"/>
    <w:rsid w:val="00815D8D"/>
    <w:rsid w:val="00816160"/>
    <w:rsid w:val="00850935"/>
    <w:rsid w:val="008627AE"/>
    <w:rsid w:val="0086533B"/>
    <w:rsid w:val="0086582D"/>
    <w:rsid w:val="00875F53"/>
    <w:rsid w:val="00882919"/>
    <w:rsid w:val="00890D09"/>
    <w:rsid w:val="008A3636"/>
    <w:rsid w:val="008B4524"/>
    <w:rsid w:val="008B73E6"/>
    <w:rsid w:val="008C47B6"/>
    <w:rsid w:val="008C56CF"/>
    <w:rsid w:val="008D51AB"/>
    <w:rsid w:val="008E472F"/>
    <w:rsid w:val="008E5192"/>
    <w:rsid w:val="008E7AB2"/>
    <w:rsid w:val="008F001F"/>
    <w:rsid w:val="009037A2"/>
    <w:rsid w:val="009044C5"/>
    <w:rsid w:val="0092123B"/>
    <w:rsid w:val="00924C1F"/>
    <w:rsid w:val="009337E0"/>
    <w:rsid w:val="00946390"/>
    <w:rsid w:val="00946F02"/>
    <w:rsid w:val="00954E38"/>
    <w:rsid w:val="0095554B"/>
    <w:rsid w:val="0096187A"/>
    <w:rsid w:val="009670B2"/>
    <w:rsid w:val="0097159A"/>
    <w:rsid w:val="009823FA"/>
    <w:rsid w:val="00994526"/>
    <w:rsid w:val="009A74B6"/>
    <w:rsid w:val="009B35E9"/>
    <w:rsid w:val="009C18F6"/>
    <w:rsid w:val="009C4229"/>
    <w:rsid w:val="009E1428"/>
    <w:rsid w:val="00A03759"/>
    <w:rsid w:val="00A1179B"/>
    <w:rsid w:val="00A1240E"/>
    <w:rsid w:val="00A30507"/>
    <w:rsid w:val="00A44657"/>
    <w:rsid w:val="00A511EB"/>
    <w:rsid w:val="00A523CB"/>
    <w:rsid w:val="00A62C15"/>
    <w:rsid w:val="00A63F15"/>
    <w:rsid w:val="00A80601"/>
    <w:rsid w:val="00A8419B"/>
    <w:rsid w:val="00A9631A"/>
    <w:rsid w:val="00A9764B"/>
    <w:rsid w:val="00AB0F04"/>
    <w:rsid w:val="00AB51A4"/>
    <w:rsid w:val="00AD304A"/>
    <w:rsid w:val="00AE7FAD"/>
    <w:rsid w:val="00AF0276"/>
    <w:rsid w:val="00B02D50"/>
    <w:rsid w:val="00B05468"/>
    <w:rsid w:val="00B15CED"/>
    <w:rsid w:val="00B208EB"/>
    <w:rsid w:val="00B23B09"/>
    <w:rsid w:val="00B270DE"/>
    <w:rsid w:val="00B47B63"/>
    <w:rsid w:val="00B556D8"/>
    <w:rsid w:val="00B577DD"/>
    <w:rsid w:val="00B65F98"/>
    <w:rsid w:val="00B6690C"/>
    <w:rsid w:val="00B67C99"/>
    <w:rsid w:val="00B707E6"/>
    <w:rsid w:val="00B743E0"/>
    <w:rsid w:val="00B749CC"/>
    <w:rsid w:val="00B80977"/>
    <w:rsid w:val="00B8254B"/>
    <w:rsid w:val="00B9012E"/>
    <w:rsid w:val="00BD3497"/>
    <w:rsid w:val="00BE73C5"/>
    <w:rsid w:val="00BF5585"/>
    <w:rsid w:val="00C10E7E"/>
    <w:rsid w:val="00C32F6A"/>
    <w:rsid w:val="00C365A7"/>
    <w:rsid w:val="00C50D00"/>
    <w:rsid w:val="00C5374F"/>
    <w:rsid w:val="00C53F99"/>
    <w:rsid w:val="00C731FB"/>
    <w:rsid w:val="00C7458D"/>
    <w:rsid w:val="00C83C8C"/>
    <w:rsid w:val="00C96934"/>
    <w:rsid w:val="00C97A55"/>
    <w:rsid w:val="00CA6A90"/>
    <w:rsid w:val="00CC1601"/>
    <w:rsid w:val="00CC5184"/>
    <w:rsid w:val="00CD4684"/>
    <w:rsid w:val="00CE460E"/>
    <w:rsid w:val="00CF28F5"/>
    <w:rsid w:val="00D065DF"/>
    <w:rsid w:val="00D136EE"/>
    <w:rsid w:val="00D24C1C"/>
    <w:rsid w:val="00D34409"/>
    <w:rsid w:val="00D41075"/>
    <w:rsid w:val="00D55AC2"/>
    <w:rsid w:val="00D56D45"/>
    <w:rsid w:val="00D90FD5"/>
    <w:rsid w:val="00DA2623"/>
    <w:rsid w:val="00DC07FE"/>
    <w:rsid w:val="00DC32D8"/>
    <w:rsid w:val="00DD6401"/>
    <w:rsid w:val="00DE3B1C"/>
    <w:rsid w:val="00DE499A"/>
    <w:rsid w:val="00DE4B95"/>
    <w:rsid w:val="00E034E5"/>
    <w:rsid w:val="00E112A2"/>
    <w:rsid w:val="00E42830"/>
    <w:rsid w:val="00E57D42"/>
    <w:rsid w:val="00E6747C"/>
    <w:rsid w:val="00E80963"/>
    <w:rsid w:val="00E90DAD"/>
    <w:rsid w:val="00E93F10"/>
    <w:rsid w:val="00EC1CBA"/>
    <w:rsid w:val="00ED2F8D"/>
    <w:rsid w:val="00ED5650"/>
    <w:rsid w:val="00F102CA"/>
    <w:rsid w:val="00F14E74"/>
    <w:rsid w:val="00F24664"/>
    <w:rsid w:val="00F329CC"/>
    <w:rsid w:val="00F3610D"/>
    <w:rsid w:val="00F41769"/>
    <w:rsid w:val="00F607E9"/>
    <w:rsid w:val="00F613FD"/>
    <w:rsid w:val="00F67833"/>
    <w:rsid w:val="00F74A46"/>
    <w:rsid w:val="00F7593D"/>
    <w:rsid w:val="00F76BF8"/>
    <w:rsid w:val="00F85A12"/>
    <w:rsid w:val="00F9665B"/>
    <w:rsid w:val="00FB2C7A"/>
    <w:rsid w:val="00FC2A34"/>
    <w:rsid w:val="00FC3135"/>
    <w:rsid w:val="00FC6CA1"/>
    <w:rsid w:val="00FD10EB"/>
    <w:rsid w:val="00FD6413"/>
    <w:rsid w:val="00FE0A30"/>
    <w:rsid w:val="00FE481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86181410-4027-4278-B478-A87DF19A5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lang w:val="da-DK"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5F00"/>
    <w:pPr>
      <w:spacing w:line="240" w:lineRule="atLeast"/>
    </w:pPr>
    <w:rPr>
      <w:rFonts w:ascii="Arial" w:hAnsi="Arial"/>
    </w:rPr>
  </w:style>
  <w:style w:type="paragraph" w:styleId="Overskrift1">
    <w:name w:val="heading 1"/>
    <w:basedOn w:val="Normal"/>
    <w:next w:val="Normal"/>
    <w:link w:val="Overskrift1Tegn"/>
    <w:uiPriority w:val="9"/>
    <w:qFormat/>
    <w:rsid w:val="006F1048"/>
    <w:pPr>
      <w:keepNext/>
      <w:keepLines/>
      <w:suppressAutoHyphens/>
      <w:spacing w:before="369" w:line="520" w:lineRule="atLeast"/>
      <w:outlineLvl w:val="0"/>
    </w:pPr>
    <w:rPr>
      <w:rFonts w:eastAsiaTheme="majorEastAsia" w:cstheme="majorBidi"/>
      <w:b/>
      <w:sz w:val="44"/>
      <w:szCs w:val="32"/>
    </w:rPr>
  </w:style>
  <w:style w:type="paragraph" w:styleId="Overskrift2">
    <w:name w:val="heading 2"/>
    <w:basedOn w:val="Normal"/>
    <w:next w:val="Normal"/>
    <w:link w:val="Overskrift2Tegn"/>
    <w:uiPriority w:val="9"/>
    <w:unhideWhenUsed/>
    <w:qFormat/>
    <w:rsid w:val="006F1048"/>
    <w:pPr>
      <w:keepNext/>
      <w:keepLines/>
      <w:suppressAutoHyphens/>
      <w:spacing w:before="369" w:after="340"/>
      <w:outlineLvl w:val="1"/>
    </w:pPr>
    <w:rPr>
      <w:rFonts w:eastAsiaTheme="majorEastAsia" w:cstheme="majorBidi"/>
      <w:color w:val="0077B3" w:themeColor="accent1"/>
      <w:sz w:val="36"/>
      <w:szCs w:val="26"/>
    </w:rPr>
  </w:style>
  <w:style w:type="paragraph" w:styleId="Overskrift3">
    <w:name w:val="heading 3"/>
    <w:basedOn w:val="Normal"/>
    <w:next w:val="Normal"/>
    <w:link w:val="Overskrift3Tegn"/>
    <w:uiPriority w:val="9"/>
    <w:semiHidden/>
    <w:unhideWhenUsed/>
    <w:rsid w:val="004C70A4"/>
    <w:pPr>
      <w:keepNext/>
      <w:keepLines/>
      <w:suppressAutoHyphens/>
      <w:spacing w:before="40"/>
      <w:outlineLvl w:val="2"/>
    </w:pPr>
    <w:rPr>
      <w:rFonts w:asciiTheme="majorHAnsi" w:eastAsiaTheme="majorEastAsia" w:hAnsiTheme="majorHAnsi" w:cstheme="majorBidi"/>
      <w:color w:val="003A59" w:themeColor="accent1" w:themeShade="7F"/>
      <w:sz w:val="24"/>
      <w:szCs w:val="24"/>
    </w:rPr>
  </w:style>
  <w:style w:type="paragraph" w:styleId="Overskrift4">
    <w:name w:val="heading 4"/>
    <w:basedOn w:val="Normal"/>
    <w:next w:val="Normal"/>
    <w:link w:val="Overskrift4Tegn"/>
    <w:uiPriority w:val="9"/>
    <w:semiHidden/>
    <w:unhideWhenUsed/>
    <w:rsid w:val="004C70A4"/>
    <w:pPr>
      <w:keepNext/>
      <w:keepLines/>
      <w:suppressAutoHyphens/>
      <w:spacing w:before="40"/>
      <w:outlineLvl w:val="3"/>
    </w:pPr>
    <w:rPr>
      <w:rFonts w:asciiTheme="majorHAnsi" w:eastAsiaTheme="majorEastAsia" w:hAnsiTheme="majorHAnsi" w:cstheme="majorBidi"/>
      <w:i/>
      <w:iCs/>
      <w:color w:val="005886" w:themeColor="accent1" w:themeShade="BF"/>
    </w:rPr>
  </w:style>
  <w:style w:type="paragraph" w:styleId="Overskrift5">
    <w:name w:val="heading 5"/>
    <w:basedOn w:val="Normal"/>
    <w:next w:val="Normal"/>
    <w:link w:val="Overskrift5Tegn"/>
    <w:uiPriority w:val="9"/>
    <w:semiHidden/>
    <w:unhideWhenUsed/>
    <w:rsid w:val="000A7ADE"/>
    <w:pPr>
      <w:keepNext/>
      <w:keepLines/>
      <w:spacing w:before="40"/>
      <w:outlineLvl w:val="4"/>
    </w:pPr>
    <w:rPr>
      <w:rFonts w:asciiTheme="majorHAnsi" w:eastAsiaTheme="majorEastAsia" w:hAnsiTheme="majorHAnsi" w:cstheme="majorBidi"/>
      <w:color w:val="005886" w:themeColor="accent1" w:themeShade="BF"/>
    </w:rPr>
  </w:style>
  <w:style w:type="paragraph" w:styleId="Overskrift6">
    <w:name w:val="heading 6"/>
    <w:basedOn w:val="Normal"/>
    <w:next w:val="Normal"/>
    <w:link w:val="Overskrift6Tegn"/>
    <w:uiPriority w:val="9"/>
    <w:semiHidden/>
    <w:unhideWhenUsed/>
    <w:rsid w:val="000A7ADE"/>
    <w:pPr>
      <w:keepNext/>
      <w:keepLines/>
      <w:spacing w:before="40"/>
      <w:outlineLvl w:val="5"/>
    </w:pPr>
    <w:rPr>
      <w:rFonts w:asciiTheme="majorHAnsi" w:eastAsiaTheme="majorEastAsia" w:hAnsiTheme="majorHAnsi" w:cstheme="majorBidi"/>
      <w:color w:val="003A59" w:themeColor="accent1" w:themeShade="7F"/>
    </w:rPr>
  </w:style>
  <w:style w:type="paragraph" w:styleId="Overskrift7">
    <w:name w:val="heading 7"/>
    <w:basedOn w:val="Normal"/>
    <w:next w:val="Normal"/>
    <w:link w:val="Overskrift7Tegn"/>
    <w:uiPriority w:val="9"/>
    <w:semiHidden/>
    <w:unhideWhenUsed/>
    <w:rsid w:val="000A7ADE"/>
    <w:pPr>
      <w:keepNext/>
      <w:keepLines/>
      <w:spacing w:before="40"/>
      <w:outlineLvl w:val="6"/>
    </w:pPr>
    <w:rPr>
      <w:rFonts w:asciiTheme="majorHAnsi" w:eastAsiaTheme="majorEastAsia" w:hAnsiTheme="majorHAnsi" w:cstheme="majorBidi"/>
      <w:i/>
      <w:iCs/>
      <w:color w:val="003A59" w:themeColor="accent1" w:themeShade="7F"/>
    </w:rPr>
  </w:style>
  <w:style w:type="paragraph" w:styleId="Overskrift8">
    <w:name w:val="heading 8"/>
    <w:basedOn w:val="Normal"/>
    <w:next w:val="Normal"/>
    <w:link w:val="Overskrift8Tegn"/>
    <w:uiPriority w:val="9"/>
    <w:semiHidden/>
    <w:unhideWhenUsed/>
    <w:rsid w:val="000A7AD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rsid w:val="000A7AD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F1048"/>
    <w:rPr>
      <w:rFonts w:ascii="Arial" w:eastAsiaTheme="majorEastAsia" w:hAnsi="Arial" w:cstheme="majorBidi"/>
      <w:b/>
      <w:sz w:val="44"/>
      <w:szCs w:val="32"/>
    </w:rPr>
  </w:style>
  <w:style w:type="character" w:customStyle="1" w:styleId="Overskrift2Tegn">
    <w:name w:val="Overskrift 2 Tegn"/>
    <w:basedOn w:val="Standardskrifttypeiafsnit"/>
    <w:link w:val="Overskrift2"/>
    <w:uiPriority w:val="9"/>
    <w:rsid w:val="006F1048"/>
    <w:rPr>
      <w:rFonts w:ascii="Arial" w:eastAsiaTheme="majorEastAsia" w:hAnsi="Arial" w:cstheme="majorBidi"/>
      <w:color w:val="0077B3" w:themeColor="accent1"/>
      <w:sz w:val="36"/>
      <w:szCs w:val="26"/>
    </w:rPr>
  </w:style>
  <w:style w:type="character" w:customStyle="1" w:styleId="Overskrift3Tegn">
    <w:name w:val="Overskrift 3 Tegn"/>
    <w:basedOn w:val="Standardskrifttypeiafsnit"/>
    <w:link w:val="Overskrift3"/>
    <w:uiPriority w:val="9"/>
    <w:semiHidden/>
    <w:rsid w:val="004C70A4"/>
    <w:rPr>
      <w:rFonts w:asciiTheme="majorHAnsi" w:eastAsiaTheme="majorEastAsia" w:hAnsiTheme="majorHAnsi" w:cstheme="majorBidi"/>
      <w:color w:val="003A59" w:themeColor="accent1" w:themeShade="7F"/>
      <w:sz w:val="24"/>
      <w:szCs w:val="24"/>
    </w:rPr>
  </w:style>
  <w:style w:type="character" w:customStyle="1" w:styleId="Overskrift4Tegn">
    <w:name w:val="Overskrift 4 Tegn"/>
    <w:basedOn w:val="Standardskrifttypeiafsnit"/>
    <w:link w:val="Overskrift4"/>
    <w:uiPriority w:val="9"/>
    <w:semiHidden/>
    <w:rsid w:val="004C70A4"/>
    <w:rPr>
      <w:rFonts w:asciiTheme="majorHAnsi" w:eastAsiaTheme="majorEastAsia" w:hAnsiTheme="majorHAnsi" w:cstheme="majorBidi"/>
      <w:i/>
      <w:iCs/>
      <w:color w:val="005886" w:themeColor="accent1" w:themeShade="BF"/>
    </w:rPr>
  </w:style>
  <w:style w:type="paragraph" w:styleId="Markeringsbobletekst">
    <w:name w:val="Balloon Text"/>
    <w:basedOn w:val="Normal"/>
    <w:link w:val="MarkeringsbobletekstTegn"/>
    <w:uiPriority w:val="99"/>
    <w:semiHidden/>
    <w:unhideWhenUsed/>
    <w:rsid w:val="000A7ADE"/>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A7ADE"/>
    <w:rPr>
      <w:rFonts w:ascii="Segoe UI" w:hAnsi="Segoe UI" w:cs="Segoe UI"/>
      <w:sz w:val="18"/>
      <w:szCs w:val="18"/>
    </w:rPr>
  </w:style>
  <w:style w:type="paragraph" w:styleId="Bibliografi">
    <w:name w:val="Bibliography"/>
    <w:basedOn w:val="Normal"/>
    <w:next w:val="Normal"/>
    <w:uiPriority w:val="37"/>
    <w:semiHidden/>
    <w:unhideWhenUsed/>
    <w:rsid w:val="000A7ADE"/>
  </w:style>
  <w:style w:type="paragraph" w:styleId="Bloktekst">
    <w:name w:val="Block Text"/>
    <w:basedOn w:val="Normal"/>
    <w:uiPriority w:val="99"/>
    <w:semiHidden/>
    <w:unhideWhenUsed/>
    <w:rsid w:val="000A7ADE"/>
    <w:pPr>
      <w:pBdr>
        <w:top w:val="single" w:sz="2" w:space="10" w:color="0077B3" w:themeColor="accent1"/>
        <w:left w:val="single" w:sz="2" w:space="10" w:color="0077B3" w:themeColor="accent1"/>
        <w:bottom w:val="single" w:sz="2" w:space="10" w:color="0077B3" w:themeColor="accent1"/>
        <w:right w:val="single" w:sz="2" w:space="10" w:color="0077B3" w:themeColor="accent1"/>
      </w:pBdr>
      <w:ind w:left="1152" w:right="1152"/>
    </w:pPr>
    <w:rPr>
      <w:rFonts w:eastAsiaTheme="minorEastAsia" w:cstheme="minorBidi"/>
      <w:i/>
      <w:iCs/>
      <w:color w:val="0077B3" w:themeColor="accent1"/>
    </w:rPr>
  </w:style>
  <w:style w:type="paragraph" w:styleId="Brdtekst">
    <w:name w:val="Body Text"/>
    <w:basedOn w:val="Normal"/>
    <w:link w:val="BrdtekstTegn"/>
    <w:uiPriority w:val="99"/>
    <w:semiHidden/>
    <w:unhideWhenUsed/>
    <w:rsid w:val="000A7ADE"/>
    <w:pPr>
      <w:spacing w:after="120"/>
    </w:pPr>
  </w:style>
  <w:style w:type="character" w:customStyle="1" w:styleId="BrdtekstTegn">
    <w:name w:val="Brødtekst Tegn"/>
    <w:basedOn w:val="Standardskrifttypeiafsnit"/>
    <w:link w:val="Brdtekst"/>
    <w:uiPriority w:val="99"/>
    <w:semiHidden/>
    <w:rsid w:val="000A7ADE"/>
    <w:rPr>
      <w:rFonts w:asciiTheme="minorHAnsi" w:hAnsiTheme="minorHAnsi"/>
    </w:rPr>
  </w:style>
  <w:style w:type="paragraph" w:styleId="Brdtekst2">
    <w:name w:val="Body Text 2"/>
    <w:basedOn w:val="Normal"/>
    <w:link w:val="Brdtekst2Tegn"/>
    <w:uiPriority w:val="99"/>
    <w:semiHidden/>
    <w:unhideWhenUsed/>
    <w:rsid w:val="000A7ADE"/>
    <w:pPr>
      <w:spacing w:after="120" w:line="480" w:lineRule="auto"/>
    </w:pPr>
  </w:style>
  <w:style w:type="character" w:customStyle="1" w:styleId="Brdtekst2Tegn">
    <w:name w:val="Brødtekst 2 Tegn"/>
    <w:basedOn w:val="Standardskrifttypeiafsnit"/>
    <w:link w:val="Brdtekst2"/>
    <w:uiPriority w:val="99"/>
    <w:semiHidden/>
    <w:rsid w:val="000A7ADE"/>
    <w:rPr>
      <w:rFonts w:asciiTheme="minorHAnsi" w:hAnsiTheme="minorHAnsi"/>
    </w:rPr>
  </w:style>
  <w:style w:type="paragraph" w:styleId="Brdtekst3">
    <w:name w:val="Body Text 3"/>
    <w:basedOn w:val="Normal"/>
    <w:link w:val="Brdtekst3Tegn"/>
    <w:uiPriority w:val="99"/>
    <w:semiHidden/>
    <w:unhideWhenUsed/>
    <w:rsid w:val="000A7ADE"/>
    <w:pPr>
      <w:spacing w:after="120"/>
    </w:pPr>
    <w:rPr>
      <w:sz w:val="16"/>
      <w:szCs w:val="16"/>
    </w:rPr>
  </w:style>
  <w:style w:type="character" w:customStyle="1" w:styleId="Brdtekst3Tegn">
    <w:name w:val="Brødtekst 3 Tegn"/>
    <w:basedOn w:val="Standardskrifttypeiafsnit"/>
    <w:link w:val="Brdtekst3"/>
    <w:uiPriority w:val="99"/>
    <w:semiHidden/>
    <w:rsid w:val="000A7ADE"/>
    <w:rPr>
      <w:rFonts w:asciiTheme="minorHAnsi" w:hAnsiTheme="minorHAnsi"/>
      <w:sz w:val="16"/>
      <w:szCs w:val="16"/>
    </w:rPr>
  </w:style>
  <w:style w:type="paragraph" w:styleId="Brdtekst-frstelinjeindrykning1">
    <w:name w:val="Body Text First Indent"/>
    <w:basedOn w:val="Brdtekst"/>
    <w:link w:val="Brdtekst-frstelinjeindrykning1Tegn"/>
    <w:uiPriority w:val="99"/>
    <w:semiHidden/>
    <w:unhideWhenUsed/>
    <w:rsid w:val="000A7ADE"/>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0A7ADE"/>
    <w:rPr>
      <w:rFonts w:asciiTheme="minorHAnsi" w:hAnsiTheme="minorHAnsi"/>
    </w:rPr>
  </w:style>
  <w:style w:type="paragraph" w:styleId="Brdtekstindrykning">
    <w:name w:val="Body Text Indent"/>
    <w:basedOn w:val="Normal"/>
    <w:link w:val="BrdtekstindrykningTegn"/>
    <w:uiPriority w:val="99"/>
    <w:semiHidden/>
    <w:unhideWhenUsed/>
    <w:rsid w:val="000A7ADE"/>
    <w:pPr>
      <w:spacing w:after="120"/>
      <w:ind w:left="283"/>
    </w:pPr>
  </w:style>
  <w:style w:type="character" w:customStyle="1" w:styleId="BrdtekstindrykningTegn">
    <w:name w:val="Brødtekstindrykning Tegn"/>
    <w:basedOn w:val="Standardskrifttypeiafsnit"/>
    <w:link w:val="Brdtekstindrykning"/>
    <w:uiPriority w:val="99"/>
    <w:semiHidden/>
    <w:rsid w:val="000A7ADE"/>
    <w:rPr>
      <w:rFonts w:asciiTheme="minorHAnsi" w:hAnsiTheme="minorHAnsi"/>
    </w:rPr>
  </w:style>
  <w:style w:type="paragraph" w:styleId="Brdtekst-frstelinjeindrykning2">
    <w:name w:val="Body Text First Indent 2"/>
    <w:basedOn w:val="Brdtekstindrykning"/>
    <w:link w:val="Brdtekst-frstelinjeindrykning2Tegn"/>
    <w:uiPriority w:val="99"/>
    <w:semiHidden/>
    <w:unhideWhenUsed/>
    <w:rsid w:val="000A7ADE"/>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0A7ADE"/>
    <w:rPr>
      <w:rFonts w:asciiTheme="minorHAnsi" w:hAnsiTheme="minorHAnsi"/>
    </w:rPr>
  </w:style>
  <w:style w:type="paragraph" w:styleId="Brdtekstindrykning2">
    <w:name w:val="Body Text Indent 2"/>
    <w:basedOn w:val="Normal"/>
    <w:link w:val="Brdtekstindrykning2Tegn"/>
    <w:uiPriority w:val="99"/>
    <w:semiHidden/>
    <w:unhideWhenUsed/>
    <w:rsid w:val="000A7ADE"/>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0A7ADE"/>
    <w:rPr>
      <w:rFonts w:asciiTheme="minorHAnsi" w:hAnsiTheme="minorHAnsi"/>
    </w:rPr>
  </w:style>
  <w:style w:type="paragraph" w:styleId="Brdtekstindrykning3">
    <w:name w:val="Body Text Indent 3"/>
    <w:basedOn w:val="Normal"/>
    <w:link w:val="Brdtekstindrykning3Tegn"/>
    <w:uiPriority w:val="99"/>
    <w:semiHidden/>
    <w:unhideWhenUsed/>
    <w:rsid w:val="000A7ADE"/>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0A7ADE"/>
    <w:rPr>
      <w:rFonts w:asciiTheme="minorHAnsi" w:hAnsiTheme="minorHAnsi"/>
      <w:sz w:val="16"/>
      <w:szCs w:val="16"/>
    </w:rPr>
  </w:style>
  <w:style w:type="character" w:styleId="Bogenstitel">
    <w:name w:val="Book Title"/>
    <w:basedOn w:val="Standardskrifttypeiafsnit"/>
    <w:uiPriority w:val="33"/>
    <w:rsid w:val="000A7ADE"/>
    <w:rPr>
      <w:b/>
      <w:bCs/>
      <w:i/>
      <w:iCs/>
      <w:spacing w:val="5"/>
    </w:rPr>
  </w:style>
  <w:style w:type="paragraph" w:styleId="Billedtekst">
    <w:name w:val="caption"/>
    <w:basedOn w:val="Normal"/>
    <w:next w:val="Normal"/>
    <w:uiPriority w:val="35"/>
    <w:qFormat/>
    <w:rsid w:val="00890D09"/>
    <w:pPr>
      <w:spacing w:line="200" w:lineRule="atLeast"/>
    </w:pPr>
    <w:rPr>
      <w:iCs/>
      <w:color w:val="000000" w:themeColor="text2"/>
      <w:sz w:val="16"/>
      <w:szCs w:val="18"/>
    </w:rPr>
  </w:style>
  <w:style w:type="paragraph" w:styleId="Sluthilsen">
    <w:name w:val="Closing"/>
    <w:basedOn w:val="Normal"/>
    <w:link w:val="SluthilsenTegn"/>
    <w:uiPriority w:val="99"/>
    <w:semiHidden/>
    <w:unhideWhenUsed/>
    <w:rsid w:val="000A7ADE"/>
    <w:pPr>
      <w:ind w:left="4252"/>
    </w:pPr>
  </w:style>
  <w:style w:type="character" w:customStyle="1" w:styleId="SluthilsenTegn">
    <w:name w:val="Sluthilsen Tegn"/>
    <w:basedOn w:val="Standardskrifttypeiafsnit"/>
    <w:link w:val="Sluthilsen"/>
    <w:uiPriority w:val="99"/>
    <w:semiHidden/>
    <w:rsid w:val="000A7ADE"/>
    <w:rPr>
      <w:rFonts w:asciiTheme="minorHAnsi" w:hAnsiTheme="minorHAnsi"/>
    </w:rPr>
  </w:style>
  <w:style w:type="character" w:styleId="Kommentarhenvisning">
    <w:name w:val="annotation reference"/>
    <w:basedOn w:val="Standardskrifttypeiafsnit"/>
    <w:semiHidden/>
    <w:unhideWhenUsed/>
    <w:rsid w:val="000A7ADE"/>
    <w:rPr>
      <w:sz w:val="16"/>
      <w:szCs w:val="16"/>
    </w:rPr>
  </w:style>
  <w:style w:type="paragraph" w:styleId="Kommentartekst">
    <w:name w:val="annotation text"/>
    <w:basedOn w:val="Normal"/>
    <w:link w:val="KommentartekstTegn"/>
    <w:unhideWhenUsed/>
    <w:rsid w:val="000A7ADE"/>
  </w:style>
  <w:style w:type="character" w:customStyle="1" w:styleId="KommentartekstTegn">
    <w:name w:val="Kommentartekst Tegn"/>
    <w:basedOn w:val="Standardskrifttypeiafsnit"/>
    <w:link w:val="Kommentartekst"/>
    <w:rsid w:val="000A7ADE"/>
    <w:rPr>
      <w:rFonts w:asciiTheme="minorHAnsi" w:hAnsiTheme="minorHAnsi"/>
    </w:rPr>
  </w:style>
  <w:style w:type="paragraph" w:styleId="Kommentaremne">
    <w:name w:val="annotation subject"/>
    <w:basedOn w:val="Kommentartekst"/>
    <w:next w:val="Kommentartekst"/>
    <w:link w:val="KommentaremneTegn"/>
    <w:uiPriority w:val="99"/>
    <w:semiHidden/>
    <w:unhideWhenUsed/>
    <w:rsid w:val="000A7ADE"/>
    <w:rPr>
      <w:b/>
      <w:bCs/>
    </w:rPr>
  </w:style>
  <w:style w:type="character" w:customStyle="1" w:styleId="KommentaremneTegn">
    <w:name w:val="Kommentaremne Tegn"/>
    <w:basedOn w:val="KommentartekstTegn"/>
    <w:link w:val="Kommentaremne"/>
    <w:uiPriority w:val="99"/>
    <w:semiHidden/>
    <w:rsid w:val="000A7ADE"/>
    <w:rPr>
      <w:rFonts w:asciiTheme="minorHAnsi" w:hAnsiTheme="minorHAnsi"/>
      <w:b/>
      <w:bCs/>
    </w:rPr>
  </w:style>
  <w:style w:type="paragraph" w:styleId="Dato">
    <w:name w:val="Date"/>
    <w:basedOn w:val="Normal"/>
    <w:next w:val="Normal"/>
    <w:link w:val="DatoTegn"/>
    <w:uiPriority w:val="99"/>
    <w:semiHidden/>
    <w:unhideWhenUsed/>
    <w:rsid w:val="000A7ADE"/>
  </w:style>
  <w:style w:type="character" w:customStyle="1" w:styleId="DatoTegn">
    <w:name w:val="Dato Tegn"/>
    <w:basedOn w:val="Standardskrifttypeiafsnit"/>
    <w:link w:val="Dato"/>
    <w:uiPriority w:val="99"/>
    <w:semiHidden/>
    <w:rsid w:val="000A7ADE"/>
    <w:rPr>
      <w:rFonts w:asciiTheme="minorHAnsi" w:hAnsiTheme="minorHAnsi"/>
    </w:rPr>
  </w:style>
  <w:style w:type="paragraph" w:styleId="Dokumentoversigt">
    <w:name w:val="Document Map"/>
    <w:basedOn w:val="Normal"/>
    <w:link w:val="DokumentoversigtTegn"/>
    <w:uiPriority w:val="99"/>
    <w:semiHidden/>
    <w:unhideWhenUsed/>
    <w:rsid w:val="000A7ADE"/>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0A7ADE"/>
    <w:rPr>
      <w:rFonts w:ascii="Segoe UI" w:hAnsi="Segoe UI" w:cs="Segoe UI"/>
      <w:sz w:val="16"/>
      <w:szCs w:val="16"/>
    </w:rPr>
  </w:style>
  <w:style w:type="paragraph" w:styleId="Mailsignatur">
    <w:name w:val="E-mail Signature"/>
    <w:basedOn w:val="Normal"/>
    <w:link w:val="MailsignaturTegn"/>
    <w:uiPriority w:val="99"/>
    <w:semiHidden/>
    <w:unhideWhenUsed/>
    <w:rsid w:val="000A7ADE"/>
  </w:style>
  <w:style w:type="character" w:customStyle="1" w:styleId="MailsignaturTegn">
    <w:name w:val="Mailsignatur Tegn"/>
    <w:basedOn w:val="Standardskrifttypeiafsnit"/>
    <w:link w:val="Mailsignatur"/>
    <w:uiPriority w:val="99"/>
    <w:semiHidden/>
    <w:rsid w:val="000A7ADE"/>
    <w:rPr>
      <w:rFonts w:asciiTheme="minorHAnsi" w:hAnsiTheme="minorHAnsi"/>
    </w:rPr>
  </w:style>
  <w:style w:type="character" w:styleId="Fremhv">
    <w:name w:val="Emphasis"/>
    <w:basedOn w:val="Standardskrifttypeiafsnit"/>
    <w:uiPriority w:val="20"/>
    <w:rsid w:val="000A7ADE"/>
    <w:rPr>
      <w:i/>
      <w:iCs/>
    </w:rPr>
  </w:style>
  <w:style w:type="character" w:styleId="Slutnotehenvisning">
    <w:name w:val="endnote reference"/>
    <w:basedOn w:val="Standardskrifttypeiafsnit"/>
    <w:uiPriority w:val="99"/>
    <w:semiHidden/>
    <w:unhideWhenUsed/>
    <w:rsid w:val="000A7ADE"/>
    <w:rPr>
      <w:vertAlign w:val="superscript"/>
    </w:rPr>
  </w:style>
  <w:style w:type="paragraph" w:styleId="Slutnotetekst">
    <w:name w:val="endnote text"/>
    <w:basedOn w:val="Normal"/>
    <w:link w:val="SlutnotetekstTegn"/>
    <w:uiPriority w:val="99"/>
    <w:semiHidden/>
    <w:unhideWhenUsed/>
    <w:rsid w:val="000A7ADE"/>
  </w:style>
  <w:style w:type="character" w:customStyle="1" w:styleId="SlutnotetekstTegn">
    <w:name w:val="Slutnotetekst Tegn"/>
    <w:basedOn w:val="Standardskrifttypeiafsnit"/>
    <w:link w:val="Slutnotetekst"/>
    <w:uiPriority w:val="99"/>
    <w:semiHidden/>
    <w:rsid w:val="000A7ADE"/>
    <w:rPr>
      <w:rFonts w:asciiTheme="minorHAnsi" w:hAnsiTheme="minorHAnsi"/>
    </w:rPr>
  </w:style>
  <w:style w:type="paragraph" w:styleId="Modtageradresse">
    <w:name w:val="envelope address"/>
    <w:basedOn w:val="Normal"/>
    <w:uiPriority w:val="99"/>
    <w:semiHidden/>
    <w:unhideWhenUsed/>
    <w:rsid w:val="000A7ADE"/>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fsenderadresse">
    <w:name w:val="envelope return"/>
    <w:basedOn w:val="Normal"/>
    <w:uiPriority w:val="99"/>
    <w:semiHidden/>
    <w:unhideWhenUsed/>
    <w:rsid w:val="000A7ADE"/>
    <w:rPr>
      <w:rFonts w:asciiTheme="majorHAnsi" w:eastAsiaTheme="majorEastAsia" w:hAnsiTheme="majorHAnsi" w:cstheme="majorBidi"/>
    </w:rPr>
  </w:style>
  <w:style w:type="character" w:styleId="BesgtLink">
    <w:name w:val="FollowedHyperlink"/>
    <w:basedOn w:val="Standardskrifttypeiafsnit"/>
    <w:uiPriority w:val="99"/>
    <w:semiHidden/>
    <w:unhideWhenUsed/>
    <w:rsid w:val="000A7ADE"/>
    <w:rPr>
      <w:color w:val="5D64A5" w:themeColor="followedHyperlink"/>
      <w:u w:val="single"/>
    </w:rPr>
  </w:style>
  <w:style w:type="paragraph" w:styleId="Sidefod">
    <w:name w:val="footer"/>
    <w:basedOn w:val="Normal"/>
    <w:link w:val="SidefodTegn"/>
    <w:uiPriority w:val="99"/>
    <w:unhideWhenUsed/>
    <w:rsid w:val="000A7ADE"/>
    <w:pPr>
      <w:tabs>
        <w:tab w:val="center" w:pos="4680"/>
        <w:tab w:val="right" w:pos="9360"/>
      </w:tabs>
    </w:pPr>
    <w:rPr>
      <w:sz w:val="18"/>
    </w:rPr>
  </w:style>
  <w:style w:type="character" w:customStyle="1" w:styleId="SidefodTegn">
    <w:name w:val="Sidefod Tegn"/>
    <w:basedOn w:val="Standardskrifttypeiafsnit"/>
    <w:link w:val="Sidefod"/>
    <w:uiPriority w:val="99"/>
    <w:rsid w:val="000A7ADE"/>
    <w:rPr>
      <w:rFonts w:ascii="Arial" w:hAnsi="Arial"/>
      <w:sz w:val="18"/>
    </w:rPr>
  </w:style>
  <w:style w:type="character" w:styleId="Fodnotehenvisning">
    <w:name w:val="footnote reference"/>
    <w:basedOn w:val="Standardskrifttypeiafsnit"/>
    <w:uiPriority w:val="99"/>
    <w:semiHidden/>
    <w:unhideWhenUsed/>
    <w:rsid w:val="000A7ADE"/>
    <w:rPr>
      <w:vertAlign w:val="superscript"/>
    </w:rPr>
  </w:style>
  <w:style w:type="paragraph" w:styleId="Fodnotetekst">
    <w:name w:val="footnote text"/>
    <w:basedOn w:val="Normal"/>
    <w:link w:val="FodnotetekstTegn"/>
    <w:uiPriority w:val="99"/>
    <w:semiHidden/>
    <w:unhideWhenUsed/>
    <w:rsid w:val="000A7ADE"/>
  </w:style>
  <w:style w:type="character" w:customStyle="1" w:styleId="FodnotetekstTegn">
    <w:name w:val="Fodnotetekst Tegn"/>
    <w:basedOn w:val="Standardskrifttypeiafsnit"/>
    <w:link w:val="Fodnotetekst"/>
    <w:uiPriority w:val="99"/>
    <w:semiHidden/>
    <w:rsid w:val="000A7ADE"/>
    <w:rPr>
      <w:rFonts w:asciiTheme="minorHAnsi" w:hAnsiTheme="minorHAnsi"/>
    </w:rPr>
  </w:style>
  <w:style w:type="character" w:customStyle="1" w:styleId="Hashtag1">
    <w:name w:val="Hashtag1"/>
    <w:basedOn w:val="Standardskrifttypeiafsnit"/>
    <w:uiPriority w:val="99"/>
    <w:semiHidden/>
    <w:unhideWhenUsed/>
    <w:rsid w:val="000A7ADE"/>
    <w:rPr>
      <w:color w:val="2B579A"/>
      <w:shd w:val="clear" w:color="auto" w:fill="E1DFDD"/>
    </w:rPr>
  </w:style>
  <w:style w:type="paragraph" w:styleId="Sidehoved">
    <w:name w:val="header"/>
    <w:basedOn w:val="Normal"/>
    <w:link w:val="SidehovedTegn"/>
    <w:uiPriority w:val="99"/>
    <w:unhideWhenUsed/>
    <w:rsid w:val="000A7ADE"/>
    <w:pPr>
      <w:tabs>
        <w:tab w:val="center" w:pos="4680"/>
        <w:tab w:val="right" w:pos="9360"/>
      </w:tabs>
    </w:pPr>
  </w:style>
  <w:style w:type="character" w:customStyle="1" w:styleId="SidehovedTegn">
    <w:name w:val="Sidehoved Tegn"/>
    <w:basedOn w:val="Standardskrifttypeiafsnit"/>
    <w:link w:val="Sidehoved"/>
    <w:uiPriority w:val="99"/>
    <w:rsid w:val="000A7ADE"/>
    <w:rPr>
      <w:rFonts w:asciiTheme="minorHAnsi" w:hAnsiTheme="minorHAnsi"/>
    </w:rPr>
  </w:style>
  <w:style w:type="character" w:customStyle="1" w:styleId="Overskrift5Tegn">
    <w:name w:val="Overskrift 5 Tegn"/>
    <w:basedOn w:val="Standardskrifttypeiafsnit"/>
    <w:link w:val="Overskrift5"/>
    <w:uiPriority w:val="9"/>
    <w:semiHidden/>
    <w:rsid w:val="000A7ADE"/>
    <w:rPr>
      <w:rFonts w:asciiTheme="majorHAnsi" w:eastAsiaTheme="majorEastAsia" w:hAnsiTheme="majorHAnsi" w:cstheme="majorBidi"/>
      <w:color w:val="005886" w:themeColor="accent1" w:themeShade="BF"/>
    </w:rPr>
  </w:style>
  <w:style w:type="character" w:customStyle="1" w:styleId="Overskrift6Tegn">
    <w:name w:val="Overskrift 6 Tegn"/>
    <w:basedOn w:val="Standardskrifttypeiafsnit"/>
    <w:link w:val="Overskrift6"/>
    <w:uiPriority w:val="9"/>
    <w:semiHidden/>
    <w:rsid w:val="000A7ADE"/>
    <w:rPr>
      <w:rFonts w:asciiTheme="majorHAnsi" w:eastAsiaTheme="majorEastAsia" w:hAnsiTheme="majorHAnsi" w:cstheme="majorBidi"/>
      <w:color w:val="003A59" w:themeColor="accent1" w:themeShade="7F"/>
    </w:rPr>
  </w:style>
  <w:style w:type="character" w:customStyle="1" w:styleId="Overskrift7Tegn">
    <w:name w:val="Overskrift 7 Tegn"/>
    <w:basedOn w:val="Standardskrifttypeiafsnit"/>
    <w:link w:val="Overskrift7"/>
    <w:uiPriority w:val="9"/>
    <w:semiHidden/>
    <w:rsid w:val="000A7ADE"/>
    <w:rPr>
      <w:rFonts w:asciiTheme="majorHAnsi" w:eastAsiaTheme="majorEastAsia" w:hAnsiTheme="majorHAnsi" w:cstheme="majorBidi"/>
      <w:i/>
      <w:iCs/>
      <w:color w:val="003A59" w:themeColor="accent1" w:themeShade="7F"/>
    </w:rPr>
  </w:style>
  <w:style w:type="character" w:customStyle="1" w:styleId="Overskrift8Tegn">
    <w:name w:val="Overskrift 8 Tegn"/>
    <w:basedOn w:val="Standardskrifttypeiafsnit"/>
    <w:link w:val="Overskrift8"/>
    <w:uiPriority w:val="9"/>
    <w:semiHidden/>
    <w:rsid w:val="000A7ADE"/>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0A7ADE"/>
    <w:rPr>
      <w:rFonts w:asciiTheme="majorHAnsi" w:eastAsiaTheme="majorEastAsia" w:hAnsiTheme="majorHAnsi" w:cstheme="majorBidi"/>
      <w:i/>
      <w:iCs/>
      <w:color w:val="272727" w:themeColor="text1" w:themeTint="D8"/>
      <w:sz w:val="21"/>
      <w:szCs w:val="21"/>
    </w:rPr>
  </w:style>
  <w:style w:type="character" w:styleId="HTML-akronym">
    <w:name w:val="HTML Acronym"/>
    <w:basedOn w:val="Standardskrifttypeiafsnit"/>
    <w:uiPriority w:val="99"/>
    <w:semiHidden/>
    <w:unhideWhenUsed/>
    <w:rsid w:val="000A7ADE"/>
  </w:style>
  <w:style w:type="paragraph" w:styleId="HTML-adresse">
    <w:name w:val="HTML Address"/>
    <w:basedOn w:val="Normal"/>
    <w:link w:val="HTML-adresseTegn"/>
    <w:uiPriority w:val="99"/>
    <w:semiHidden/>
    <w:unhideWhenUsed/>
    <w:rsid w:val="000A7ADE"/>
    <w:rPr>
      <w:i/>
      <w:iCs/>
    </w:rPr>
  </w:style>
  <w:style w:type="character" w:customStyle="1" w:styleId="HTML-adresseTegn">
    <w:name w:val="HTML-adresse Tegn"/>
    <w:basedOn w:val="Standardskrifttypeiafsnit"/>
    <w:link w:val="HTML-adresse"/>
    <w:uiPriority w:val="99"/>
    <w:semiHidden/>
    <w:rsid w:val="000A7ADE"/>
    <w:rPr>
      <w:rFonts w:asciiTheme="minorHAnsi" w:hAnsiTheme="minorHAnsi"/>
      <w:i/>
      <w:iCs/>
    </w:rPr>
  </w:style>
  <w:style w:type="character" w:styleId="HTML-citat">
    <w:name w:val="HTML Cite"/>
    <w:basedOn w:val="Standardskrifttypeiafsnit"/>
    <w:uiPriority w:val="99"/>
    <w:semiHidden/>
    <w:unhideWhenUsed/>
    <w:rsid w:val="000A7ADE"/>
    <w:rPr>
      <w:i/>
      <w:iCs/>
    </w:rPr>
  </w:style>
  <w:style w:type="character" w:styleId="HTML-kode">
    <w:name w:val="HTML Code"/>
    <w:basedOn w:val="Standardskrifttypeiafsnit"/>
    <w:uiPriority w:val="99"/>
    <w:semiHidden/>
    <w:unhideWhenUsed/>
    <w:rsid w:val="000A7ADE"/>
    <w:rPr>
      <w:rFonts w:ascii="Consolas" w:hAnsi="Consolas"/>
      <w:sz w:val="20"/>
      <w:szCs w:val="20"/>
    </w:rPr>
  </w:style>
  <w:style w:type="character" w:styleId="HTML-definition">
    <w:name w:val="HTML Definition"/>
    <w:basedOn w:val="Standardskrifttypeiafsnit"/>
    <w:uiPriority w:val="99"/>
    <w:semiHidden/>
    <w:unhideWhenUsed/>
    <w:rsid w:val="000A7ADE"/>
    <w:rPr>
      <w:i/>
      <w:iCs/>
    </w:rPr>
  </w:style>
  <w:style w:type="character" w:styleId="HTML-tastatur">
    <w:name w:val="HTML Keyboard"/>
    <w:basedOn w:val="Standardskrifttypeiafsnit"/>
    <w:uiPriority w:val="99"/>
    <w:semiHidden/>
    <w:unhideWhenUsed/>
    <w:rsid w:val="000A7ADE"/>
    <w:rPr>
      <w:rFonts w:ascii="Consolas" w:hAnsi="Consolas"/>
      <w:sz w:val="20"/>
      <w:szCs w:val="20"/>
    </w:rPr>
  </w:style>
  <w:style w:type="paragraph" w:styleId="FormateretHTML">
    <w:name w:val="HTML Preformatted"/>
    <w:basedOn w:val="Normal"/>
    <w:link w:val="FormateretHTMLTegn"/>
    <w:uiPriority w:val="99"/>
    <w:semiHidden/>
    <w:unhideWhenUsed/>
    <w:rsid w:val="000A7ADE"/>
    <w:rPr>
      <w:rFonts w:ascii="Consolas" w:hAnsi="Consolas"/>
    </w:rPr>
  </w:style>
  <w:style w:type="character" w:customStyle="1" w:styleId="FormateretHTMLTegn">
    <w:name w:val="Formateret HTML Tegn"/>
    <w:basedOn w:val="Standardskrifttypeiafsnit"/>
    <w:link w:val="FormateretHTML"/>
    <w:uiPriority w:val="99"/>
    <w:semiHidden/>
    <w:rsid w:val="000A7ADE"/>
    <w:rPr>
      <w:rFonts w:ascii="Consolas" w:hAnsi="Consolas"/>
    </w:rPr>
  </w:style>
  <w:style w:type="character" w:styleId="HTML-eksempel">
    <w:name w:val="HTML Sample"/>
    <w:basedOn w:val="Standardskrifttypeiafsnit"/>
    <w:uiPriority w:val="99"/>
    <w:semiHidden/>
    <w:unhideWhenUsed/>
    <w:rsid w:val="000A7ADE"/>
    <w:rPr>
      <w:rFonts w:ascii="Consolas" w:hAnsi="Consolas"/>
      <w:sz w:val="24"/>
      <w:szCs w:val="24"/>
    </w:rPr>
  </w:style>
  <w:style w:type="character" w:styleId="HTML-skrivemaskine">
    <w:name w:val="HTML Typewriter"/>
    <w:basedOn w:val="Standardskrifttypeiafsnit"/>
    <w:uiPriority w:val="99"/>
    <w:semiHidden/>
    <w:unhideWhenUsed/>
    <w:rsid w:val="000A7ADE"/>
    <w:rPr>
      <w:rFonts w:ascii="Consolas" w:hAnsi="Consolas"/>
      <w:sz w:val="20"/>
      <w:szCs w:val="20"/>
    </w:rPr>
  </w:style>
  <w:style w:type="character" w:styleId="HTML-variabel">
    <w:name w:val="HTML Variable"/>
    <w:basedOn w:val="Standardskrifttypeiafsnit"/>
    <w:uiPriority w:val="99"/>
    <w:semiHidden/>
    <w:unhideWhenUsed/>
    <w:rsid w:val="000A7ADE"/>
    <w:rPr>
      <w:i/>
      <w:iCs/>
    </w:rPr>
  </w:style>
  <w:style w:type="character" w:styleId="Hyperlink">
    <w:name w:val="Hyperlink"/>
    <w:basedOn w:val="Standardskrifttypeiafsnit"/>
    <w:uiPriority w:val="99"/>
    <w:rsid w:val="005F2C95"/>
    <w:rPr>
      <w:color w:val="0077B3" w:themeColor="accent1"/>
      <w:u w:val="single"/>
    </w:rPr>
  </w:style>
  <w:style w:type="paragraph" w:styleId="Indeks1">
    <w:name w:val="index 1"/>
    <w:basedOn w:val="Normal"/>
    <w:next w:val="Normal"/>
    <w:autoRedefine/>
    <w:uiPriority w:val="99"/>
    <w:semiHidden/>
    <w:unhideWhenUsed/>
    <w:rsid w:val="000A7ADE"/>
    <w:pPr>
      <w:ind w:left="200" w:hanging="200"/>
    </w:pPr>
  </w:style>
  <w:style w:type="paragraph" w:styleId="Indeks2">
    <w:name w:val="index 2"/>
    <w:basedOn w:val="Normal"/>
    <w:next w:val="Normal"/>
    <w:autoRedefine/>
    <w:uiPriority w:val="99"/>
    <w:semiHidden/>
    <w:unhideWhenUsed/>
    <w:rsid w:val="000A7ADE"/>
    <w:pPr>
      <w:ind w:left="400" w:hanging="200"/>
    </w:pPr>
  </w:style>
  <w:style w:type="paragraph" w:styleId="Indeks3">
    <w:name w:val="index 3"/>
    <w:basedOn w:val="Normal"/>
    <w:next w:val="Normal"/>
    <w:autoRedefine/>
    <w:uiPriority w:val="99"/>
    <w:semiHidden/>
    <w:unhideWhenUsed/>
    <w:rsid w:val="000A7ADE"/>
    <w:pPr>
      <w:ind w:left="600" w:hanging="200"/>
    </w:pPr>
  </w:style>
  <w:style w:type="paragraph" w:styleId="Indeks4">
    <w:name w:val="index 4"/>
    <w:basedOn w:val="Normal"/>
    <w:next w:val="Normal"/>
    <w:autoRedefine/>
    <w:uiPriority w:val="99"/>
    <w:semiHidden/>
    <w:unhideWhenUsed/>
    <w:rsid w:val="000A7ADE"/>
    <w:pPr>
      <w:ind w:left="800" w:hanging="200"/>
    </w:pPr>
  </w:style>
  <w:style w:type="paragraph" w:styleId="Indeks5">
    <w:name w:val="index 5"/>
    <w:basedOn w:val="Normal"/>
    <w:next w:val="Normal"/>
    <w:autoRedefine/>
    <w:uiPriority w:val="99"/>
    <w:semiHidden/>
    <w:unhideWhenUsed/>
    <w:rsid w:val="000A7ADE"/>
    <w:pPr>
      <w:ind w:left="1000" w:hanging="200"/>
    </w:pPr>
  </w:style>
  <w:style w:type="paragraph" w:styleId="Indeks6">
    <w:name w:val="index 6"/>
    <w:basedOn w:val="Normal"/>
    <w:next w:val="Normal"/>
    <w:autoRedefine/>
    <w:uiPriority w:val="99"/>
    <w:semiHidden/>
    <w:unhideWhenUsed/>
    <w:rsid w:val="000A7ADE"/>
    <w:pPr>
      <w:ind w:left="1200" w:hanging="200"/>
    </w:pPr>
  </w:style>
  <w:style w:type="paragraph" w:styleId="Indeks7">
    <w:name w:val="index 7"/>
    <w:basedOn w:val="Normal"/>
    <w:next w:val="Normal"/>
    <w:autoRedefine/>
    <w:uiPriority w:val="99"/>
    <w:semiHidden/>
    <w:unhideWhenUsed/>
    <w:rsid w:val="000A7ADE"/>
    <w:pPr>
      <w:ind w:left="1400" w:hanging="200"/>
    </w:pPr>
  </w:style>
  <w:style w:type="paragraph" w:styleId="Indeks8">
    <w:name w:val="index 8"/>
    <w:basedOn w:val="Normal"/>
    <w:next w:val="Normal"/>
    <w:autoRedefine/>
    <w:uiPriority w:val="99"/>
    <w:semiHidden/>
    <w:unhideWhenUsed/>
    <w:rsid w:val="000A7ADE"/>
    <w:pPr>
      <w:ind w:left="1600" w:hanging="200"/>
    </w:pPr>
  </w:style>
  <w:style w:type="paragraph" w:styleId="Indeks9">
    <w:name w:val="index 9"/>
    <w:basedOn w:val="Normal"/>
    <w:next w:val="Normal"/>
    <w:autoRedefine/>
    <w:uiPriority w:val="99"/>
    <w:semiHidden/>
    <w:unhideWhenUsed/>
    <w:rsid w:val="000A7ADE"/>
    <w:pPr>
      <w:ind w:left="1800" w:hanging="200"/>
    </w:pPr>
  </w:style>
  <w:style w:type="paragraph" w:styleId="Indeksoverskrift">
    <w:name w:val="index heading"/>
    <w:basedOn w:val="Normal"/>
    <w:next w:val="Indeks1"/>
    <w:uiPriority w:val="99"/>
    <w:semiHidden/>
    <w:unhideWhenUsed/>
    <w:rsid w:val="000A7ADE"/>
    <w:rPr>
      <w:rFonts w:asciiTheme="majorHAnsi" w:eastAsiaTheme="majorEastAsia" w:hAnsiTheme="majorHAnsi" w:cstheme="majorBidi"/>
      <w:b/>
      <w:bCs/>
    </w:rPr>
  </w:style>
  <w:style w:type="character" w:styleId="Kraftigfremhvning">
    <w:name w:val="Intense Emphasis"/>
    <w:basedOn w:val="Standardskrifttypeiafsnit"/>
    <w:uiPriority w:val="21"/>
    <w:rsid w:val="000A7ADE"/>
    <w:rPr>
      <w:i/>
      <w:iCs/>
      <w:color w:val="0077B3" w:themeColor="accent1"/>
    </w:rPr>
  </w:style>
  <w:style w:type="paragraph" w:styleId="Strktcitat">
    <w:name w:val="Intense Quote"/>
    <w:basedOn w:val="Normal"/>
    <w:next w:val="Normal"/>
    <w:link w:val="StrktcitatTegn"/>
    <w:uiPriority w:val="30"/>
    <w:rsid w:val="000A7ADE"/>
    <w:pPr>
      <w:pBdr>
        <w:top w:val="single" w:sz="4" w:space="10" w:color="0077B3" w:themeColor="accent1"/>
        <w:bottom w:val="single" w:sz="4" w:space="10" w:color="0077B3" w:themeColor="accent1"/>
      </w:pBdr>
      <w:spacing w:before="360" w:after="360"/>
      <w:ind w:left="864" w:right="864"/>
      <w:jc w:val="center"/>
    </w:pPr>
    <w:rPr>
      <w:i/>
      <w:iCs/>
      <w:color w:val="0077B3" w:themeColor="accent1"/>
    </w:rPr>
  </w:style>
  <w:style w:type="character" w:customStyle="1" w:styleId="StrktcitatTegn">
    <w:name w:val="Stærkt citat Tegn"/>
    <w:basedOn w:val="Standardskrifttypeiafsnit"/>
    <w:link w:val="Strktcitat"/>
    <w:uiPriority w:val="30"/>
    <w:rsid w:val="000A7ADE"/>
    <w:rPr>
      <w:rFonts w:asciiTheme="minorHAnsi" w:hAnsiTheme="minorHAnsi"/>
      <w:i/>
      <w:iCs/>
      <w:color w:val="0077B3" w:themeColor="accent1"/>
    </w:rPr>
  </w:style>
  <w:style w:type="character" w:styleId="Kraftighenvisning">
    <w:name w:val="Intense Reference"/>
    <w:basedOn w:val="Standardskrifttypeiafsnit"/>
    <w:uiPriority w:val="32"/>
    <w:rsid w:val="000A7ADE"/>
    <w:rPr>
      <w:b/>
      <w:bCs/>
      <w:smallCaps/>
      <w:color w:val="0077B3" w:themeColor="accent1"/>
      <w:spacing w:val="5"/>
    </w:rPr>
  </w:style>
  <w:style w:type="character" w:styleId="Linjenummer">
    <w:name w:val="line number"/>
    <w:basedOn w:val="Standardskrifttypeiafsnit"/>
    <w:uiPriority w:val="99"/>
    <w:semiHidden/>
    <w:unhideWhenUsed/>
    <w:rsid w:val="000A7ADE"/>
  </w:style>
  <w:style w:type="paragraph" w:styleId="Liste">
    <w:name w:val="List"/>
    <w:basedOn w:val="Normal"/>
    <w:uiPriority w:val="99"/>
    <w:semiHidden/>
    <w:unhideWhenUsed/>
    <w:rsid w:val="000A7ADE"/>
    <w:pPr>
      <w:ind w:left="283" w:hanging="283"/>
      <w:contextualSpacing/>
    </w:pPr>
  </w:style>
  <w:style w:type="paragraph" w:styleId="Liste2">
    <w:name w:val="List 2"/>
    <w:basedOn w:val="Normal"/>
    <w:uiPriority w:val="99"/>
    <w:semiHidden/>
    <w:unhideWhenUsed/>
    <w:rsid w:val="000A7ADE"/>
    <w:pPr>
      <w:ind w:left="566" w:hanging="283"/>
      <w:contextualSpacing/>
    </w:pPr>
  </w:style>
  <w:style w:type="paragraph" w:styleId="Liste3">
    <w:name w:val="List 3"/>
    <w:basedOn w:val="Normal"/>
    <w:uiPriority w:val="99"/>
    <w:semiHidden/>
    <w:unhideWhenUsed/>
    <w:rsid w:val="000A7ADE"/>
    <w:pPr>
      <w:ind w:left="849" w:hanging="283"/>
      <w:contextualSpacing/>
    </w:pPr>
  </w:style>
  <w:style w:type="paragraph" w:styleId="Liste4">
    <w:name w:val="List 4"/>
    <w:basedOn w:val="Normal"/>
    <w:uiPriority w:val="99"/>
    <w:semiHidden/>
    <w:unhideWhenUsed/>
    <w:rsid w:val="000A7ADE"/>
    <w:pPr>
      <w:ind w:left="1132" w:hanging="283"/>
      <w:contextualSpacing/>
    </w:pPr>
  </w:style>
  <w:style w:type="paragraph" w:styleId="Liste5">
    <w:name w:val="List 5"/>
    <w:basedOn w:val="Normal"/>
    <w:uiPriority w:val="99"/>
    <w:semiHidden/>
    <w:unhideWhenUsed/>
    <w:rsid w:val="000A7ADE"/>
    <w:pPr>
      <w:ind w:left="1415" w:hanging="283"/>
      <w:contextualSpacing/>
    </w:pPr>
  </w:style>
  <w:style w:type="paragraph" w:styleId="Opstilling-punkttegn">
    <w:name w:val="List Bullet"/>
    <w:basedOn w:val="Normal"/>
    <w:uiPriority w:val="99"/>
    <w:semiHidden/>
    <w:unhideWhenUsed/>
    <w:rsid w:val="000A7ADE"/>
    <w:pPr>
      <w:numPr>
        <w:numId w:val="1"/>
      </w:numPr>
      <w:contextualSpacing/>
    </w:pPr>
  </w:style>
  <w:style w:type="paragraph" w:styleId="Opstilling-punkttegn2">
    <w:name w:val="List Bullet 2"/>
    <w:basedOn w:val="Normal"/>
    <w:uiPriority w:val="99"/>
    <w:semiHidden/>
    <w:unhideWhenUsed/>
    <w:rsid w:val="000A7ADE"/>
    <w:pPr>
      <w:numPr>
        <w:numId w:val="2"/>
      </w:numPr>
      <w:contextualSpacing/>
    </w:pPr>
  </w:style>
  <w:style w:type="paragraph" w:styleId="Opstilling-punkttegn3">
    <w:name w:val="List Bullet 3"/>
    <w:basedOn w:val="Normal"/>
    <w:uiPriority w:val="99"/>
    <w:semiHidden/>
    <w:unhideWhenUsed/>
    <w:rsid w:val="000A7ADE"/>
    <w:pPr>
      <w:numPr>
        <w:numId w:val="3"/>
      </w:numPr>
      <w:contextualSpacing/>
    </w:pPr>
  </w:style>
  <w:style w:type="paragraph" w:styleId="Opstilling-punkttegn4">
    <w:name w:val="List Bullet 4"/>
    <w:basedOn w:val="Normal"/>
    <w:uiPriority w:val="99"/>
    <w:semiHidden/>
    <w:unhideWhenUsed/>
    <w:rsid w:val="000A7ADE"/>
    <w:pPr>
      <w:numPr>
        <w:numId w:val="4"/>
      </w:numPr>
      <w:contextualSpacing/>
    </w:pPr>
  </w:style>
  <w:style w:type="paragraph" w:styleId="Opstilling-punkttegn5">
    <w:name w:val="List Bullet 5"/>
    <w:basedOn w:val="Normal"/>
    <w:uiPriority w:val="99"/>
    <w:semiHidden/>
    <w:unhideWhenUsed/>
    <w:rsid w:val="000A7ADE"/>
    <w:pPr>
      <w:numPr>
        <w:numId w:val="5"/>
      </w:numPr>
      <w:contextualSpacing/>
    </w:pPr>
  </w:style>
  <w:style w:type="paragraph" w:styleId="Opstilling-forts">
    <w:name w:val="List Continue"/>
    <w:basedOn w:val="Normal"/>
    <w:uiPriority w:val="99"/>
    <w:semiHidden/>
    <w:unhideWhenUsed/>
    <w:rsid w:val="000A7ADE"/>
    <w:pPr>
      <w:spacing w:after="120"/>
      <w:ind w:left="283"/>
      <w:contextualSpacing/>
    </w:pPr>
  </w:style>
  <w:style w:type="paragraph" w:styleId="Opstilling-forts2">
    <w:name w:val="List Continue 2"/>
    <w:basedOn w:val="Normal"/>
    <w:uiPriority w:val="99"/>
    <w:semiHidden/>
    <w:unhideWhenUsed/>
    <w:rsid w:val="000A7ADE"/>
    <w:pPr>
      <w:spacing w:after="120"/>
      <w:ind w:left="566"/>
      <w:contextualSpacing/>
    </w:pPr>
  </w:style>
  <w:style w:type="paragraph" w:styleId="Opstilling-forts3">
    <w:name w:val="List Continue 3"/>
    <w:basedOn w:val="Normal"/>
    <w:uiPriority w:val="99"/>
    <w:semiHidden/>
    <w:unhideWhenUsed/>
    <w:rsid w:val="000A7ADE"/>
    <w:pPr>
      <w:spacing w:after="120"/>
      <w:ind w:left="849"/>
      <w:contextualSpacing/>
    </w:pPr>
  </w:style>
  <w:style w:type="paragraph" w:styleId="Opstilling-forts4">
    <w:name w:val="List Continue 4"/>
    <w:basedOn w:val="Normal"/>
    <w:uiPriority w:val="99"/>
    <w:semiHidden/>
    <w:unhideWhenUsed/>
    <w:rsid w:val="000A7ADE"/>
    <w:pPr>
      <w:spacing w:after="120"/>
      <w:ind w:left="1132"/>
      <w:contextualSpacing/>
    </w:pPr>
  </w:style>
  <w:style w:type="paragraph" w:styleId="Opstilling-forts5">
    <w:name w:val="List Continue 5"/>
    <w:basedOn w:val="Normal"/>
    <w:uiPriority w:val="99"/>
    <w:semiHidden/>
    <w:unhideWhenUsed/>
    <w:rsid w:val="000A7ADE"/>
    <w:pPr>
      <w:spacing w:after="120"/>
      <w:ind w:left="1415"/>
      <w:contextualSpacing/>
    </w:pPr>
  </w:style>
  <w:style w:type="paragraph" w:styleId="Opstilling-talellerbogst">
    <w:name w:val="List Number"/>
    <w:basedOn w:val="Normal"/>
    <w:uiPriority w:val="99"/>
    <w:semiHidden/>
    <w:unhideWhenUsed/>
    <w:rsid w:val="000A7ADE"/>
    <w:pPr>
      <w:numPr>
        <w:numId w:val="6"/>
      </w:numPr>
      <w:contextualSpacing/>
    </w:pPr>
  </w:style>
  <w:style w:type="paragraph" w:styleId="Opstilling-talellerbogst2">
    <w:name w:val="List Number 2"/>
    <w:basedOn w:val="Normal"/>
    <w:uiPriority w:val="99"/>
    <w:semiHidden/>
    <w:unhideWhenUsed/>
    <w:rsid w:val="000A7ADE"/>
    <w:pPr>
      <w:numPr>
        <w:numId w:val="7"/>
      </w:numPr>
      <w:contextualSpacing/>
    </w:pPr>
  </w:style>
  <w:style w:type="paragraph" w:styleId="Opstilling-talellerbogst3">
    <w:name w:val="List Number 3"/>
    <w:basedOn w:val="Normal"/>
    <w:uiPriority w:val="99"/>
    <w:semiHidden/>
    <w:unhideWhenUsed/>
    <w:rsid w:val="000A7ADE"/>
    <w:pPr>
      <w:numPr>
        <w:numId w:val="8"/>
      </w:numPr>
      <w:contextualSpacing/>
    </w:pPr>
  </w:style>
  <w:style w:type="paragraph" w:styleId="Opstilling-talellerbogst4">
    <w:name w:val="List Number 4"/>
    <w:basedOn w:val="Normal"/>
    <w:uiPriority w:val="99"/>
    <w:semiHidden/>
    <w:unhideWhenUsed/>
    <w:rsid w:val="000A7ADE"/>
    <w:pPr>
      <w:numPr>
        <w:numId w:val="9"/>
      </w:numPr>
      <w:contextualSpacing/>
    </w:pPr>
  </w:style>
  <w:style w:type="paragraph" w:styleId="Opstilling-talellerbogst5">
    <w:name w:val="List Number 5"/>
    <w:basedOn w:val="Normal"/>
    <w:uiPriority w:val="99"/>
    <w:semiHidden/>
    <w:unhideWhenUsed/>
    <w:rsid w:val="000A7ADE"/>
    <w:pPr>
      <w:numPr>
        <w:numId w:val="10"/>
      </w:numPr>
      <w:contextualSpacing/>
    </w:pPr>
  </w:style>
  <w:style w:type="paragraph" w:styleId="Listeafsnit">
    <w:name w:val="List Paragraph"/>
    <w:basedOn w:val="Normal"/>
    <w:uiPriority w:val="34"/>
    <w:qFormat/>
    <w:rsid w:val="00D065DF"/>
    <w:pPr>
      <w:numPr>
        <w:numId w:val="12"/>
      </w:numPr>
      <w:spacing w:after="57"/>
      <w:ind w:left="284" w:hanging="284"/>
    </w:pPr>
    <w:rPr>
      <w:color w:val="FFFFFF" w:themeColor="background1"/>
    </w:rPr>
  </w:style>
  <w:style w:type="paragraph" w:styleId="Makrotekst">
    <w:name w:val="macro"/>
    <w:link w:val="MakrotekstTegn"/>
    <w:uiPriority w:val="99"/>
    <w:semiHidden/>
    <w:unhideWhenUsed/>
    <w:rsid w:val="000A7ADE"/>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Tegn">
    <w:name w:val="Makrotekst Tegn"/>
    <w:basedOn w:val="Standardskrifttypeiafsnit"/>
    <w:link w:val="Makrotekst"/>
    <w:uiPriority w:val="99"/>
    <w:semiHidden/>
    <w:rsid w:val="000A7ADE"/>
    <w:rPr>
      <w:rFonts w:ascii="Consolas" w:hAnsi="Consolas"/>
    </w:rPr>
  </w:style>
  <w:style w:type="character" w:customStyle="1" w:styleId="Mention1">
    <w:name w:val="Mention1"/>
    <w:basedOn w:val="Standardskrifttypeiafsnit"/>
    <w:uiPriority w:val="99"/>
    <w:semiHidden/>
    <w:unhideWhenUsed/>
    <w:rsid w:val="000A7ADE"/>
    <w:rPr>
      <w:color w:val="2B579A"/>
      <w:shd w:val="clear" w:color="auto" w:fill="E1DFDD"/>
    </w:rPr>
  </w:style>
  <w:style w:type="paragraph" w:styleId="Brevhoved">
    <w:name w:val="Message Header"/>
    <w:basedOn w:val="Normal"/>
    <w:link w:val="BrevhovedTegn"/>
    <w:uiPriority w:val="99"/>
    <w:semiHidden/>
    <w:unhideWhenUsed/>
    <w:rsid w:val="000A7AD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0A7ADE"/>
    <w:rPr>
      <w:rFonts w:asciiTheme="majorHAnsi" w:eastAsiaTheme="majorEastAsia" w:hAnsiTheme="majorHAnsi" w:cstheme="majorBidi"/>
      <w:sz w:val="24"/>
      <w:szCs w:val="24"/>
      <w:shd w:val="pct20" w:color="auto" w:fill="auto"/>
    </w:rPr>
  </w:style>
  <w:style w:type="paragraph" w:styleId="Ingenafstand">
    <w:name w:val="No Spacing"/>
    <w:uiPriority w:val="1"/>
    <w:rsid w:val="000A7ADE"/>
    <w:rPr>
      <w:rFonts w:asciiTheme="minorHAnsi" w:hAnsiTheme="minorHAnsi"/>
    </w:rPr>
  </w:style>
  <w:style w:type="paragraph" w:styleId="NormalWeb">
    <w:name w:val="Normal (Web)"/>
    <w:basedOn w:val="Normal"/>
    <w:uiPriority w:val="99"/>
    <w:semiHidden/>
    <w:unhideWhenUsed/>
    <w:rsid w:val="000A7ADE"/>
    <w:rPr>
      <w:rFonts w:ascii="Times New Roman" w:hAnsi="Times New Roman"/>
      <w:sz w:val="24"/>
      <w:szCs w:val="24"/>
    </w:rPr>
  </w:style>
  <w:style w:type="paragraph" w:styleId="Normalindrykning">
    <w:name w:val="Normal Indent"/>
    <w:basedOn w:val="Normal"/>
    <w:uiPriority w:val="99"/>
    <w:semiHidden/>
    <w:unhideWhenUsed/>
    <w:rsid w:val="000A7ADE"/>
    <w:pPr>
      <w:ind w:left="1304"/>
    </w:pPr>
  </w:style>
  <w:style w:type="paragraph" w:styleId="Noteoverskrift">
    <w:name w:val="Note Heading"/>
    <w:basedOn w:val="Normal"/>
    <w:next w:val="Normal"/>
    <w:link w:val="NoteoverskriftTegn"/>
    <w:uiPriority w:val="99"/>
    <w:semiHidden/>
    <w:unhideWhenUsed/>
    <w:rsid w:val="000A7ADE"/>
  </w:style>
  <w:style w:type="character" w:customStyle="1" w:styleId="NoteoverskriftTegn">
    <w:name w:val="Noteoverskrift Tegn"/>
    <w:basedOn w:val="Standardskrifttypeiafsnit"/>
    <w:link w:val="Noteoverskrift"/>
    <w:uiPriority w:val="99"/>
    <w:semiHidden/>
    <w:rsid w:val="000A7ADE"/>
    <w:rPr>
      <w:rFonts w:asciiTheme="minorHAnsi" w:hAnsiTheme="minorHAnsi"/>
    </w:rPr>
  </w:style>
  <w:style w:type="character" w:styleId="Sidetal">
    <w:name w:val="page number"/>
    <w:basedOn w:val="Standardskrifttypeiafsnit"/>
    <w:uiPriority w:val="99"/>
    <w:semiHidden/>
    <w:unhideWhenUsed/>
    <w:rsid w:val="000A7ADE"/>
  </w:style>
  <w:style w:type="character" w:styleId="Pladsholdertekst">
    <w:name w:val="Placeholder Text"/>
    <w:basedOn w:val="Standardskrifttypeiafsnit"/>
    <w:uiPriority w:val="99"/>
    <w:semiHidden/>
    <w:rsid w:val="000A7ADE"/>
    <w:rPr>
      <w:color w:val="808080"/>
    </w:rPr>
  </w:style>
  <w:style w:type="paragraph" w:styleId="Almindeligtekst">
    <w:name w:val="Plain Text"/>
    <w:basedOn w:val="Normal"/>
    <w:link w:val="AlmindeligtekstTegn"/>
    <w:uiPriority w:val="99"/>
    <w:semiHidden/>
    <w:unhideWhenUsed/>
    <w:rsid w:val="000A7ADE"/>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0A7ADE"/>
    <w:rPr>
      <w:rFonts w:ascii="Consolas" w:hAnsi="Consolas"/>
      <w:sz w:val="21"/>
      <w:szCs w:val="21"/>
    </w:rPr>
  </w:style>
  <w:style w:type="paragraph" w:styleId="Citat">
    <w:name w:val="Quote"/>
    <w:basedOn w:val="Normal"/>
    <w:next w:val="Normal"/>
    <w:link w:val="CitatTegn"/>
    <w:uiPriority w:val="29"/>
    <w:rsid w:val="000A7ADE"/>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0A7ADE"/>
    <w:rPr>
      <w:rFonts w:asciiTheme="minorHAnsi" w:hAnsiTheme="minorHAnsi"/>
      <w:i/>
      <w:iCs/>
      <w:color w:val="404040" w:themeColor="text1" w:themeTint="BF"/>
    </w:rPr>
  </w:style>
  <w:style w:type="paragraph" w:styleId="Starthilsen">
    <w:name w:val="Salutation"/>
    <w:basedOn w:val="Normal"/>
    <w:next w:val="Normal"/>
    <w:link w:val="StarthilsenTegn"/>
    <w:uiPriority w:val="99"/>
    <w:semiHidden/>
    <w:unhideWhenUsed/>
    <w:rsid w:val="000A7ADE"/>
  </w:style>
  <w:style w:type="character" w:customStyle="1" w:styleId="StarthilsenTegn">
    <w:name w:val="Starthilsen Tegn"/>
    <w:basedOn w:val="Standardskrifttypeiafsnit"/>
    <w:link w:val="Starthilsen"/>
    <w:uiPriority w:val="99"/>
    <w:semiHidden/>
    <w:rsid w:val="000A7ADE"/>
    <w:rPr>
      <w:rFonts w:asciiTheme="minorHAnsi" w:hAnsiTheme="minorHAnsi"/>
    </w:rPr>
  </w:style>
  <w:style w:type="paragraph" w:styleId="Underskrift">
    <w:name w:val="Signature"/>
    <w:basedOn w:val="Normal"/>
    <w:link w:val="UnderskriftTegn"/>
    <w:uiPriority w:val="99"/>
    <w:semiHidden/>
    <w:unhideWhenUsed/>
    <w:rsid w:val="000A7ADE"/>
    <w:pPr>
      <w:ind w:left="4252"/>
    </w:pPr>
  </w:style>
  <w:style w:type="character" w:customStyle="1" w:styleId="UnderskriftTegn">
    <w:name w:val="Underskrift Tegn"/>
    <w:basedOn w:val="Standardskrifttypeiafsnit"/>
    <w:link w:val="Underskrift"/>
    <w:uiPriority w:val="99"/>
    <w:semiHidden/>
    <w:rsid w:val="000A7ADE"/>
    <w:rPr>
      <w:rFonts w:asciiTheme="minorHAnsi" w:hAnsiTheme="minorHAnsi"/>
    </w:rPr>
  </w:style>
  <w:style w:type="character" w:customStyle="1" w:styleId="SmartHyperlink1">
    <w:name w:val="Smart Hyperlink1"/>
    <w:basedOn w:val="Standardskrifttypeiafsnit"/>
    <w:uiPriority w:val="99"/>
    <w:semiHidden/>
    <w:unhideWhenUsed/>
    <w:rsid w:val="000A7ADE"/>
    <w:rPr>
      <w:u w:val="dotted"/>
    </w:rPr>
  </w:style>
  <w:style w:type="character" w:styleId="Strk">
    <w:name w:val="Strong"/>
    <w:basedOn w:val="Standardskrifttypeiafsnit"/>
    <w:uiPriority w:val="22"/>
    <w:rsid w:val="000A7ADE"/>
    <w:rPr>
      <w:b/>
      <w:bCs/>
    </w:rPr>
  </w:style>
  <w:style w:type="paragraph" w:styleId="Undertitel">
    <w:name w:val="Subtitle"/>
    <w:basedOn w:val="Titel"/>
    <w:link w:val="UndertitelTegn"/>
    <w:uiPriority w:val="11"/>
    <w:qFormat/>
    <w:rsid w:val="000A7ADE"/>
    <w:pPr>
      <w:numPr>
        <w:ilvl w:val="1"/>
      </w:numPr>
      <w:spacing w:after="160"/>
    </w:pPr>
    <w:rPr>
      <w:rFonts w:eastAsiaTheme="minorEastAsia" w:cstheme="minorBidi"/>
      <w:b w:val="0"/>
      <w:szCs w:val="22"/>
    </w:rPr>
  </w:style>
  <w:style w:type="character" w:customStyle="1" w:styleId="UndertitelTegn">
    <w:name w:val="Undertitel Tegn"/>
    <w:basedOn w:val="Standardskrifttypeiafsnit"/>
    <w:link w:val="Undertitel"/>
    <w:uiPriority w:val="11"/>
    <w:rsid w:val="000A7ADE"/>
    <w:rPr>
      <w:rFonts w:ascii="Arial" w:eastAsiaTheme="minorEastAsia" w:hAnsi="Arial" w:cstheme="minorBidi"/>
      <w:color w:val="FFFFFF" w:themeColor="background1"/>
      <w:sz w:val="52"/>
      <w:szCs w:val="22"/>
    </w:rPr>
  </w:style>
  <w:style w:type="character" w:styleId="Svagfremhvning">
    <w:name w:val="Subtle Emphasis"/>
    <w:basedOn w:val="Standardskrifttypeiafsnit"/>
    <w:uiPriority w:val="19"/>
    <w:rsid w:val="000A7ADE"/>
    <w:rPr>
      <w:i/>
      <w:iCs/>
      <w:color w:val="404040" w:themeColor="text1" w:themeTint="BF"/>
    </w:rPr>
  </w:style>
  <w:style w:type="character" w:styleId="Svaghenvisning">
    <w:name w:val="Subtle Reference"/>
    <w:basedOn w:val="Standardskrifttypeiafsnit"/>
    <w:uiPriority w:val="31"/>
    <w:rsid w:val="000A7ADE"/>
    <w:rPr>
      <w:smallCaps/>
      <w:color w:val="5A5A5A" w:themeColor="text1" w:themeTint="A5"/>
    </w:rPr>
  </w:style>
  <w:style w:type="paragraph" w:styleId="Citatsamling">
    <w:name w:val="table of authorities"/>
    <w:basedOn w:val="Normal"/>
    <w:next w:val="Normal"/>
    <w:uiPriority w:val="99"/>
    <w:semiHidden/>
    <w:unhideWhenUsed/>
    <w:rsid w:val="000A7ADE"/>
    <w:pPr>
      <w:ind w:left="200" w:hanging="200"/>
    </w:pPr>
  </w:style>
  <w:style w:type="paragraph" w:styleId="Listeoverfigurer">
    <w:name w:val="table of figures"/>
    <w:basedOn w:val="Normal"/>
    <w:next w:val="Normal"/>
    <w:uiPriority w:val="99"/>
    <w:semiHidden/>
    <w:unhideWhenUsed/>
    <w:rsid w:val="000A7ADE"/>
  </w:style>
  <w:style w:type="paragraph" w:styleId="Titel">
    <w:name w:val="Title"/>
    <w:basedOn w:val="Normal"/>
    <w:next w:val="Normal"/>
    <w:link w:val="TitelTegn"/>
    <w:uiPriority w:val="10"/>
    <w:qFormat/>
    <w:rsid w:val="000A7ADE"/>
    <w:pPr>
      <w:suppressAutoHyphens/>
      <w:spacing w:after="113" w:line="560" w:lineRule="exact"/>
    </w:pPr>
    <w:rPr>
      <w:rFonts w:eastAsiaTheme="majorEastAsia" w:cstheme="majorBidi"/>
      <w:b/>
      <w:color w:val="FFFFFF" w:themeColor="background1"/>
      <w:sz w:val="52"/>
      <w:szCs w:val="56"/>
    </w:rPr>
  </w:style>
  <w:style w:type="character" w:customStyle="1" w:styleId="TitelTegn">
    <w:name w:val="Titel Tegn"/>
    <w:basedOn w:val="Standardskrifttypeiafsnit"/>
    <w:link w:val="Titel"/>
    <w:uiPriority w:val="10"/>
    <w:rsid w:val="000A7ADE"/>
    <w:rPr>
      <w:rFonts w:ascii="Arial" w:eastAsiaTheme="majorEastAsia" w:hAnsi="Arial" w:cstheme="majorBidi"/>
      <w:b/>
      <w:color w:val="FFFFFF" w:themeColor="background1"/>
      <w:sz w:val="52"/>
      <w:szCs w:val="56"/>
    </w:rPr>
  </w:style>
  <w:style w:type="paragraph" w:styleId="Citatoverskrift">
    <w:name w:val="toa heading"/>
    <w:basedOn w:val="Normal"/>
    <w:next w:val="Normal"/>
    <w:uiPriority w:val="99"/>
    <w:semiHidden/>
    <w:unhideWhenUsed/>
    <w:rsid w:val="000A7ADE"/>
    <w:pPr>
      <w:spacing w:before="120"/>
    </w:pPr>
    <w:rPr>
      <w:rFonts w:asciiTheme="majorHAnsi" w:eastAsiaTheme="majorEastAsia" w:hAnsiTheme="majorHAnsi" w:cstheme="majorBidi"/>
      <w:b/>
      <w:bCs/>
      <w:sz w:val="24"/>
      <w:szCs w:val="24"/>
    </w:rPr>
  </w:style>
  <w:style w:type="paragraph" w:styleId="Indholdsfortegnelse1">
    <w:name w:val="toc 1"/>
    <w:basedOn w:val="Normal"/>
    <w:next w:val="Normal"/>
    <w:autoRedefine/>
    <w:uiPriority w:val="39"/>
    <w:semiHidden/>
    <w:unhideWhenUsed/>
    <w:rsid w:val="000A7ADE"/>
    <w:pPr>
      <w:spacing w:after="100"/>
    </w:pPr>
  </w:style>
  <w:style w:type="paragraph" w:styleId="Indholdsfortegnelse2">
    <w:name w:val="toc 2"/>
    <w:basedOn w:val="Normal"/>
    <w:next w:val="Normal"/>
    <w:autoRedefine/>
    <w:uiPriority w:val="39"/>
    <w:semiHidden/>
    <w:unhideWhenUsed/>
    <w:rsid w:val="000A7ADE"/>
    <w:pPr>
      <w:spacing w:after="100"/>
      <w:ind w:left="200"/>
    </w:pPr>
  </w:style>
  <w:style w:type="paragraph" w:styleId="Indholdsfortegnelse3">
    <w:name w:val="toc 3"/>
    <w:basedOn w:val="Normal"/>
    <w:next w:val="Normal"/>
    <w:autoRedefine/>
    <w:uiPriority w:val="39"/>
    <w:semiHidden/>
    <w:unhideWhenUsed/>
    <w:rsid w:val="000A7ADE"/>
    <w:pPr>
      <w:spacing w:after="100"/>
      <w:ind w:left="400"/>
    </w:pPr>
  </w:style>
  <w:style w:type="paragraph" w:styleId="Indholdsfortegnelse4">
    <w:name w:val="toc 4"/>
    <w:basedOn w:val="Normal"/>
    <w:next w:val="Normal"/>
    <w:autoRedefine/>
    <w:uiPriority w:val="39"/>
    <w:semiHidden/>
    <w:unhideWhenUsed/>
    <w:rsid w:val="000A7ADE"/>
    <w:pPr>
      <w:spacing w:after="100"/>
      <w:ind w:left="600"/>
    </w:pPr>
  </w:style>
  <w:style w:type="paragraph" w:styleId="Indholdsfortegnelse5">
    <w:name w:val="toc 5"/>
    <w:basedOn w:val="Normal"/>
    <w:next w:val="Normal"/>
    <w:autoRedefine/>
    <w:uiPriority w:val="39"/>
    <w:semiHidden/>
    <w:unhideWhenUsed/>
    <w:rsid w:val="000A7ADE"/>
    <w:pPr>
      <w:spacing w:after="100"/>
      <w:ind w:left="800"/>
    </w:pPr>
  </w:style>
  <w:style w:type="paragraph" w:styleId="Indholdsfortegnelse6">
    <w:name w:val="toc 6"/>
    <w:basedOn w:val="Normal"/>
    <w:next w:val="Normal"/>
    <w:autoRedefine/>
    <w:uiPriority w:val="39"/>
    <w:semiHidden/>
    <w:unhideWhenUsed/>
    <w:rsid w:val="000A7ADE"/>
    <w:pPr>
      <w:spacing w:after="100"/>
      <w:ind w:left="1000"/>
    </w:pPr>
  </w:style>
  <w:style w:type="paragraph" w:styleId="Indholdsfortegnelse7">
    <w:name w:val="toc 7"/>
    <w:basedOn w:val="Normal"/>
    <w:next w:val="Normal"/>
    <w:autoRedefine/>
    <w:uiPriority w:val="39"/>
    <w:semiHidden/>
    <w:unhideWhenUsed/>
    <w:rsid w:val="000A7ADE"/>
    <w:pPr>
      <w:spacing w:after="100"/>
      <w:ind w:left="1200"/>
    </w:pPr>
  </w:style>
  <w:style w:type="paragraph" w:styleId="Indholdsfortegnelse8">
    <w:name w:val="toc 8"/>
    <w:basedOn w:val="Normal"/>
    <w:next w:val="Normal"/>
    <w:autoRedefine/>
    <w:uiPriority w:val="39"/>
    <w:semiHidden/>
    <w:unhideWhenUsed/>
    <w:rsid w:val="000A7ADE"/>
    <w:pPr>
      <w:spacing w:after="100"/>
      <w:ind w:left="1400"/>
    </w:pPr>
  </w:style>
  <w:style w:type="paragraph" w:styleId="Indholdsfortegnelse9">
    <w:name w:val="toc 9"/>
    <w:basedOn w:val="Normal"/>
    <w:next w:val="Normal"/>
    <w:autoRedefine/>
    <w:uiPriority w:val="39"/>
    <w:semiHidden/>
    <w:unhideWhenUsed/>
    <w:rsid w:val="000A7ADE"/>
    <w:pPr>
      <w:spacing w:after="100"/>
      <w:ind w:left="1600"/>
    </w:pPr>
  </w:style>
  <w:style w:type="paragraph" w:styleId="Overskrift">
    <w:name w:val="TOC Heading"/>
    <w:basedOn w:val="Overskrift1"/>
    <w:next w:val="Normal"/>
    <w:uiPriority w:val="39"/>
    <w:semiHidden/>
    <w:unhideWhenUsed/>
    <w:rsid w:val="000A7ADE"/>
    <w:pPr>
      <w:suppressAutoHyphens w:val="0"/>
      <w:outlineLvl w:val="9"/>
    </w:pPr>
  </w:style>
  <w:style w:type="character" w:customStyle="1" w:styleId="UnresolvedMention1">
    <w:name w:val="Unresolved Mention1"/>
    <w:basedOn w:val="Standardskrifttypeiafsnit"/>
    <w:uiPriority w:val="99"/>
    <w:semiHidden/>
    <w:unhideWhenUsed/>
    <w:rsid w:val="000A7ADE"/>
    <w:rPr>
      <w:color w:val="605E5C"/>
      <w:shd w:val="clear" w:color="auto" w:fill="E1DFDD"/>
    </w:rPr>
  </w:style>
  <w:style w:type="paragraph" w:customStyle="1" w:styleId="Tekst2">
    <w:name w:val="Tekst 2"/>
    <w:qFormat/>
    <w:rsid w:val="001A38A0"/>
    <w:pPr>
      <w:spacing w:after="130" w:line="260" w:lineRule="atLeast"/>
    </w:pPr>
    <w:rPr>
      <w:rFonts w:ascii="Arial" w:hAnsi="Arial"/>
      <w:sz w:val="22"/>
    </w:rPr>
  </w:style>
  <w:style w:type="paragraph" w:customStyle="1" w:styleId="Kolofon">
    <w:name w:val="Kolofon"/>
    <w:basedOn w:val="Normal"/>
    <w:qFormat/>
    <w:rsid w:val="005F2C95"/>
    <w:pPr>
      <w:spacing w:after="91" w:line="180" w:lineRule="atLeast"/>
    </w:pPr>
    <w:rPr>
      <w:color w:val="0077B3" w:themeColor="accent1"/>
      <w:sz w:val="15"/>
    </w:rPr>
  </w:style>
  <w:style w:type="table" w:styleId="Tabel-Gitter">
    <w:name w:val="Table Grid"/>
    <w:basedOn w:val="Tabel-Normal"/>
    <w:uiPriority w:val="59"/>
    <w:rsid w:val="003F7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genFormatering">
    <w:name w:val="IngenFormatering"/>
    <w:basedOn w:val="Tabel-Normal"/>
    <w:uiPriority w:val="99"/>
    <w:rsid w:val="003F742D"/>
    <w:tblPr>
      <w:tblCellMar>
        <w:left w:w="0" w:type="dxa"/>
        <w:right w:w="0" w:type="dxa"/>
      </w:tblCellMar>
    </w:tblPr>
  </w:style>
  <w:style w:type="table" w:customStyle="1" w:styleId="1Tabelfelt">
    <w:name w:val="1Tabelfelt"/>
    <w:basedOn w:val="Tabel-Normal"/>
    <w:uiPriority w:val="99"/>
    <w:rsid w:val="006C01ED"/>
    <w:tblPr>
      <w:tblBorders>
        <w:top w:val="single" w:sz="8" w:space="0" w:color="auto"/>
      </w:tblBorders>
      <w:tblCellMar>
        <w:left w:w="0" w:type="dxa"/>
      </w:tblCellMar>
    </w:tblPr>
  </w:style>
  <w:style w:type="paragraph" w:customStyle="1" w:styleId="Tekst3">
    <w:name w:val="Tekst 3"/>
    <w:basedOn w:val="Normal"/>
    <w:qFormat/>
    <w:rsid w:val="00364E96"/>
    <w:pPr>
      <w:spacing w:after="238"/>
    </w:pPr>
  </w:style>
  <w:style w:type="paragraph" w:customStyle="1" w:styleId="Arieludfyldt">
    <w:name w:val="Ariel udfyldt"/>
    <w:basedOn w:val="Normal"/>
    <w:uiPriority w:val="99"/>
    <w:rsid w:val="00364E96"/>
    <w:pPr>
      <w:tabs>
        <w:tab w:val="left" w:pos="170"/>
        <w:tab w:val="left" w:pos="960"/>
        <w:tab w:val="left" w:pos="1020"/>
      </w:tabs>
      <w:autoSpaceDE w:val="0"/>
      <w:autoSpaceDN w:val="0"/>
      <w:adjustRightInd w:val="0"/>
      <w:spacing w:after="240"/>
      <w:textAlignment w:val="center"/>
    </w:pPr>
    <w:rPr>
      <w:rFonts w:eastAsia="Times New Roman" w:cs="Arial"/>
      <w:color w:val="000000"/>
      <w:lang w:eastAsia="ja-JP"/>
    </w:rPr>
  </w:style>
  <w:style w:type="paragraph" w:customStyle="1" w:styleId="MiniPara">
    <w:name w:val="MiniPara"/>
    <w:basedOn w:val="Tekst3"/>
    <w:next w:val="Normal"/>
    <w:qFormat/>
    <w:rsid w:val="00CD4684"/>
    <w:pPr>
      <w:spacing w:after="0" w:line="20" w:lineRule="exact"/>
    </w:pPr>
    <w:rPr>
      <w:sz w:val="2"/>
    </w:rPr>
  </w:style>
  <w:style w:type="paragraph" w:customStyle="1" w:styleId="Byline">
    <w:name w:val="Byline"/>
    <w:basedOn w:val="Normal"/>
    <w:next w:val="Normal"/>
    <w:qFormat/>
    <w:rsid w:val="00C53F99"/>
    <w:pPr>
      <w:spacing w:before="240"/>
    </w:pPr>
    <w:rPr>
      <w:b/>
      <w:i/>
    </w:rPr>
  </w:style>
  <w:style w:type="paragraph" w:customStyle="1" w:styleId="Tekst1sort">
    <w:name w:val="Tekst 1 sort"/>
    <w:basedOn w:val="Normal"/>
    <w:qFormat/>
    <w:rsid w:val="009A74B6"/>
    <w:pPr>
      <w:spacing w:after="113"/>
    </w:pPr>
  </w:style>
  <w:style w:type="paragraph" w:customStyle="1" w:styleId="Bullettekst2">
    <w:name w:val="Bullet tekst 2"/>
    <w:basedOn w:val="Tekst2"/>
    <w:qFormat/>
    <w:rsid w:val="00797308"/>
    <w:pPr>
      <w:numPr>
        <w:numId w:val="11"/>
      </w:numPr>
    </w:pPr>
  </w:style>
  <w:style w:type="paragraph" w:customStyle="1" w:styleId="TyndBl">
    <w:name w:val="TyndBlå"/>
    <w:basedOn w:val="MiniPara"/>
    <w:next w:val="Normal"/>
    <w:qFormat/>
    <w:rsid w:val="00074478"/>
    <w:pPr>
      <w:keepNext/>
      <w:pBdr>
        <w:top w:val="single" w:sz="4" w:space="1" w:color="0077B3" w:themeColor="accent1"/>
      </w:pBdr>
    </w:pPr>
  </w:style>
  <w:style w:type="paragraph" w:customStyle="1" w:styleId="TykBl">
    <w:name w:val="TykBlå"/>
    <w:basedOn w:val="TyndBl"/>
    <w:next w:val="Normal"/>
    <w:qFormat/>
    <w:rsid w:val="00074478"/>
    <w:pPr>
      <w:pBdr>
        <w:top w:val="single" w:sz="8" w:space="1" w:color="0077B3" w:themeColor="accent1"/>
      </w:pBdr>
    </w:pPr>
  </w:style>
  <w:style w:type="table" w:customStyle="1" w:styleId="Question">
    <w:name w:val="Question"/>
    <w:basedOn w:val="Tabel-Normal"/>
    <w:uiPriority w:val="99"/>
    <w:rsid w:val="00A44657"/>
    <w:tblPr>
      <w:tblCellMar>
        <w:top w:w="454" w:type="dxa"/>
        <w:left w:w="0" w:type="dxa"/>
        <w:bottom w:w="567" w:type="dxa"/>
      </w:tblCellMar>
    </w:tblPr>
  </w:style>
  <w:style w:type="paragraph" w:customStyle="1" w:styleId="Tekst5bl">
    <w:name w:val="Tekst 5 blå"/>
    <w:next w:val="Tekst3"/>
    <w:qFormat/>
    <w:rsid w:val="00AB51A4"/>
    <w:pPr>
      <w:spacing w:after="113" w:line="280" w:lineRule="atLeast"/>
    </w:pPr>
    <w:rPr>
      <w:rFonts w:ascii="Arial" w:hAnsi="Arial"/>
      <w:b/>
      <w:color w:val="0077B3" w:themeColor="accent1"/>
      <w:sz w:val="22"/>
    </w:rPr>
  </w:style>
  <w:style w:type="paragraph" w:customStyle="1" w:styleId="TykSort">
    <w:name w:val="TykSort"/>
    <w:basedOn w:val="TykBl"/>
    <w:qFormat/>
    <w:rsid w:val="0040554A"/>
    <w:pPr>
      <w:pBdr>
        <w:top w:val="single" w:sz="8" w:space="1" w:color="000000" w:themeColor="text1"/>
      </w:pBdr>
    </w:pPr>
  </w:style>
  <w:style w:type="paragraph" w:customStyle="1" w:styleId="TyndSort">
    <w:name w:val="TyndSort"/>
    <w:basedOn w:val="TyndBl"/>
    <w:qFormat/>
    <w:rsid w:val="0040554A"/>
    <w:pPr>
      <w:pBdr>
        <w:top w:val="single" w:sz="4" w:space="1" w:color="000000" w:themeColor="text1"/>
      </w:pBdr>
    </w:pPr>
  </w:style>
  <w:style w:type="paragraph" w:customStyle="1" w:styleId="TykRd">
    <w:name w:val="TykRød"/>
    <w:basedOn w:val="TykBl"/>
    <w:qFormat/>
    <w:rsid w:val="00373C52"/>
    <w:pPr>
      <w:pBdr>
        <w:top w:val="single" w:sz="8" w:space="1" w:color="CD1626" w:themeColor="accent2"/>
      </w:pBdr>
    </w:pPr>
  </w:style>
  <w:style w:type="paragraph" w:customStyle="1" w:styleId="TyndRd">
    <w:name w:val="TyndRød"/>
    <w:basedOn w:val="TyndBl"/>
    <w:qFormat/>
    <w:rsid w:val="00373C52"/>
    <w:pPr>
      <w:pBdr>
        <w:top w:val="single" w:sz="4" w:space="1" w:color="CD1626" w:themeColor="accent2"/>
      </w:pBdr>
    </w:pPr>
  </w:style>
  <w:style w:type="table" w:customStyle="1" w:styleId="Rd">
    <w:name w:val="Rød"/>
    <w:basedOn w:val="Tabel-Normal"/>
    <w:uiPriority w:val="99"/>
    <w:rsid w:val="00B743E0"/>
    <w:rPr>
      <w:color w:val="FFFFFF" w:themeColor="background1"/>
    </w:rPr>
    <w:tblPr>
      <w:tblCellMar>
        <w:top w:w="227" w:type="dxa"/>
        <w:left w:w="227" w:type="dxa"/>
        <w:bottom w:w="227" w:type="dxa"/>
        <w:right w:w="227" w:type="dxa"/>
      </w:tblCellMar>
    </w:tblPr>
    <w:tcPr>
      <w:shd w:val="clear" w:color="auto" w:fill="CD1626" w:themeFill="accent2"/>
    </w:tcPr>
  </w:style>
  <w:style w:type="paragraph" w:customStyle="1" w:styleId="Tekst4">
    <w:name w:val="Tekst 4"/>
    <w:basedOn w:val="Normal"/>
    <w:qFormat/>
    <w:rsid w:val="005A03C3"/>
    <w:pPr>
      <w:tabs>
        <w:tab w:val="left" w:pos="284"/>
      </w:tabs>
      <w:spacing w:after="57"/>
    </w:pPr>
    <w:rPr>
      <w:color w:val="FFFFFF" w:themeColor="background1"/>
    </w:rPr>
  </w:style>
  <w:style w:type="paragraph" w:customStyle="1" w:styleId="Tekst5rd">
    <w:name w:val="Tekst 5 rød"/>
    <w:basedOn w:val="Tekst5bl"/>
    <w:qFormat/>
    <w:rsid w:val="00AB51A4"/>
    <w:rPr>
      <w:color w:val="CD1626" w:themeColor="accent2"/>
    </w:rPr>
  </w:style>
  <w:style w:type="paragraph" w:customStyle="1" w:styleId="Tekst1rd">
    <w:name w:val="Tekst 1 rød"/>
    <w:basedOn w:val="Tekst1sort"/>
    <w:qFormat/>
    <w:rsid w:val="00D065DF"/>
    <w:rPr>
      <w:color w:val="CD1626" w:themeColor="accent2"/>
    </w:rPr>
  </w:style>
  <w:style w:type="paragraph" w:customStyle="1" w:styleId="Bullettekst3rd">
    <w:name w:val="Bullet tekst 3 rød"/>
    <w:basedOn w:val="Bullettekst2"/>
    <w:qFormat/>
    <w:rsid w:val="00FD10EB"/>
    <w:pPr>
      <w:spacing w:after="57" w:line="240" w:lineRule="atLeast"/>
      <w:ind w:left="227" w:hanging="227"/>
    </w:pPr>
    <w:rPr>
      <w:color w:val="CD1626" w:themeColor="accent2"/>
      <w:sz w:val="20"/>
    </w:rPr>
  </w:style>
  <w:style w:type="numbering" w:customStyle="1" w:styleId="Hvidtalopstilling">
    <w:name w:val="Hvid talopstilling"/>
    <w:uiPriority w:val="99"/>
    <w:rsid w:val="00A03759"/>
    <w:pPr>
      <w:numPr>
        <w:numId w:val="13"/>
      </w:numPr>
    </w:pPr>
  </w:style>
  <w:style w:type="table" w:customStyle="1" w:styleId="Bl">
    <w:name w:val="Blå"/>
    <w:basedOn w:val="Rd"/>
    <w:uiPriority w:val="99"/>
    <w:rsid w:val="002773B3"/>
    <w:tblPr/>
    <w:tcPr>
      <w:shd w:val="clear" w:color="auto" w:fill="0077B3" w:themeFill="accent1"/>
    </w:tcPr>
  </w:style>
  <w:style w:type="paragraph" w:customStyle="1" w:styleId="billedtekst0">
    <w:name w:val="billedtekst"/>
    <w:basedOn w:val="Normal"/>
    <w:uiPriority w:val="99"/>
    <w:rsid w:val="00815D8D"/>
    <w:pPr>
      <w:tabs>
        <w:tab w:val="left" w:pos="170"/>
        <w:tab w:val="left" w:pos="960"/>
        <w:tab w:val="left" w:pos="1020"/>
      </w:tabs>
      <w:autoSpaceDE w:val="0"/>
      <w:autoSpaceDN w:val="0"/>
      <w:adjustRightInd w:val="0"/>
      <w:spacing w:after="113" w:line="190" w:lineRule="atLeast"/>
      <w:textAlignment w:val="center"/>
    </w:pPr>
    <w:rPr>
      <w:rFonts w:eastAsia="Times New Roman" w:cs="Arial"/>
      <w:color w:val="000000"/>
      <w:sz w:val="16"/>
      <w:szCs w:val="16"/>
      <w:lang w:eastAsia="ja-JP"/>
    </w:rPr>
  </w:style>
  <w:style w:type="paragraph" w:customStyle="1" w:styleId="Tekst1bl">
    <w:name w:val="Tekst 1 blå"/>
    <w:basedOn w:val="Tekst1sort"/>
    <w:qFormat/>
    <w:rsid w:val="00B65F98"/>
    <w:rPr>
      <w:color w:val="0077B3"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7703508">
      <w:bodyDiv w:val="1"/>
      <w:marLeft w:val="0"/>
      <w:marRight w:val="0"/>
      <w:marTop w:val="0"/>
      <w:marBottom w:val="0"/>
      <w:divBdr>
        <w:top w:val="none" w:sz="0" w:space="0" w:color="auto"/>
        <w:left w:val="none" w:sz="0" w:space="0" w:color="auto"/>
        <w:bottom w:val="none" w:sz="0" w:space="0" w:color="auto"/>
        <w:right w:val="none" w:sz="0" w:space="0" w:color="auto"/>
      </w:divBdr>
    </w:div>
    <w:div w:id="2074235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20.jpe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graphic\Desktop\Test%20af%20Guide%20SPL\OK%20version\P&#230;dagogisk%20l&#230;repla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1FBFF17A2034175BB35C290518CE56F"/>
        <w:category>
          <w:name w:val="Generelt"/>
          <w:gallery w:val="placeholder"/>
        </w:category>
        <w:types>
          <w:type w:val="bbPlcHdr"/>
        </w:types>
        <w:behaviors>
          <w:behavior w:val="content"/>
        </w:behaviors>
        <w:guid w:val="{9F4AF313-7AF1-4C89-A0F9-1D29D0184D0E}"/>
      </w:docPartPr>
      <w:docPartBody>
        <w:p w:rsidR="008C6441" w:rsidRDefault="00DA5818">
          <w:pPr>
            <w:pStyle w:val="01FBFF17A2034175BB35C290518CE56F"/>
          </w:pPr>
          <w:r>
            <w:rPr>
              <w:rStyle w:val="Pladsholdertekst"/>
            </w:rPr>
            <w:t>Skriv dagtilbuddets navn</w:t>
          </w:r>
        </w:p>
      </w:docPartBody>
    </w:docPart>
    <w:docPart>
      <w:docPartPr>
        <w:name w:val="E79817A56AF141369960ED515AE39E16"/>
        <w:category>
          <w:name w:val="Generelt"/>
          <w:gallery w:val="placeholder"/>
        </w:category>
        <w:types>
          <w:type w:val="bbPlcHdr"/>
        </w:types>
        <w:behaviors>
          <w:behavior w:val="content"/>
        </w:behaviors>
        <w:guid w:val="{4AE2F516-D461-4802-93BE-5F821F98AC25}"/>
      </w:docPartPr>
      <w:docPartBody>
        <w:p w:rsidR="008C6441" w:rsidRDefault="00DA5818">
          <w:pPr>
            <w:pStyle w:val="E79817A56AF141369960ED515AE39E16"/>
          </w:pPr>
          <w:r>
            <w:rPr>
              <w:rStyle w:val="Pladsholdertekst"/>
            </w:rPr>
            <w:t>Skriv årstal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818"/>
    <w:rsid w:val="00064A19"/>
    <w:rsid w:val="00392FCD"/>
    <w:rsid w:val="003C0BBF"/>
    <w:rsid w:val="00426955"/>
    <w:rsid w:val="00512971"/>
    <w:rsid w:val="005D4282"/>
    <w:rsid w:val="008C6441"/>
    <w:rsid w:val="00D345BC"/>
    <w:rsid w:val="00DA5818"/>
    <w:rsid w:val="00FB7E7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Pr>
      <w:color w:val="808080"/>
    </w:rPr>
  </w:style>
  <w:style w:type="paragraph" w:customStyle="1" w:styleId="01FBFF17A2034175BB35C290518CE56F">
    <w:name w:val="01FBFF17A2034175BB35C290518CE56F"/>
  </w:style>
  <w:style w:type="paragraph" w:customStyle="1" w:styleId="E79817A56AF141369960ED515AE39E16">
    <w:name w:val="E79817A56AF141369960ED515AE39E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Pædagogisk læreplan">
      <a:dk1>
        <a:sysClr val="windowText" lastClr="000000"/>
      </a:dk1>
      <a:lt1>
        <a:srgbClr val="FFFFFF"/>
      </a:lt1>
      <a:dk2>
        <a:srgbClr val="000000"/>
      </a:dk2>
      <a:lt2>
        <a:srgbClr val="E6E6E6"/>
      </a:lt2>
      <a:accent1>
        <a:srgbClr val="0077B3"/>
      </a:accent1>
      <a:accent2>
        <a:srgbClr val="CD1626"/>
      </a:accent2>
      <a:accent3>
        <a:srgbClr val="C4E3F8"/>
      </a:accent3>
      <a:accent4>
        <a:srgbClr val="00A0D1"/>
      </a:accent4>
      <a:accent5>
        <a:srgbClr val="EF7D00"/>
      </a:accent5>
      <a:accent6>
        <a:srgbClr val="848AC4"/>
      </a:accent6>
      <a:hlink>
        <a:srgbClr val="006197"/>
      </a:hlink>
      <a:folHlink>
        <a:srgbClr val="5D64A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gsit_EVA_laereplan xmlns:ns="http://www.getsharp.dk/gsit_eva_laereplan">
  <ns:dokumentinfo>
    <ns:dagtilbudsnavn>Børnehuset Brumbassen</ns:dagtilbudsnavn>
    <ns:aarstal>2020</ns:aarstal>
  </ns:dokumentinfo>
</ns:gsit_EVA_laereplan>
</file>

<file path=customXml/itemProps1.xml><?xml version="1.0" encoding="utf-8"?>
<ds:datastoreItem xmlns:ds="http://schemas.openxmlformats.org/officeDocument/2006/customXml" ds:itemID="{D44A66B1-F680-485B-B6D8-DF618F4B95EC}">
  <ds:schemaRefs>
    <ds:schemaRef ds:uri="http://www.getsharp.dk/gsit_eva_laereplan"/>
  </ds:schemaRefs>
</ds:datastoreItem>
</file>

<file path=docProps/app.xml><?xml version="1.0" encoding="utf-8"?>
<Properties xmlns="http://schemas.openxmlformats.org/officeDocument/2006/extended-properties" xmlns:vt="http://schemas.openxmlformats.org/officeDocument/2006/docPropsVTypes">
  <Template>Pædagogisk læreplan</Template>
  <TotalTime>0</TotalTime>
  <Pages>32</Pages>
  <Words>11481</Words>
  <Characters>59818</Characters>
  <Application>Microsoft Office Word</Application>
  <DocSecurity>0</DocSecurity>
  <Lines>1087</Lines>
  <Paragraphs>325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Statens IT</Company>
  <LinksUpToDate>false</LinksUpToDate>
  <CharactersWithSpaces>70974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bgraphic</dc:creator>
  <cp:lastModifiedBy>Janek Lewalski</cp:lastModifiedBy>
  <cp:revision>2</cp:revision>
  <cp:lastPrinted>2020-06-17T09:46:00Z</cp:lastPrinted>
  <dcterms:created xsi:type="dcterms:W3CDTF">2020-06-29T10:16:00Z</dcterms:created>
  <dcterms:modified xsi:type="dcterms:W3CDTF">2020-06-29T10:16:00Z</dcterms:modified>
</cp:coreProperties>
</file>