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4086018F234F436F8482EEDC1528FDF7"/>
              </w:placeholder>
              <w:dataBinding w:prefixMappings="xmlns:ns0='http://www.getsharp.dk/gsit_eva_laereplan' " w:xpath="/ns0:gsit_EVA_laereplan[1]/ns0:dokumentinfo[1]/ns0:dagtilbudsnavn[1]" w:storeItemID="{D44A66B1-F680-485B-B6D8-DF618F4B95EC}"/>
              <w:text/>
            </w:sdtPr>
            <w:sdtEndPr/>
            <w:sdtContent>
              <w:p w:rsidR="00CE460E" w:rsidRDefault="005035C4" w:rsidP="00994526">
                <w:pPr>
                  <w:pStyle w:val="Undertitel"/>
                </w:pPr>
                <w:r>
                  <w:t>Børnehuset Uglebo</w:t>
                </w:r>
              </w:p>
            </w:sdtContent>
          </w:sdt>
          <w:sdt>
            <w:sdtPr>
              <w:id w:val="-649517404"/>
              <w:placeholder>
                <w:docPart w:val="4FCAB78C374E4A39973D9BB289D1E493"/>
              </w:placeholder>
              <w:dataBinding w:prefixMappings="xmlns:ns0='http://www.getsharp.dk/gsit_eva_laereplan' " w:xpath="/ns0:gsit_EVA_laereplan[1]/ns0:dokumentinfo[1]/ns0:aarstal[1]" w:storeItemID="{D44A66B1-F680-485B-B6D8-DF618F4B95EC}"/>
              <w:text/>
            </w:sdtPr>
            <w:sdtEndPr/>
            <w:sdtContent>
              <w:p w:rsidR="00CE460E" w:rsidRDefault="005035C4" w:rsidP="005035C4">
                <w:pPr>
                  <w:pStyle w:val="Undertitel"/>
                  <w:spacing w:after="284"/>
                </w:pPr>
                <w:r>
                  <w:t>2020/2021</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0813094" wp14:editId="2731944E">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814E1D" w:rsidRDefault="00814E1D" w:rsidP="00924C1F">
                            <w:pPr>
                              <w:jc w:val="center"/>
                            </w:pPr>
                            <w:r>
                              <w:rPr>
                                <w:noProof/>
                                <w:lang w:eastAsia="da-DK"/>
                              </w:rPr>
                              <w:drawing>
                                <wp:inline distT="0" distB="0" distL="0" distR="0" wp14:anchorId="446D4A3E" wp14:editId="6785667A">
                                  <wp:extent cx="5610225" cy="3924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16161" cy="392845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814E1D" w:rsidRDefault="00814E1D" w:rsidP="00924C1F">
                      <w:pPr>
                        <w:jc w:val="center"/>
                      </w:pPr>
                      <w:r>
                        <w:rPr>
                          <w:noProof/>
                          <w:lang w:eastAsia="da-DK"/>
                        </w:rPr>
                        <w:drawing>
                          <wp:inline distT="0" distB="0" distL="0" distR="0" wp14:anchorId="446D4A3E" wp14:editId="6785667A">
                            <wp:extent cx="5610225" cy="3924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16161" cy="3928452"/>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34133599" wp14:editId="5FFC1070">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814E1D" w:rsidRPr="003D4CFD" w:rsidRDefault="00814E1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3599"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814E1D" w:rsidRPr="003D4CFD" w:rsidRDefault="00814E1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1"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14:anchorId="640F7B11" wp14:editId="009C381D">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AB0562"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rsidP="0036270F"/>
    <w:p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14:anchorId="7E974B67" wp14:editId="0D34A75B">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D10669" w:rsidRDefault="005035C4" w:rsidP="00364E96">
      <w:pPr>
        <w:pStyle w:val="Tekst3"/>
        <w:rPr>
          <w:sz w:val="24"/>
          <w:szCs w:val="24"/>
        </w:rPr>
      </w:pPr>
      <w:r w:rsidRPr="00BF3836">
        <w:rPr>
          <w:sz w:val="24"/>
          <w:szCs w:val="24"/>
        </w:rPr>
        <w:t>Børn</w:t>
      </w:r>
      <w:r w:rsidR="00D863B5">
        <w:rPr>
          <w:sz w:val="24"/>
          <w:szCs w:val="24"/>
        </w:rPr>
        <w:t>ehuset Uglebo ligger i Brøndby S</w:t>
      </w:r>
      <w:r w:rsidRPr="00BF3836">
        <w:rPr>
          <w:sz w:val="24"/>
          <w:szCs w:val="24"/>
        </w:rPr>
        <w:t xml:space="preserve">trand. Her er plads til 60 </w:t>
      </w:r>
      <w:r w:rsidR="007D5BD7">
        <w:rPr>
          <w:sz w:val="24"/>
          <w:szCs w:val="24"/>
        </w:rPr>
        <w:t xml:space="preserve">børn </w:t>
      </w:r>
      <w:r w:rsidRPr="00BF3836">
        <w:rPr>
          <w:sz w:val="24"/>
          <w:szCs w:val="24"/>
        </w:rPr>
        <w:t>fordelt på to vuggestuegrupper, to børnehavegruppe og en specialgruppe.</w:t>
      </w:r>
      <w:r w:rsidR="00D10669">
        <w:rPr>
          <w:sz w:val="24"/>
          <w:szCs w:val="24"/>
        </w:rPr>
        <w:t xml:space="preserve"> </w:t>
      </w:r>
    </w:p>
    <w:p w:rsidR="008837F8" w:rsidRDefault="005035C4" w:rsidP="00364E96">
      <w:pPr>
        <w:pStyle w:val="Tekst3"/>
        <w:rPr>
          <w:sz w:val="24"/>
          <w:szCs w:val="24"/>
        </w:rPr>
      </w:pPr>
      <w:r w:rsidRPr="00BF3836">
        <w:rPr>
          <w:sz w:val="24"/>
          <w:szCs w:val="24"/>
        </w:rPr>
        <w:t>Børnehuset Uglebo har i mange år været optaget af, at være en daginstitution af høj kvalitet.</w:t>
      </w:r>
      <w:r w:rsidR="005366E6">
        <w:rPr>
          <w:sz w:val="24"/>
          <w:szCs w:val="24"/>
        </w:rPr>
        <w:t xml:space="preserve"> Vi gør</w:t>
      </w:r>
      <w:r w:rsidR="008837F8" w:rsidRPr="00BF3836">
        <w:rPr>
          <w:sz w:val="24"/>
          <w:szCs w:val="24"/>
        </w:rPr>
        <w:t xml:space="preserve"> meget for</w:t>
      </w:r>
      <w:r w:rsidR="00E84878" w:rsidRPr="00BF3836">
        <w:rPr>
          <w:sz w:val="24"/>
          <w:szCs w:val="24"/>
        </w:rPr>
        <w:t>,</w:t>
      </w:r>
      <w:r w:rsidR="008837F8" w:rsidRPr="00BF3836">
        <w:rPr>
          <w:sz w:val="24"/>
          <w:szCs w:val="24"/>
        </w:rPr>
        <w:t xml:space="preserve"> at alle børn er en del af børnefællesskabet</w:t>
      </w:r>
      <w:r w:rsidR="000C432C">
        <w:rPr>
          <w:sz w:val="24"/>
          <w:szCs w:val="24"/>
        </w:rPr>
        <w:t xml:space="preserve"> og legen er </w:t>
      </w:r>
      <w:r w:rsidR="005366E6">
        <w:rPr>
          <w:sz w:val="24"/>
          <w:szCs w:val="24"/>
        </w:rPr>
        <w:t xml:space="preserve">omdrejningspunkt for vores hverdag. </w:t>
      </w:r>
      <w:r w:rsidRPr="00BF3836">
        <w:rPr>
          <w:sz w:val="24"/>
          <w:szCs w:val="24"/>
        </w:rPr>
        <w:t>Vi</w:t>
      </w:r>
      <w:r w:rsidR="00522466">
        <w:rPr>
          <w:sz w:val="24"/>
          <w:szCs w:val="24"/>
        </w:rPr>
        <w:t xml:space="preserve"> arbejder hele tiden målrettet </w:t>
      </w:r>
      <w:r w:rsidRPr="00BF3836">
        <w:rPr>
          <w:sz w:val="24"/>
          <w:szCs w:val="24"/>
        </w:rPr>
        <w:t>med</w:t>
      </w:r>
      <w:r w:rsidR="007C6860" w:rsidRPr="00BF3836">
        <w:rPr>
          <w:sz w:val="24"/>
          <w:szCs w:val="24"/>
        </w:rPr>
        <w:t xml:space="preserve"> at udvikle</w:t>
      </w:r>
      <w:r w:rsidRPr="00BF3836">
        <w:rPr>
          <w:sz w:val="24"/>
          <w:szCs w:val="24"/>
        </w:rPr>
        <w:t xml:space="preserve"> læringsmiljøet for</w:t>
      </w:r>
      <w:r w:rsidR="007C6860" w:rsidRPr="00BF3836">
        <w:rPr>
          <w:sz w:val="24"/>
          <w:szCs w:val="24"/>
        </w:rPr>
        <w:t xml:space="preserve"> både</w:t>
      </w:r>
      <w:r w:rsidRPr="00BF3836">
        <w:rPr>
          <w:sz w:val="24"/>
          <w:szCs w:val="24"/>
        </w:rPr>
        <w:t xml:space="preserve"> børn og det pædagogiske personale.</w:t>
      </w:r>
      <w:r w:rsidR="00EC6C74" w:rsidRPr="00BF3836">
        <w:rPr>
          <w:sz w:val="24"/>
          <w:szCs w:val="24"/>
        </w:rPr>
        <w:t xml:space="preserve"> Vi laver derfor løbende evalueringer, så vi hele tiden sikre</w:t>
      </w:r>
      <w:r w:rsidR="000C432C">
        <w:rPr>
          <w:sz w:val="24"/>
          <w:szCs w:val="24"/>
        </w:rPr>
        <w:t>r</w:t>
      </w:r>
      <w:r w:rsidR="00EC6C74" w:rsidRPr="00BF3836">
        <w:rPr>
          <w:sz w:val="24"/>
          <w:szCs w:val="24"/>
        </w:rPr>
        <w:t>, at Uglebo imødekommer den aktuelle børnegruppes behov og interesser.</w:t>
      </w:r>
      <w:r w:rsidRPr="00BF3836">
        <w:rPr>
          <w:sz w:val="24"/>
          <w:szCs w:val="24"/>
        </w:rPr>
        <w:t xml:space="preserve"> </w:t>
      </w:r>
    </w:p>
    <w:p w:rsidR="00F3782F" w:rsidRPr="00BF3836" w:rsidRDefault="00F3782F" w:rsidP="00364E96">
      <w:pPr>
        <w:pStyle w:val="Tekst3"/>
        <w:rPr>
          <w:sz w:val="24"/>
          <w:szCs w:val="24"/>
        </w:rPr>
      </w:pPr>
      <w:r w:rsidRPr="00F3782F">
        <w:rPr>
          <w:sz w:val="24"/>
          <w:szCs w:val="24"/>
        </w:rPr>
        <w:t>Vi har en fagligt velfunderet personalegruppe med en høj andel af pædagoger, hvor flere har en videreuddannelse blandt andet inden for sprog, motorik, inklusion og specialpædagogik.</w:t>
      </w:r>
    </w:p>
    <w:p w:rsidR="00AA7D09" w:rsidRDefault="00522466" w:rsidP="00364E96">
      <w:pPr>
        <w:pStyle w:val="Tekst3"/>
        <w:rPr>
          <w:sz w:val="24"/>
          <w:szCs w:val="24"/>
        </w:rPr>
      </w:pPr>
      <w:r>
        <w:rPr>
          <w:sz w:val="24"/>
          <w:szCs w:val="24"/>
        </w:rPr>
        <w:t xml:space="preserve">I Uglebo er vi særligt optaget af </w:t>
      </w:r>
      <w:r w:rsidR="00E84878" w:rsidRPr="00BF3836">
        <w:rPr>
          <w:sz w:val="24"/>
          <w:szCs w:val="24"/>
        </w:rPr>
        <w:t>den</w:t>
      </w:r>
      <w:r>
        <w:rPr>
          <w:sz w:val="24"/>
          <w:szCs w:val="24"/>
        </w:rPr>
        <w:t xml:space="preserve"> </w:t>
      </w:r>
      <w:r w:rsidR="008837F8" w:rsidRPr="00BF3836">
        <w:rPr>
          <w:sz w:val="24"/>
          <w:szCs w:val="24"/>
        </w:rPr>
        <w:t>viden og</w:t>
      </w:r>
      <w:r w:rsidR="007C6860" w:rsidRPr="00BF3836">
        <w:rPr>
          <w:sz w:val="24"/>
          <w:szCs w:val="24"/>
        </w:rPr>
        <w:t xml:space="preserve"> </w:t>
      </w:r>
      <w:r w:rsidR="005035C4" w:rsidRPr="00BF3836">
        <w:rPr>
          <w:sz w:val="24"/>
          <w:szCs w:val="24"/>
        </w:rPr>
        <w:t xml:space="preserve">læring </w:t>
      </w:r>
      <w:r w:rsidR="008837F8" w:rsidRPr="00BF3836">
        <w:rPr>
          <w:sz w:val="24"/>
          <w:szCs w:val="24"/>
        </w:rPr>
        <w:t xml:space="preserve">børnene får </w:t>
      </w:r>
      <w:r w:rsidR="005035C4" w:rsidRPr="00BF3836">
        <w:rPr>
          <w:sz w:val="24"/>
          <w:szCs w:val="24"/>
        </w:rPr>
        <w:t xml:space="preserve">i </w:t>
      </w:r>
      <w:r>
        <w:rPr>
          <w:sz w:val="24"/>
          <w:szCs w:val="24"/>
        </w:rPr>
        <w:t>hverdagens mange</w:t>
      </w:r>
      <w:r w:rsidR="008837F8" w:rsidRPr="00BF3836">
        <w:rPr>
          <w:sz w:val="24"/>
          <w:szCs w:val="24"/>
        </w:rPr>
        <w:t xml:space="preserve"> rutiner</w:t>
      </w:r>
      <w:r w:rsidR="000C432C">
        <w:rPr>
          <w:sz w:val="24"/>
          <w:szCs w:val="24"/>
        </w:rPr>
        <w:t xml:space="preserve"> </w:t>
      </w:r>
      <w:r w:rsidR="00876FC2">
        <w:rPr>
          <w:sz w:val="24"/>
          <w:szCs w:val="24"/>
        </w:rPr>
        <w:t>samt</w:t>
      </w:r>
      <w:r w:rsidR="000C432C">
        <w:rPr>
          <w:sz w:val="24"/>
          <w:szCs w:val="24"/>
        </w:rPr>
        <w:t xml:space="preserve"> det læringsmiljø, som børnene dagligt møder</w:t>
      </w:r>
      <w:r>
        <w:rPr>
          <w:sz w:val="24"/>
          <w:szCs w:val="24"/>
        </w:rPr>
        <w:t xml:space="preserve">. </w:t>
      </w:r>
      <w:r w:rsidR="005C6BB0" w:rsidRPr="00BF3836">
        <w:rPr>
          <w:sz w:val="24"/>
          <w:szCs w:val="24"/>
        </w:rPr>
        <w:t>Dette har betydning for den måde vi indretter os på, de rammer</w:t>
      </w:r>
      <w:r w:rsidR="00E84878" w:rsidRPr="00BF3836">
        <w:rPr>
          <w:sz w:val="24"/>
          <w:szCs w:val="24"/>
        </w:rPr>
        <w:t xml:space="preserve"> og regler</w:t>
      </w:r>
      <w:r w:rsidR="005C6BB0" w:rsidRPr="00BF3836">
        <w:rPr>
          <w:sz w:val="24"/>
          <w:szCs w:val="24"/>
        </w:rPr>
        <w:t xml:space="preserve"> vi sætter for </w:t>
      </w:r>
      <w:r w:rsidR="005035C4" w:rsidRPr="00BF3836">
        <w:rPr>
          <w:sz w:val="24"/>
          <w:szCs w:val="24"/>
        </w:rPr>
        <w:t>leg og samspillet imellem børn og voksne.</w:t>
      </w:r>
      <w:r w:rsidR="007C6860" w:rsidRPr="00BF3836">
        <w:rPr>
          <w:sz w:val="24"/>
          <w:szCs w:val="24"/>
        </w:rPr>
        <w:t xml:space="preserve"> </w:t>
      </w:r>
    </w:p>
    <w:p w:rsidR="00EC6C74" w:rsidRPr="00BF3836" w:rsidRDefault="007C6860" w:rsidP="00364E96">
      <w:pPr>
        <w:pStyle w:val="Tekst3"/>
        <w:rPr>
          <w:sz w:val="24"/>
          <w:szCs w:val="24"/>
        </w:rPr>
      </w:pPr>
      <w:r w:rsidRPr="00BF3836">
        <w:rPr>
          <w:sz w:val="24"/>
          <w:szCs w:val="24"/>
        </w:rPr>
        <w:t>I de senere år, er vi blevet nysgerrige på også at arbejde med børnenes sanseintegration.</w:t>
      </w:r>
      <w:r w:rsidR="0054623E" w:rsidRPr="00BF3836">
        <w:rPr>
          <w:sz w:val="24"/>
          <w:szCs w:val="24"/>
        </w:rPr>
        <w:t xml:space="preserve"> I den forbindelse har vi ansat to pædago</w:t>
      </w:r>
      <w:r w:rsidR="005E4017" w:rsidRPr="00BF3836">
        <w:rPr>
          <w:sz w:val="24"/>
          <w:szCs w:val="24"/>
        </w:rPr>
        <w:t>g</w:t>
      </w:r>
      <w:r w:rsidR="0054623E" w:rsidRPr="00BF3836">
        <w:rPr>
          <w:sz w:val="24"/>
          <w:szCs w:val="24"/>
        </w:rPr>
        <w:t>er, der har en motorikvejlederuddannelse.</w:t>
      </w:r>
      <w:r w:rsidRPr="00BF3836">
        <w:rPr>
          <w:sz w:val="24"/>
          <w:szCs w:val="24"/>
        </w:rPr>
        <w:t xml:space="preserve"> </w:t>
      </w:r>
    </w:p>
    <w:p w:rsidR="007C6860" w:rsidRDefault="007C6860" w:rsidP="00364E96">
      <w:pPr>
        <w:pStyle w:val="Tekst3"/>
        <w:rPr>
          <w:sz w:val="24"/>
          <w:szCs w:val="24"/>
        </w:rPr>
      </w:pPr>
      <w:r w:rsidRPr="00BF3836">
        <w:rPr>
          <w:sz w:val="24"/>
          <w:szCs w:val="24"/>
        </w:rPr>
        <w:t xml:space="preserve">Uglebo har gode fysiske rammer. Der er mange små rum, hvilket gør det muligt at skabe ro til fordybelse og dele børnene i mindre grupper. </w:t>
      </w:r>
      <w:r w:rsidR="00137DA9">
        <w:rPr>
          <w:sz w:val="24"/>
          <w:szCs w:val="24"/>
        </w:rPr>
        <w:t>Vi har et særligt fokus på</w:t>
      </w:r>
      <w:r w:rsidR="00FF7E89">
        <w:rPr>
          <w:sz w:val="24"/>
          <w:szCs w:val="24"/>
        </w:rPr>
        <w:t xml:space="preserve"> vores fysiske indretning, og </w:t>
      </w:r>
      <w:r w:rsidR="00137DA9">
        <w:rPr>
          <w:sz w:val="24"/>
          <w:szCs w:val="24"/>
        </w:rPr>
        <w:t>holder os løbende ajour med</w:t>
      </w:r>
      <w:r w:rsidR="00FF7E89">
        <w:rPr>
          <w:sz w:val="24"/>
          <w:szCs w:val="24"/>
        </w:rPr>
        <w:t>, at vores legezoner matc</w:t>
      </w:r>
      <w:r w:rsidR="00F3782F">
        <w:rPr>
          <w:sz w:val="24"/>
          <w:szCs w:val="24"/>
        </w:rPr>
        <w:t>her børnenes behov og interesser</w:t>
      </w:r>
      <w:r w:rsidR="00FF7E89">
        <w:rPr>
          <w:sz w:val="24"/>
          <w:szCs w:val="24"/>
        </w:rPr>
        <w:t xml:space="preserve">. </w:t>
      </w:r>
      <w:r w:rsidR="00D10669">
        <w:rPr>
          <w:sz w:val="24"/>
          <w:szCs w:val="24"/>
        </w:rPr>
        <w:t xml:space="preserve">Vi har en skøn legeplads med bålsted og grønne områder. </w:t>
      </w:r>
      <w:r w:rsidR="008837F8" w:rsidRPr="00BF3836">
        <w:rPr>
          <w:sz w:val="24"/>
          <w:szCs w:val="24"/>
        </w:rPr>
        <w:t>Der</w:t>
      </w:r>
      <w:r w:rsidR="005C6BB0" w:rsidRPr="00BF3836">
        <w:rPr>
          <w:sz w:val="24"/>
          <w:szCs w:val="24"/>
        </w:rPr>
        <w:t>udover ligger Børnehuset Uglebo</w:t>
      </w:r>
      <w:r w:rsidRPr="00BF3836">
        <w:rPr>
          <w:sz w:val="24"/>
          <w:szCs w:val="24"/>
        </w:rPr>
        <w:t xml:space="preserve"> tæt på stranden, havnen</w:t>
      </w:r>
      <w:r w:rsidR="005E4017" w:rsidRPr="00BF3836">
        <w:rPr>
          <w:sz w:val="24"/>
          <w:szCs w:val="24"/>
        </w:rPr>
        <w:t>, biblioteket</w:t>
      </w:r>
      <w:r w:rsidRPr="00BF3836">
        <w:rPr>
          <w:sz w:val="24"/>
          <w:szCs w:val="24"/>
        </w:rPr>
        <w:t xml:space="preserve"> </w:t>
      </w:r>
      <w:r w:rsidR="00AA7D09">
        <w:rPr>
          <w:sz w:val="24"/>
          <w:szCs w:val="24"/>
        </w:rPr>
        <w:t xml:space="preserve">samt en masse </w:t>
      </w:r>
      <w:r w:rsidRPr="00BF3836">
        <w:rPr>
          <w:sz w:val="24"/>
          <w:szCs w:val="24"/>
        </w:rPr>
        <w:t xml:space="preserve">gode legepladser, som vi gerne benytter.  </w:t>
      </w:r>
    </w:p>
    <w:p w:rsidR="00B75A6E" w:rsidRPr="00BF3836" w:rsidRDefault="00B75A6E" w:rsidP="00364E96">
      <w:pPr>
        <w:pStyle w:val="Tekst3"/>
        <w:rPr>
          <w:sz w:val="24"/>
          <w:szCs w:val="24"/>
        </w:rPr>
      </w:pPr>
      <w:r>
        <w:rPr>
          <w:sz w:val="24"/>
          <w:szCs w:val="24"/>
        </w:rPr>
        <w:t>Vi vægter et godt forældresamarbejde, hvor dialog og medinddragelse er vigtige nøgleord</w:t>
      </w:r>
      <w:r w:rsidR="00F65E39">
        <w:rPr>
          <w:sz w:val="24"/>
          <w:szCs w:val="24"/>
        </w:rPr>
        <w:t xml:space="preserve">. </w:t>
      </w:r>
    </w:p>
    <w:p w:rsidR="006F1048" w:rsidRDefault="00DE499A">
      <w:pPr>
        <w:spacing w:line="240" w:lineRule="auto"/>
      </w:pPr>
      <w:r>
        <w:rPr>
          <w:noProof/>
          <w:lang w:eastAsia="da-DK"/>
        </w:rPr>
        <w:drawing>
          <wp:anchor distT="0" distB="0" distL="114300" distR="114300" simplePos="0" relativeHeight="251660288" behindDoc="0" locked="0" layoutInCell="1" allowOverlap="1" wp14:anchorId="38050821" wp14:editId="3415AB10">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14:anchorId="3E504CD2" wp14:editId="299FDD1F">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0" w:name="_Hlk536453732"/>
            <w:r w:rsidRPr="000963AC">
              <w:t>Den styrkede pædagogiske læreplan</w:t>
            </w:r>
            <w:bookmarkEnd w:id="0"/>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5035C4">
            <w:pPr>
              <w:jc w:val="right"/>
              <w:rPr>
                <w:color w:val="0077B3" w:themeColor="accent1"/>
              </w:rPr>
            </w:pPr>
            <w:r>
              <w:rPr>
                <w:noProof/>
                <w:color w:val="0077B3" w:themeColor="accent1"/>
                <w:lang w:eastAsia="da-DK"/>
              </w:rPr>
              <w:drawing>
                <wp:inline distT="0" distB="0" distL="0" distR="0" wp14:anchorId="74F2B704" wp14:editId="1E63FC9B">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5035C4">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rsidR="00802024" w:rsidRPr="00873422" w:rsidRDefault="004C37E9" w:rsidP="0080295F">
            <w:pPr>
              <w:pStyle w:val="Tekst3"/>
              <w:rPr>
                <w:sz w:val="24"/>
                <w:szCs w:val="24"/>
              </w:rPr>
            </w:pPr>
            <w:r w:rsidRPr="00873422">
              <w:rPr>
                <w:sz w:val="24"/>
                <w:szCs w:val="24"/>
              </w:rPr>
              <w:t>I Uglebo er vo</w:t>
            </w:r>
            <w:r w:rsidR="0080295F" w:rsidRPr="00873422">
              <w:rPr>
                <w:sz w:val="24"/>
                <w:szCs w:val="24"/>
              </w:rPr>
              <w:t>res børnesyn kendetegnet ved</w:t>
            </w:r>
            <w:r w:rsidR="000E0016" w:rsidRPr="00873422">
              <w:rPr>
                <w:sz w:val="24"/>
                <w:szCs w:val="24"/>
              </w:rPr>
              <w:t>,</w:t>
            </w:r>
            <w:r w:rsidR="0080295F" w:rsidRPr="00873422">
              <w:rPr>
                <w:sz w:val="24"/>
                <w:szCs w:val="24"/>
              </w:rPr>
              <w:t xml:space="preserve"> at alle børn er noget særligt og at barndommen har værdi i sig selv. </w:t>
            </w:r>
            <w:r w:rsidRPr="00873422">
              <w:rPr>
                <w:sz w:val="24"/>
                <w:szCs w:val="24"/>
              </w:rPr>
              <w:t>Vi tror på at alle børn vil gøre det så godt de kan</w:t>
            </w:r>
            <w:r w:rsidR="002061D5" w:rsidRPr="00873422">
              <w:rPr>
                <w:sz w:val="24"/>
                <w:szCs w:val="24"/>
              </w:rPr>
              <w:t>. De</w:t>
            </w:r>
            <w:r w:rsidR="003F19D4">
              <w:rPr>
                <w:sz w:val="24"/>
                <w:szCs w:val="24"/>
              </w:rPr>
              <w:t xml:space="preserve"> skal have plads til at øve sig. De voksne</w:t>
            </w:r>
            <w:r w:rsidR="002061D5" w:rsidRPr="00873422">
              <w:rPr>
                <w:sz w:val="24"/>
                <w:szCs w:val="24"/>
              </w:rPr>
              <w:t xml:space="preserve"> skal</w:t>
            </w:r>
            <w:r w:rsidRPr="00873422">
              <w:rPr>
                <w:sz w:val="24"/>
                <w:szCs w:val="24"/>
              </w:rPr>
              <w:t xml:space="preserve"> møde </w:t>
            </w:r>
            <w:r w:rsidR="003F19D4">
              <w:rPr>
                <w:sz w:val="24"/>
                <w:szCs w:val="24"/>
              </w:rPr>
              <w:t>børnene</w:t>
            </w:r>
            <w:r w:rsidRPr="00873422">
              <w:rPr>
                <w:sz w:val="24"/>
                <w:szCs w:val="24"/>
              </w:rPr>
              <w:t xml:space="preserve"> </w:t>
            </w:r>
            <w:r w:rsidR="0048375C" w:rsidRPr="00873422">
              <w:rPr>
                <w:sz w:val="24"/>
                <w:szCs w:val="24"/>
              </w:rPr>
              <w:t xml:space="preserve">som rollemodeller, </w:t>
            </w:r>
            <w:r w:rsidRPr="00873422">
              <w:rPr>
                <w:sz w:val="24"/>
                <w:szCs w:val="24"/>
              </w:rPr>
              <w:t xml:space="preserve">med </w:t>
            </w:r>
            <w:r w:rsidR="002061D5" w:rsidRPr="00873422">
              <w:rPr>
                <w:sz w:val="24"/>
                <w:szCs w:val="24"/>
              </w:rPr>
              <w:t>nysgerrighed</w:t>
            </w:r>
            <w:r w:rsidRPr="00873422">
              <w:rPr>
                <w:sz w:val="24"/>
                <w:szCs w:val="24"/>
              </w:rPr>
              <w:t xml:space="preserve"> og anerkendelse. </w:t>
            </w:r>
            <w:r w:rsidR="0080295F" w:rsidRPr="00873422">
              <w:rPr>
                <w:sz w:val="24"/>
                <w:szCs w:val="24"/>
              </w:rPr>
              <w:t>Vi ser b</w:t>
            </w:r>
            <w:r w:rsidR="003F19D4">
              <w:rPr>
                <w:sz w:val="24"/>
                <w:szCs w:val="24"/>
              </w:rPr>
              <w:t>ørn og voksne</w:t>
            </w:r>
            <w:r w:rsidRPr="00873422">
              <w:rPr>
                <w:sz w:val="24"/>
                <w:szCs w:val="24"/>
              </w:rPr>
              <w:t xml:space="preserve"> ligeværdige individer, men de voksne har ansvaret for relationen</w:t>
            </w:r>
            <w:r w:rsidR="00F72BD2" w:rsidRPr="00873422">
              <w:rPr>
                <w:sz w:val="24"/>
                <w:szCs w:val="24"/>
              </w:rPr>
              <w:t>, ser potentialer og er bevidste</w:t>
            </w:r>
            <w:r w:rsidRPr="00873422">
              <w:rPr>
                <w:sz w:val="24"/>
                <w:szCs w:val="24"/>
              </w:rPr>
              <w:t xml:space="preserve"> om deres definitionsmagt. </w:t>
            </w:r>
            <w:r w:rsidR="00967111" w:rsidRPr="00873422">
              <w:rPr>
                <w:sz w:val="24"/>
                <w:szCs w:val="24"/>
              </w:rPr>
              <w:t>Den anerkendende relation er en forudsætning for</w:t>
            </w:r>
            <w:r w:rsidR="000D0205" w:rsidRPr="00873422">
              <w:rPr>
                <w:sz w:val="24"/>
                <w:szCs w:val="24"/>
              </w:rPr>
              <w:t xml:space="preserve"> læring og de voksne har en afgø</w:t>
            </w:r>
            <w:r w:rsidR="00967111" w:rsidRPr="00873422">
              <w:rPr>
                <w:sz w:val="24"/>
                <w:szCs w:val="24"/>
              </w:rPr>
              <w:t xml:space="preserve">rende rolle i forhold til barnets forståelse af sig selv. </w:t>
            </w:r>
          </w:p>
          <w:p w:rsidR="003F19D4" w:rsidRDefault="006A766C" w:rsidP="005E4017">
            <w:pPr>
              <w:pStyle w:val="Tekst3"/>
              <w:rPr>
                <w:sz w:val="24"/>
                <w:szCs w:val="24"/>
              </w:rPr>
            </w:pPr>
            <w:r w:rsidRPr="00873422">
              <w:rPr>
                <w:sz w:val="24"/>
                <w:szCs w:val="24"/>
              </w:rPr>
              <w:t>Vi ønsker at børnene i Uglebo udvikler en bevidsthed om, at alle mennesker er lige me</w:t>
            </w:r>
            <w:r w:rsidR="00D80D81" w:rsidRPr="00873422">
              <w:rPr>
                <w:sz w:val="24"/>
                <w:szCs w:val="24"/>
              </w:rPr>
              <w:t>get værd, både børn og voksne</w:t>
            </w:r>
            <w:r w:rsidR="000D0205" w:rsidRPr="00873422">
              <w:rPr>
                <w:sz w:val="24"/>
                <w:szCs w:val="24"/>
              </w:rPr>
              <w:t>, samt</w:t>
            </w:r>
            <w:r w:rsidRPr="00873422">
              <w:rPr>
                <w:sz w:val="24"/>
                <w:szCs w:val="24"/>
              </w:rPr>
              <w:t xml:space="preserve"> at vi har rettigheder hver især</w:t>
            </w:r>
            <w:r w:rsidR="00D80D81" w:rsidRPr="00873422">
              <w:rPr>
                <w:sz w:val="24"/>
                <w:szCs w:val="24"/>
              </w:rPr>
              <w:t>.</w:t>
            </w:r>
            <w:r w:rsidR="0048375C" w:rsidRPr="00873422">
              <w:rPr>
                <w:sz w:val="24"/>
                <w:szCs w:val="24"/>
              </w:rPr>
              <w:t xml:space="preserve"> </w:t>
            </w:r>
            <w:r w:rsidRPr="00873422">
              <w:rPr>
                <w:sz w:val="24"/>
                <w:szCs w:val="24"/>
              </w:rPr>
              <w:t xml:space="preserve">Vi kan hjælpe børnene på vej eksempelvis ved at </w:t>
            </w:r>
            <w:r w:rsidR="000D0205" w:rsidRPr="00873422">
              <w:rPr>
                <w:sz w:val="24"/>
                <w:szCs w:val="24"/>
              </w:rPr>
              <w:t>opfordre</w:t>
            </w:r>
            <w:r w:rsidRPr="00873422">
              <w:rPr>
                <w:sz w:val="24"/>
                <w:szCs w:val="24"/>
              </w:rPr>
              <w:t xml:space="preserve"> dem til at smage på forskellig mad, men lade dem selv bestemme, hvornår de er klar</w:t>
            </w:r>
            <w:r w:rsidR="000D0205" w:rsidRPr="00873422">
              <w:rPr>
                <w:sz w:val="24"/>
                <w:szCs w:val="24"/>
              </w:rPr>
              <w:t xml:space="preserve"> til at smage</w:t>
            </w:r>
            <w:r w:rsidRPr="00873422">
              <w:rPr>
                <w:sz w:val="24"/>
                <w:szCs w:val="24"/>
              </w:rPr>
              <w:t xml:space="preserve">. Vi kan være nysgerrige på børnenes følelser og stille spørgsmål som; hvad sker der?, hvad tror du?. </w:t>
            </w:r>
          </w:p>
          <w:p w:rsidR="006D184B" w:rsidRPr="00873422" w:rsidRDefault="006A766C" w:rsidP="005E4017">
            <w:pPr>
              <w:pStyle w:val="Tekst3"/>
              <w:rPr>
                <w:sz w:val="24"/>
                <w:szCs w:val="24"/>
              </w:rPr>
            </w:pPr>
            <w:r w:rsidRPr="00873422">
              <w:rPr>
                <w:sz w:val="24"/>
                <w:szCs w:val="24"/>
              </w:rPr>
              <w:t>Vi kan støtte, opmuntre</w:t>
            </w:r>
            <w:r w:rsidR="0048375C" w:rsidRPr="00873422">
              <w:rPr>
                <w:sz w:val="24"/>
                <w:szCs w:val="24"/>
              </w:rPr>
              <w:t xml:space="preserve"> o</w:t>
            </w:r>
            <w:r w:rsidR="00D847BA" w:rsidRPr="00873422">
              <w:rPr>
                <w:sz w:val="24"/>
                <w:szCs w:val="24"/>
              </w:rPr>
              <w:t>g vejlede barnet i en handling</w:t>
            </w:r>
            <w:r w:rsidR="0048375C" w:rsidRPr="00873422">
              <w:rPr>
                <w:sz w:val="24"/>
                <w:szCs w:val="24"/>
              </w:rPr>
              <w:t xml:space="preserve">. </w:t>
            </w:r>
            <w:r w:rsidR="002C608D" w:rsidRPr="00873422">
              <w:rPr>
                <w:sz w:val="24"/>
                <w:szCs w:val="24"/>
              </w:rPr>
              <w:t>Børn kan mange ting selv, og vi skal give dem mulighed for at øve sig, sådan at de oplever en følelse af mestring i hverdagen. Denne er afgørende for, at barnet udvikler selvværd.</w:t>
            </w:r>
            <w:r w:rsidR="00C92E3C" w:rsidRPr="00873422">
              <w:rPr>
                <w:sz w:val="24"/>
                <w:szCs w:val="24"/>
              </w:rPr>
              <w:t xml:space="preserve"> </w:t>
            </w:r>
          </w:p>
          <w:p w:rsidR="002C608D" w:rsidRPr="00873422" w:rsidRDefault="00A36923" w:rsidP="005E4017">
            <w:pPr>
              <w:pStyle w:val="Tekst3"/>
              <w:rPr>
                <w:sz w:val="24"/>
                <w:szCs w:val="24"/>
              </w:rPr>
            </w:pPr>
            <w:r>
              <w:rPr>
                <w:sz w:val="24"/>
                <w:szCs w:val="24"/>
              </w:rPr>
              <w:t>Vi ser et behov for</w:t>
            </w:r>
            <w:r w:rsidR="00012907" w:rsidRPr="00873422">
              <w:rPr>
                <w:sz w:val="24"/>
                <w:szCs w:val="24"/>
              </w:rPr>
              <w:t xml:space="preserve"> løbende faglig dialog og analyse af de måde</w:t>
            </w:r>
            <w:r w:rsidR="002C608D" w:rsidRPr="00873422">
              <w:rPr>
                <w:sz w:val="24"/>
                <w:szCs w:val="24"/>
              </w:rPr>
              <w:t>r, som</w:t>
            </w:r>
            <w:r w:rsidR="00012907" w:rsidRPr="00873422">
              <w:rPr>
                <w:sz w:val="24"/>
                <w:szCs w:val="24"/>
              </w:rPr>
              <w:t xml:space="preserve"> vi møder o</w:t>
            </w:r>
            <w:r w:rsidR="00DA4174" w:rsidRPr="00873422">
              <w:rPr>
                <w:sz w:val="24"/>
                <w:szCs w:val="24"/>
              </w:rPr>
              <w:t>g forstå</w:t>
            </w:r>
            <w:r w:rsidR="00802024" w:rsidRPr="00873422">
              <w:rPr>
                <w:sz w:val="24"/>
                <w:szCs w:val="24"/>
              </w:rPr>
              <w:t>r</w:t>
            </w:r>
            <w:r w:rsidR="002C608D" w:rsidRPr="00873422">
              <w:rPr>
                <w:sz w:val="24"/>
                <w:szCs w:val="24"/>
              </w:rPr>
              <w:t xml:space="preserve"> det enkelte barn</w:t>
            </w:r>
            <w:r w:rsidR="00DA4174" w:rsidRPr="00873422">
              <w:rPr>
                <w:sz w:val="24"/>
                <w:szCs w:val="24"/>
              </w:rPr>
              <w:t xml:space="preserve"> så</w:t>
            </w:r>
            <w:r w:rsidR="00012907" w:rsidRPr="00873422">
              <w:rPr>
                <w:sz w:val="24"/>
                <w:szCs w:val="24"/>
              </w:rPr>
              <w:t>vel som</w:t>
            </w:r>
            <w:r w:rsidR="00DA4174" w:rsidRPr="00873422">
              <w:rPr>
                <w:sz w:val="24"/>
                <w:szCs w:val="24"/>
              </w:rPr>
              <w:t xml:space="preserve"> hele</w:t>
            </w:r>
            <w:r w:rsidR="00012907" w:rsidRPr="00873422">
              <w:rPr>
                <w:sz w:val="24"/>
                <w:szCs w:val="24"/>
              </w:rPr>
              <w:t xml:space="preserve"> børnegruppen</w:t>
            </w:r>
            <w:r w:rsidR="00802024" w:rsidRPr="00873422">
              <w:rPr>
                <w:sz w:val="24"/>
                <w:szCs w:val="24"/>
              </w:rPr>
              <w:t xml:space="preserve"> på</w:t>
            </w:r>
            <w:r w:rsidR="00012907" w:rsidRPr="00873422">
              <w:rPr>
                <w:sz w:val="24"/>
                <w:szCs w:val="24"/>
              </w:rPr>
              <w:t xml:space="preserve">. </w:t>
            </w:r>
            <w:r w:rsidR="00DA4174" w:rsidRPr="00873422">
              <w:rPr>
                <w:sz w:val="24"/>
                <w:szCs w:val="24"/>
              </w:rPr>
              <w:t>Vi vurderer kontinuerligt de</w:t>
            </w:r>
            <w:r w:rsidR="00012907" w:rsidRPr="00873422">
              <w:rPr>
                <w:sz w:val="24"/>
                <w:szCs w:val="24"/>
              </w:rPr>
              <w:t xml:space="preserve"> muligheder og begrænsninger</w:t>
            </w:r>
            <w:r w:rsidR="00DA4174" w:rsidRPr="00873422">
              <w:rPr>
                <w:sz w:val="24"/>
                <w:szCs w:val="24"/>
              </w:rPr>
              <w:t>,</w:t>
            </w:r>
            <w:r w:rsidR="00012907" w:rsidRPr="00873422">
              <w:rPr>
                <w:sz w:val="24"/>
                <w:szCs w:val="24"/>
              </w:rPr>
              <w:t xml:space="preserve"> </w:t>
            </w:r>
            <w:r w:rsidR="00DA4174" w:rsidRPr="00873422">
              <w:rPr>
                <w:sz w:val="24"/>
                <w:szCs w:val="24"/>
              </w:rPr>
              <w:t xml:space="preserve">som opstår i forbindelse med de </w:t>
            </w:r>
            <w:r w:rsidR="00012907" w:rsidRPr="00873422">
              <w:rPr>
                <w:sz w:val="24"/>
                <w:szCs w:val="24"/>
              </w:rPr>
              <w:t xml:space="preserve">regler, rammer og rutiner </w:t>
            </w:r>
            <w:r w:rsidR="00DA4174" w:rsidRPr="00873422">
              <w:rPr>
                <w:sz w:val="24"/>
                <w:szCs w:val="24"/>
              </w:rPr>
              <w:t xml:space="preserve">som børnene </w:t>
            </w:r>
            <w:r w:rsidR="00012907" w:rsidRPr="00873422">
              <w:rPr>
                <w:sz w:val="24"/>
                <w:szCs w:val="24"/>
              </w:rPr>
              <w:t>dagligt</w:t>
            </w:r>
            <w:r w:rsidR="00DA4174" w:rsidRPr="00873422">
              <w:rPr>
                <w:sz w:val="24"/>
                <w:szCs w:val="24"/>
              </w:rPr>
              <w:t xml:space="preserve"> møder</w:t>
            </w:r>
            <w:r w:rsidR="00C92E3C" w:rsidRPr="00873422">
              <w:rPr>
                <w:sz w:val="24"/>
                <w:szCs w:val="24"/>
              </w:rPr>
              <w:t>.</w:t>
            </w:r>
            <w:r w:rsidR="00B442BE" w:rsidRPr="00873422">
              <w:rPr>
                <w:sz w:val="24"/>
                <w:szCs w:val="24"/>
              </w:rPr>
              <w:t xml:space="preserve"> </w:t>
            </w:r>
            <w:r w:rsidR="00802024" w:rsidRPr="00873422">
              <w:rPr>
                <w:sz w:val="24"/>
                <w:szCs w:val="24"/>
              </w:rPr>
              <w:t>Vi tror på at børn og voksne møder verden med positive intentioner.</w:t>
            </w:r>
            <w:r w:rsidR="00F43A78" w:rsidRPr="00873422">
              <w:rPr>
                <w:sz w:val="24"/>
                <w:szCs w:val="24"/>
              </w:rPr>
              <w:t xml:space="preserve"> </w:t>
            </w:r>
          </w:p>
          <w:p w:rsidR="004D0642" w:rsidRPr="00873422" w:rsidRDefault="00967111" w:rsidP="005E4017">
            <w:pPr>
              <w:pStyle w:val="Tekst3"/>
              <w:rPr>
                <w:sz w:val="24"/>
                <w:szCs w:val="24"/>
              </w:rPr>
            </w:pPr>
            <w:r w:rsidRPr="00873422">
              <w:rPr>
                <w:sz w:val="24"/>
                <w:szCs w:val="24"/>
              </w:rPr>
              <w:t>Alle børn har ret til at være en del af fællesskabet</w:t>
            </w:r>
            <w:r w:rsidR="002C608D" w:rsidRPr="00873422">
              <w:rPr>
                <w:sz w:val="24"/>
                <w:szCs w:val="24"/>
              </w:rPr>
              <w:t xml:space="preserve">. </w:t>
            </w:r>
            <w:r w:rsidR="00C1797C" w:rsidRPr="00873422">
              <w:rPr>
                <w:sz w:val="24"/>
                <w:szCs w:val="24"/>
              </w:rPr>
              <w:t xml:space="preserve">Adgang til et meningsfuldt fællesskab er afgørende for børns mulighed for at lege og lære. </w:t>
            </w:r>
            <w:r w:rsidR="002C608D" w:rsidRPr="00873422">
              <w:rPr>
                <w:sz w:val="24"/>
                <w:szCs w:val="24"/>
              </w:rPr>
              <w:t>Denne</w:t>
            </w:r>
            <w:r w:rsidRPr="00873422">
              <w:rPr>
                <w:sz w:val="24"/>
                <w:szCs w:val="24"/>
              </w:rPr>
              <w:t xml:space="preserve"> viden skal afspejles i vores læringsmiljø. </w:t>
            </w:r>
            <w:r w:rsidR="004D0642" w:rsidRPr="00873422">
              <w:rPr>
                <w:sz w:val="24"/>
                <w:szCs w:val="24"/>
              </w:rPr>
              <w:t>Vi skal sørge for</w:t>
            </w:r>
            <w:r w:rsidR="002C608D" w:rsidRPr="00873422">
              <w:rPr>
                <w:sz w:val="24"/>
                <w:szCs w:val="24"/>
              </w:rPr>
              <w:t>,</w:t>
            </w:r>
            <w:r w:rsidR="004D0642" w:rsidRPr="00873422">
              <w:rPr>
                <w:sz w:val="24"/>
                <w:szCs w:val="24"/>
              </w:rPr>
              <w:t xml:space="preserve"> at alle børn får plads i et fællesskab, og vi skal tilbyde dem små og store fællesskaber, som er båret af lyst og relevans for barnet. </w:t>
            </w:r>
            <w:r w:rsidR="00731A5F" w:rsidRPr="00873422">
              <w:rPr>
                <w:sz w:val="24"/>
                <w:szCs w:val="24"/>
              </w:rPr>
              <w:t xml:space="preserve">Vi kan eksempelvis hjælpe et barn ind i et fællesskab ved at give barnet en rolle, som det kan honorere, samt italesætte barnets kompetencer positivt. </w:t>
            </w:r>
          </w:p>
          <w:p w:rsidR="007400E9" w:rsidRPr="007400E9" w:rsidRDefault="00EE7325" w:rsidP="00C1797C">
            <w:pPr>
              <w:pStyle w:val="Tekst3"/>
            </w:pPr>
            <w:r w:rsidRPr="00873422">
              <w:rPr>
                <w:sz w:val="24"/>
                <w:szCs w:val="24"/>
              </w:rPr>
              <w:t>Legen er den seneste tid kommet endnu mere i fokus i Uglebo. Vi ser legen som den mest betydningsfulde arena for børn, når det gælder trivsel, læring</w:t>
            </w:r>
            <w:r w:rsidR="00F3782F">
              <w:rPr>
                <w:sz w:val="24"/>
                <w:szCs w:val="24"/>
              </w:rPr>
              <w:t>, udvikling</w:t>
            </w:r>
            <w:r w:rsidRPr="00873422">
              <w:rPr>
                <w:sz w:val="24"/>
                <w:szCs w:val="24"/>
              </w:rPr>
              <w:t xml:space="preserve"> og dannelse.</w:t>
            </w:r>
            <w:r w:rsidR="00C1797C" w:rsidRPr="00873422">
              <w:rPr>
                <w:sz w:val="24"/>
                <w:szCs w:val="24"/>
              </w:rPr>
              <w:t xml:space="preserve"> Derfor skal legen være en gennemgående del af den hverdag, som børnene møder.</w:t>
            </w:r>
            <w:r w:rsidRPr="00873422">
              <w:rPr>
                <w:sz w:val="24"/>
                <w:szCs w:val="24"/>
              </w:rPr>
              <w:t xml:space="preserve"> </w:t>
            </w:r>
            <w:r w:rsidR="00C1797C" w:rsidRPr="00873422">
              <w:rPr>
                <w:sz w:val="24"/>
                <w:szCs w:val="24"/>
              </w:rPr>
              <w:t>I</w:t>
            </w:r>
            <w:r w:rsidR="0089150C" w:rsidRPr="00873422">
              <w:rPr>
                <w:sz w:val="24"/>
                <w:szCs w:val="24"/>
              </w:rPr>
              <w:t xml:space="preserve"> legen kan børn deltage i fællesskaber med nogen, der ikke har de samme ideer, tanke</w:t>
            </w:r>
            <w:r w:rsidR="00C1797C" w:rsidRPr="00873422">
              <w:rPr>
                <w:sz w:val="24"/>
                <w:szCs w:val="24"/>
              </w:rPr>
              <w:t xml:space="preserve">r og syn på verden som dem selv. Dette er afgørende for udviklingen af den demokratiske dannelse. </w:t>
            </w: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5035C4">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5035C4">
            <w:pPr>
              <w:pStyle w:val="Byline"/>
            </w:pPr>
            <w:r w:rsidRPr="00243968">
              <w:t>Den styrkede pædagogiske læreplan, Rammer og indhold, s. 22-23</w:t>
            </w:r>
          </w:p>
        </w:tc>
        <w:tc>
          <w:tcPr>
            <w:tcW w:w="2551" w:type="dxa"/>
          </w:tcPr>
          <w:p w:rsidR="00243968" w:rsidRDefault="00243968" w:rsidP="005035C4">
            <w:pPr>
              <w:jc w:val="right"/>
              <w:rPr>
                <w:color w:val="0077B3" w:themeColor="accent1"/>
              </w:rPr>
            </w:pPr>
            <w:r>
              <w:rPr>
                <w:noProof/>
                <w:color w:val="0077B3" w:themeColor="accent1"/>
                <w:lang w:eastAsia="da-DK"/>
              </w:rPr>
              <w:drawing>
                <wp:inline distT="0" distB="0" distL="0" distR="0" wp14:anchorId="7CDE8C5D" wp14:editId="00BBC59F">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362DCA" w:rsidRPr="00873422" w:rsidRDefault="009E1AC9" w:rsidP="00362DCA">
            <w:pPr>
              <w:pStyle w:val="Tekst3"/>
              <w:rPr>
                <w:sz w:val="24"/>
                <w:szCs w:val="24"/>
              </w:rPr>
            </w:pPr>
            <w:r w:rsidRPr="00873422">
              <w:rPr>
                <w:sz w:val="24"/>
                <w:szCs w:val="24"/>
              </w:rPr>
              <w:t>I</w:t>
            </w:r>
            <w:r w:rsidR="00D239A5" w:rsidRPr="00873422">
              <w:rPr>
                <w:sz w:val="24"/>
                <w:szCs w:val="24"/>
              </w:rPr>
              <w:t xml:space="preserve"> Uglebo er vi bevidste om at læring sker hele dagen.</w:t>
            </w:r>
            <w:r w:rsidR="00035033" w:rsidRPr="00873422">
              <w:rPr>
                <w:sz w:val="24"/>
                <w:szCs w:val="24"/>
              </w:rPr>
              <w:t xml:space="preserve"> </w:t>
            </w:r>
            <w:r w:rsidR="008863A6" w:rsidRPr="00873422">
              <w:rPr>
                <w:sz w:val="24"/>
                <w:szCs w:val="24"/>
              </w:rPr>
              <w:t xml:space="preserve">Dagen veksler mellem </w:t>
            </w:r>
            <w:r w:rsidR="00B34EA5" w:rsidRPr="00873422">
              <w:rPr>
                <w:sz w:val="24"/>
                <w:szCs w:val="24"/>
              </w:rPr>
              <w:t>voksenstyre</w:t>
            </w:r>
            <w:r w:rsidR="00D45D8D" w:rsidRPr="00873422">
              <w:rPr>
                <w:sz w:val="24"/>
                <w:szCs w:val="24"/>
              </w:rPr>
              <w:t>de</w:t>
            </w:r>
            <w:r w:rsidR="00B34EA5" w:rsidRPr="00873422">
              <w:rPr>
                <w:sz w:val="24"/>
                <w:szCs w:val="24"/>
              </w:rPr>
              <w:t xml:space="preserve"> aktiviteter og </w:t>
            </w:r>
            <w:r w:rsidR="00AB3881">
              <w:rPr>
                <w:sz w:val="24"/>
                <w:szCs w:val="24"/>
              </w:rPr>
              <w:t>de mere børneinitierede lege og k</w:t>
            </w:r>
            <w:r w:rsidR="00B34EA5" w:rsidRPr="00873422">
              <w:rPr>
                <w:sz w:val="24"/>
                <w:szCs w:val="24"/>
              </w:rPr>
              <w:t xml:space="preserve">reative ideer. </w:t>
            </w:r>
            <w:r w:rsidRPr="00873422">
              <w:rPr>
                <w:sz w:val="24"/>
                <w:szCs w:val="24"/>
              </w:rPr>
              <w:t xml:space="preserve">Vi gør os umage </w:t>
            </w:r>
            <w:r w:rsidR="00035033" w:rsidRPr="00873422">
              <w:rPr>
                <w:sz w:val="24"/>
                <w:szCs w:val="24"/>
              </w:rPr>
              <w:t>med</w:t>
            </w:r>
            <w:r w:rsidRPr="00873422">
              <w:rPr>
                <w:sz w:val="24"/>
                <w:szCs w:val="24"/>
              </w:rPr>
              <w:t xml:space="preserve"> at møde børnene med en ensartet pædagogik, så de ikke skal bruge unødige kræfter på at afkode miljøer og retningslinjer, når de bevæger sig rundt i huset</w:t>
            </w:r>
            <w:r w:rsidR="00F3782F">
              <w:rPr>
                <w:sz w:val="24"/>
                <w:szCs w:val="24"/>
              </w:rPr>
              <w:t>.</w:t>
            </w:r>
            <w:r w:rsidRPr="00873422">
              <w:rPr>
                <w:sz w:val="24"/>
                <w:szCs w:val="24"/>
              </w:rPr>
              <w:t xml:space="preserve"> Vores læringsmiljø skal give mening for børnene</w:t>
            </w:r>
            <w:r w:rsidR="0092225A">
              <w:rPr>
                <w:sz w:val="24"/>
                <w:szCs w:val="24"/>
              </w:rPr>
              <w:t>.</w:t>
            </w:r>
            <w:r w:rsidR="008F7CC2">
              <w:rPr>
                <w:sz w:val="24"/>
                <w:szCs w:val="24"/>
              </w:rPr>
              <w:t xml:space="preserve"> </w:t>
            </w:r>
            <w:r w:rsidR="0092225A">
              <w:rPr>
                <w:sz w:val="24"/>
                <w:szCs w:val="24"/>
              </w:rPr>
              <w:t>D</w:t>
            </w:r>
            <w:r w:rsidRPr="00873422">
              <w:rPr>
                <w:sz w:val="24"/>
                <w:szCs w:val="24"/>
              </w:rPr>
              <w:t>erfor inddrager vi børnenes perspektiv</w:t>
            </w:r>
            <w:r w:rsidR="00362DCA" w:rsidRPr="00873422">
              <w:rPr>
                <w:sz w:val="24"/>
                <w:szCs w:val="24"/>
              </w:rPr>
              <w:t>,</w:t>
            </w:r>
            <w:r w:rsidRPr="00873422">
              <w:rPr>
                <w:sz w:val="24"/>
                <w:szCs w:val="24"/>
              </w:rPr>
              <w:t xml:space="preserve"> når vi planlægger og tilrettelægger. </w:t>
            </w:r>
            <w:r w:rsidR="00362DCA" w:rsidRPr="00873422">
              <w:rPr>
                <w:sz w:val="24"/>
                <w:szCs w:val="24"/>
              </w:rPr>
              <w:t>Ligeledes gør vi os løbende en del overvejelser over de voksnes rolle og opgave, når legen er mere fri og i højere grad børnein</w:t>
            </w:r>
            <w:r w:rsidR="005755F2" w:rsidRPr="00873422">
              <w:rPr>
                <w:sz w:val="24"/>
                <w:szCs w:val="24"/>
              </w:rPr>
              <w:t xml:space="preserve">itieret. Børnenes forudsætninger og gruppesammensætninger danner grundlag for disse overvejelser. </w:t>
            </w:r>
          </w:p>
          <w:p w:rsidR="00035033" w:rsidRPr="00035033" w:rsidRDefault="00362DCA" w:rsidP="00035033">
            <w:pPr>
              <w:pStyle w:val="Tekst3"/>
              <w:rPr>
                <w:sz w:val="24"/>
                <w:szCs w:val="24"/>
              </w:rPr>
            </w:pPr>
            <w:r w:rsidRPr="00873422">
              <w:rPr>
                <w:sz w:val="24"/>
                <w:szCs w:val="24"/>
              </w:rPr>
              <w:t xml:space="preserve">Der skal være meningsfulde legemuligheder for alle børn. Vores legezoner skal matche børnenes interesser og behov. </w:t>
            </w:r>
            <w:r w:rsidR="00F439BC" w:rsidRPr="00BF3836">
              <w:rPr>
                <w:sz w:val="24"/>
                <w:szCs w:val="24"/>
              </w:rPr>
              <w:t>Vi har st</w:t>
            </w:r>
            <w:r w:rsidR="009E1AC9">
              <w:rPr>
                <w:sz w:val="24"/>
                <w:szCs w:val="24"/>
              </w:rPr>
              <w:t>or erfaring med, at indretning</w:t>
            </w:r>
            <w:r w:rsidR="00F439BC" w:rsidRPr="00BF3836">
              <w:rPr>
                <w:sz w:val="24"/>
                <w:szCs w:val="24"/>
              </w:rPr>
              <w:t xml:space="preserve"> af læringsmiljøer har </w:t>
            </w:r>
            <w:r w:rsidR="00D45D8D">
              <w:rPr>
                <w:sz w:val="24"/>
                <w:szCs w:val="24"/>
              </w:rPr>
              <w:t>væsentlig</w:t>
            </w:r>
            <w:r w:rsidR="00F439BC" w:rsidRPr="00BF3836">
              <w:rPr>
                <w:sz w:val="24"/>
                <w:szCs w:val="24"/>
              </w:rPr>
              <w:t xml:space="preserve"> betydning for børns </w:t>
            </w:r>
            <w:r w:rsidR="009E6297" w:rsidRPr="00BF3836">
              <w:rPr>
                <w:sz w:val="24"/>
                <w:szCs w:val="24"/>
              </w:rPr>
              <w:t xml:space="preserve">læring og </w:t>
            </w:r>
            <w:r w:rsidR="00F439BC" w:rsidRPr="00BF3836">
              <w:rPr>
                <w:sz w:val="24"/>
                <w:szCs w:val="24"/>
              </w:rPr>
              <w:t xml:space="preserve">udvikling. </w:t>
            </w:r>
            <w:r w:rsidR="00B34EA5" w:rsidRPr="00BF3836">
              <w:rPr>
                <w:sz w:val="24"/>
                <w:szCs w:val="24"/>
              </w:rPr>
              <w:t xml:space="preserve"> Når vi evaluerer det pædagogiske læringsmiljø, er vi hovedsagelig optaget af de børn, der ikk</w:t>
            </w:r>
            <w:r w:rsidR="009E1AC9">
              <w:rPr>
                <w:sz w:val="24"/>
                <w:szCs w:val="24"/>
              </w:rPr>
              <w:t>e deltager i dagens aktiviteter</w:t>
            </w:r>
            <w:r w:rsidR="008F7CC2">
              <w:rPr>
                <w:sz w:val="24"/>
                <w:szCs w:val="24"/>
              </w:rPr>
              <w:t>,</w:t>
            </w:r>
            <w:r w:rsidR="009E1AC9">
              <w:rPr>
                <w:sz w:val="24"/>
                <w:szCs w:val="24"/>
              </w:rPr>
              <w:t xml:space="preserve"> som</w:t>
            </w:r>
            <w:r w:rsidR="00B34EA5" w:rsidRPr="00BF3836">
              <w:rPr>
                <w:sz w:val="24"/>
                <w:szCs w:val="24"/>
              </w:rPr>
              <w:t xml:space="preserve"> den fr</w:t>
            </w:r>
            <w:r w:rsidR="008F7CC2">
              <w:rPr>
                <w:sz w:val="24"/>
                <w:szCs w:val="24"/>
              </w:rPr>
              <w:t>ie leg og de daglige rutiner. Disse</w:t>
            </w:r>
            <w:r w:rsidR="00B34EA5" w:rsidRPr="00BF3836">
              <w:rPr>
                <w:sz w:val="24"/>
                <w:szCs w:val="24"/>
              </w:rPr>
              <w:t xml:space="preserve"> børn er ofte ikke i trivsel</w:t>
            </w:r>
            <w:r w:rsidR="00D45D8D">
              <w:rPr>
                <w:sz w:val="24"/>
                <w:szCs w:val="24"/>
              </w:rPr>
              <w:t>,</w:t>
            </w:r>
            <w:r w:rsidR="00B34EA5" w:rsidRPr="00BF3836">
              <w:rPr>
                <w:sz w:val="24"/>
                <w:szCs w:val="24"/>
              </w:rPr>
              <w:t xml:space="preserve"> og får</w:t>
            </w:r>
            <w:r w:rsidR="008F7CC2">
              <w:rPr>
                <w:sz w:val="24"/>
                <w:szCs w:val="24"/>
              </w:rPr>
              <w:t>,</w:t>
            </w:r>
            <w:r w:rsidR="00B34EA5" w:rsidRPr="00BF3836">
              <w:rPr>
                <w:sz w:val="24"/>
                <w:szCs w:val="24"/>
              </w:rPr>
              <w:t xml:space="preserve"> </w:t>
            </w:r>
            <w:r w:rsidR="00D45D8D">
              <w:rPr>
                <w:sz w:val="24"/>
                <w:szCs w:val="24"/>
              </w:rPr>
              <w:t>som følge heraf</w:t>
            </w:r>
            <w:r w:rsidR="008F7CC2">
              <w:rPr>
                <w:sz w:val="24"/>
                <w:szCs w:val="24"/>
              </w:rPr>
              <w:t>,</w:t>
            </w:r>
            <w:r w:rsidR="00D45D8D">
              <w:rPr>
                <w:sz w:val="24"/>
                <w:szCs w:val="24"/>
              </w:rPr>
              <w:t xml:space="preserve"> ikke samme </w:t>
            </w:r>
            <w:r w:rsidR="00B34EA5" w:rsidRPr="00BF3836">
              <w:rPr>
                <w:sz w:val="24"/>
                <w:szCs w:val="24"/>
              </w:rPr>
              <w:t xml:space="preserve">mulighed for læring og udvikling, som de øvrige børn. </w:t>
            </w:r>
            <w:r w:rsidR="00E31B68" w:rsidRPr="00BF3836">
              <w:rPr>
                <w:sz w:val="24"/>
                <w:szCs w:val="24"/>
              </w:rPr>
              <w:t>Vi må derfor tilpasse og justere i læringsmiljøet, så alle børn er i trivsel og udvikling</w:t>
            </w:r>
            <w:r w:rsidR="008F7CC2">
              <w:rPr>
                <w:sz w:val="24"/>
                <w:szCs w:val="24"/>
              </w:rPr>
              <w:t>. Vi skal sørge for</w:t>
            </w:r>
            <w:r w:rsidR="00035033">
              <w:rPr>
                <w:sz w:val="24"/>
                <w:szCs w:val="24"/>
              </w:rPr>
              <w:t xml:space="preserve"> at se på</w:t>
            </w:r>
            <w:r w:rsidR="008F7CC2">
              <w:rPr>
                <w:sz w:val="24"/>
                <w:szCs w:val="24"/>
              </w:rPr>
              <w:t>,</w:t>
            </w:r>
            <w:r w:rsidR="00035033" w:rsidRPr="00035033">
              <w:rPr>
                <w:sz w:val="24"/>
                <w:szCs w:val="24"/>
              </w:rPr>
              <w:t xml:space="preserve"> hvordan børnene bruger og trives i læringsmiljøet hele dagen.</w:t>
            </w:r>
            <w:r w:rsidR="00035033">
              <w:rPr>
                <w:sz w:val="24"/>
                <w:szCs w:val="24"/>
              </w:rPr>
              <w:t xml:space="preserve"> Eksempelvis kan vi evaluere</w:t>
            </w:r>
            <w:r w:rsidR="00035033" w:rsidRPr="00035033">
              <w:rPr>
                <w:sz w:val="24"/>
                <w:szCs w:val="24"/>
              </w:rPr>
              <w:t xml:space="preserve"> ved at registrere hvor børnene er, og hvad de leger over tid. Ud fra dette kan vi justere vores læringsmiljø i forhold til den aktuelle børnegruppe. </w:t>
            </w:r>
            <w:r w:rsidR="00035033">
              <w:rPr>
                <w:sz w:val="24"/>
                <w:szCs w:val="24"/>
              </w:rPr>
              <w:t xml:space="preserve">Vi skal ligeledes være </w:t>
            </w:r>
            <w:r w:rsidR="00035033" w:rsidRPr="00035033">
              <w:rPr>
                <w:sz w:val="24"/>
                <w:szCs w:val="24"/>
              </w:rPr>
              <w:t xml:space="preserve">bevidst om at </w:t>
            </w:r>
            <w:r w:rsidR="001C0854">
              <w:rPr>
                <w:sz w:val="24"/>
                <w:szCs w:val="24"/>
              </w:rPr>
              <w:t xml:space="preserve">opdele børnene i mindre </w:t>
            </w:r>
            <w:r w:rsidR="00035033" w:rsidRPr="00035033">
              <w:rPr>
                <w:sz w:val="24"/>
                <w:szCs w:val="24"/>
              </w:rPr>
              <w:t xml:space="preserve">grupper og at alle har nogen at lege med. </w:t>
            </w:r>
            <w:r w:rsidR="001C0854">
              <w:rPr>
                <w:sz w:val="24"/>
                <w:szCs w:val="24"/>
              </w:rPr>
              <w:t xml:space="preserve">Herudover sikrer det løbede fokus, vi har på legemiljøer, at </w:t>
            </w:r>
            <w:r w:rsidR="008F7CC2">
              <w:rPr>
                <w:sz w:val="24"/>
                <w:szCs w:val="24"/>
              </w:rPr>
              <w:t>børneperspektivet</w:t>
            </w:r>
            <w:r w:rsidR="001C0854">
              <w:rPr>
                <w:sz w:val="24"/>
                <w:szCs w:val="24"/>
              </w:rPr>
              <w:t xml:space="preserve"> tilgodeses. </w:t>
            </w:r>
          </w:p>
          <w:p w:rsidR="003C429D" w:rsidRPr="00873422" w:rsidRDefault="008863A6" w:rsidP="008863A6">
            <w:pPr>
              <w:pStyle w:val="Tekst3"/>
              <w:rPr>
                <w:sz w:val="24"/>
                <w:szCs w:val="24"/>
              </w:rPr>
            </w:pPr>
            <w:r w:rsidRPr="00873422">
              <w:rPr>
                <w:sz w:val="24"/>
                <w:szCs w:val="24"/>
              </w:rPr>
              <w:t>Hverdagen i Uglebo består ligeledes af en masse faste rutiner, som giver forudsigelighed og tryghed for børn og forældre. Rutinerne er ideelle læringsrum og sikrer børnenes deltagelsesmuligheder.</w:t>
            </w:r>
            <w:r w:rsidR="00014D9A" w:rsidRPr="00873422">
              <w:rPr>
                <w:sz w:val="24"/>
                <w:szCs w:val="24"/>
              </w:rPr>
              <w:t xml:space="preserve"> </w:t>
            </w:r>
            <w:r w:rsidRPr="00873422">
              <w:rPr>
                <w:sz w:val="24"/>
                <w:szCs w:val="24"/>
              </w:rPr>
              <w:t xml:space="preserve"> Eksempelvis er en stor del af dagen i vuggestuen præget af rutinesituationer. Derfor bestræber vi os på at udnytte dannelses og læringspotentialet i disse. Barnet skal opleve mestring og nærvær blandt andet i </w:t>
            </w:r>
            <w:r w:rsidR="00101C54" w:rsidRPr="00873422">
              <w:rPr>
                <w:sz w:val="24"/>
                <w:szCs w:val="24"/>
              </w:rPr>
              <w:t>garderobe</w:t>
            </w:r>
            <w:r w:rsidRPr="00873422">
              <w:rPr>
                <w:sz w:val="24"/>
                <w:szCs w:val="24"/>
              </w:rPr>
              <w:t>situa</w:t>
            </w:r>
            <w:r w:rsidR="00014D9A" w:rsidRPr="00873422">
              <w:rPr>
                <w:sz w:val="24"/>
                <w:szCs w:val="24"/>
              </w:rPr>
              <w:t>tionen. Her kan den n</w:t>
            </w:r>
            <w:r w:rsidRPr="00873422">
              <w:rPr>
                <w:sz w:val="24"/>
                <w:szCs w:val="24"/>
              </w:rPr>
              <w:t xml:space="preserve">ærværende dialog få lov at fylde, og vi kan give plads til at børnene kan øve sig. </w:t>
            </w:r>
          </w:p>
          <w:p w:rsidR="008863A6" w:rsidRPr="00362DCA" w:rsidRDefault="008863A6" w:rsidP="00362DCA">
            <w:pPr>
              <w:pStyle w:val="Tekst3"/>
              <w:rPr>
                <w:sz w:val="24"/>
                <w:szCs w:val="24"/>
              </w:rPr>
            </w:pP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5035C4">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5035C4">
            <w:pPr>
              <w:jc w:val="right"/>
              <w:rPr>
                <w:color w:val="0077B3" w:themeColor="accent1"/>
              </w:rPr>
            </w:pPr>
            <w:r>
              <w:rPr>
                <w:noProof/>
                <w:color w:val="0077B3" w:themeColor="accent1"/>
                <w:lang w:eastAsia="da-DK"/>
              </w:rPr>
              <w:drawing>
                <wp:inline distT="0" distB="0" distL="0" distR="0" wp14:anchorId="3E9925BA" wp14:editId="1449168F">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5035C4">
        <w:tc>
          <w:tcPr>
            <w:tcW w:w="9638" w:type="dxa"/>
          </w:tcPr>
          <w:p w:rsidR="00505AB6" w:rsidRPr="001723D5" w:rsidRDefault="009044C5" w:rsidP="00F43A78">
            <w:pPr>
              <w:pStyle w:val="Tekst5bl"/>
            </w:pPr>
            <w:r w:rsidRPr="009044C5">
              <w:t>Hvordan samarbejder vi med forældrene om barnets og børnegruppens trivsel og læring?</w:t>
            </w:r>
          </w:p>
          <w:p w:rsidR="001723D5" w:rsidRPr="00873422" w:rsidRDefault="001723D5" w:rsidP="001723D5">
            <w:pPr>
              <w:pStyle w:val="Tekst5bl"/>
              <w:rPr>
                <w:b w:val="0"/>
                <w:color w:val="auto"/>
                <w:sz w:val="24"/>
                <w:szCs w:val="24"/>
              </w:rPr>
            </w:pPr>
            <w:r w:rsidRPr="00873422">
              <w:rPr>
                <w:b w:val="0"/>
                <w:color w:val="auto"/>
                <w:sz w:val="20"/>
              </w:rPr>
              <w:t xml:space="preserve"> </w:t>
            </w:r>
          </w:p>
          <w:p w:rsidR="00905A2A" w:rsidRPr="00873422" w:rsidRDefault="0078609A" w:rsidP="00101C54">
            <w:pPr>
              <w:pStyle w:val="Tekst3"/>
              <w:rPr>
                <w:sz w:val="24"/>
                <w:szCs w:val="24"/>
              </w:rPr>
            </w:pPr>
            <w:r w:rsidRPr="00873422">
              <w:rPr>
                <w:sz w:val="24"/>
                <w:szCs w:val="24"/>
              </w:rPr>
              <w:t>I Uglebo lægger vi vægt på et</w:t>
            </w:r>
            <w:r w:rsidR="008D7031" w:rsidRPr="00873422">
              <w:rPr>
                <w:sz w:val="24"/>
                <w:szCs w:val="24"/>
              </w:rPr>
              <w:t xml:space="preserve"> ærligt,</w:t>
            </w:r>
            <w:r w:rsidRPr="00873422">
              <w:rPr>
                <w:sz w:val="24"/>
                <w:szCs w:val="24"/>
              </w:rPr>
              <w:t xml:space="preserve"> konstruktivt og tæt forældresamarbejde. </w:t>
            </w:r>
            <w:r w:rsidR="00905A2A" w:rsidRPr="00873422">
              <w:rPr>
                <w:sz w:val="24"/>
                <w:szCs w:val="24"/>
              </w:rPr>
              <w:t>Forældrene er de vigtigste voksne i barnets liv, og derfor tilstræber vi, at forældrene ligeledes spiller en vigtig rolle i institutionen både formelt og uformelt. Vi har en engageret og velfungerende bestyrelse, som, ud over den formelle del, også påtager sig et stort ansvar for fælleskabsfølelsen blandt de mange familier i Uglebo. De inviterer blandt andet hvert år til påskehygge og Halloweenfest fest</w:t>
            </w:r>
          </w:p>
          <w:p w:rsidR="00D15B20" w:rsidRPr="00873422" w:rsidRDefault="00905A2A" w:rsidP="00101C54">
            <w:pPr>
              <w:pStyle w:val="Tekst3"/>
              <w:rPr>
                <w:rFonts w:cs="Arial"/>
                <w:sz w:val="24"/>
                <w:szCs w:val="24"/>
              </w:rPr>
            </w:pPr>
            <w:r w:rsidRPr="00873422">
              <w:rPr>
                <w:rFonts w:cs="Arial"/>
                <w:sz w:val="24"/>
                <w:szCs w:val="24"/>
              </w:rPr>
              <w:t xml:space="preserve">I samarbejdet omkring det enkelte barn er vi </w:t>
            </w:r>
            <w:r w:rsidR="00D15B20" w:rsidRPr="00873422">
              <w:rPr>
                <w:rFonts w:cs="Arial"/>
                <w:sz w:val="24"/>
                <w:szCs w:val="24"/>
              </w:rPr>
              <w:t xml:space="preserve">særligt </w:t>
            </w:r>
            <w:r w:rsidR="00101C54" w:rsidRPr="00873422">
              <w:rPr>
                <w:rFonts w:cs="Arial"/>
                <w:sz w:val="24"/>
                <w:szCs w:val="24"/>
              </w:rPr>
              <w:t>opmærksomme på, at normer og værdier kan være forskellige</w:t>
            </w:r>
            <w:r w:rsidRPr="00873422">
              <w:rPr>
                <w:rFonts w:cs="Arial"/>
                <w:sz w:val="24"/>
                <w:szCs w:val="24"/>
              </w:rPr>
              <w:t>. Alle</w:t>
            </w:r>
            <w:r w:rsidR="00101C54" w:rsidRPr="00873422">
              <w:rPr>
                <w:rFonts w:cs="Arial"/>
                <w:sz w:val="24"/>
                <w:szCs w:val="24"/>
              </w:rPr>
              <w:t xml:space="preserve"> skal gøre sig umage for at forstå hinandens </w:t>
            </w:r>
            <w:r w:rsidR="00F42E09" w:rsidRPr="00873422">
              <w:rPr>
                <w:rFonts w:cs="Arial"/>
                <w:sz w:val="24"/>
                <w:szCs w:val="24"/>
              </w:rPr>
              <w:t>perspektiver.</w:t>
            </w:r>
            <w:r w:rsidR="00D15B20" w:rsidRPr="00873422">
              <w:rPr>
                <w:rFonts w:cs="Arial"/>
                <w:sz w:val="24"/>
                <w:szCs w:val="24"/>
              </w:rPr>
              <w:t xml:space="preserve"> Den gode relation bygger på tillid, tryghed og et fokus på barnets bedste. Barnet bør opleve sammenhæng mellem daginstitution og hjem. Derfor vægter vi</w:t>
            </w:r>
            <w:r w:rsidR="00E72391" w:rsidRPr="00873422">
              <w:rPr>
                <w:rFonts w:cs="Arial"/>
                <w:sz w:val="24"/>
                <w:szCs w:val="24"/>
              </w:rPr>
              <w:t xml:space="preserve"> den uformelle daglige kontakt lige så højt som</w:t>
            </w:r>
            <w:r w:rsidR="00D15B20" w:rsidRPr="00873422">
              <w:rPr>
                <w:rFonts w:cs="Arial"/>
                <w:sz w:val="24"/>
                <w:szCs w:val="24"/>
              </w:rPr>
              <w:t xml:space="preserve"> </w:t>
            </w:r>
            <w:r w:rsidR="00E72391" w:rsidRPr="00873422">
              <w:rPr>
                <w:rFonts w:cs="Arial"/>
                <w:sz w:val="24"/>
                <w:szCs w:val="24"/>
              </w:rPr>
              <w:t xml:space="preserve">det mere </w:t>
            </w:r>
            <w:r w:rsidR="00D15B20" w:rsidRPr="00873422">
              <w:rPr>
                <w:rFonts w:cs="Arial"/>
                <w:sz w:val="24"/>
                <w:szCs w:val="24"/>
              </w:rPr>
              <w:t xml:space="preserve">formaliserede </w:t>
            </w:r>
            <w:r w:rsidR="00E72391" w:rsidRPr="00873422">
              <w:rPr>
                <w:rFonts w:cs="Arial"/>
                <w:sz w:val="24"/>
                <w:szCs w:val="24"/>
              </w:rPr>
              <w:t xml:space="preserve">samarbejde, der blandt andet indebærer jævnlige </w:t>
            </w:r>
            <w:r w:rsidR="00D15B20" w:rsidRPr="00873422">
              <w:rPr>
                <w:rFonts w:cs="Arial"/>
                <w:sz w:val="24"/>
                <w:szCs w:val="24"/>
              </w:rPr>
              <w:t>trivselssamtaler.</w:t>
            </w:r>
          </w:p>
          <w:p w:rsidR="0099449C" w:rsidRPr="00873422" w:rsidRDefault="0099449C" w:rsidP="00101C54">
            <w:pPr>
              <w:pStyle w:val="Tekst3"/>
              <w:rPr>
                <w:rFonts w:cs="Arial"/>
                <w:sz w:val="24"/>
                <w:szCs w:val="24"/>
              </w:rPr>
            </w:pPr>
            <w:r w:rsidRPr="00873422">
              <w:rPr>
                <w:rFonts w:cs="Arial"/>
                <w:sz w:val="24"/>
                <w:szCs w:val="24"/>
              </w:rPr>
              <w:t xml:space="preserve">Forud for opstart i Uglebo </w:t>
            </w:r>
            <w:r w:rsidR="0012511A" w:rsidRPr="00873422">
              <w:rPr>
                <w:rFonts w:cs="Arial"/>
                <w:sz w:val="24"/>
                <w:szCs w:val="24"/>
              </w:rPr>
              <w:t xml:space="preserve">har vi </w:t>
            </w:r>
            <w:r w:rsidR="0067428E" w:rsidRPr="00873422">
              <w:rPr>
                <w:rFonts w:cs="Arial"/>
                <w:sz w:val="24"/>
                <w:szCs w:val="24"/>
              </w:rPr>
              <w:t>startet</w:t>
            </w:r>
            <w:r w:rsidRPr="00873422">
              <w:rPr>
                <w:rFonts w:cs="Arial"/>
                <w:sz w:val="24"/>
                <w:szCs w:val="24"/>
              </w:rPr>
              <w:t xml:space="preserve"> en proces, hvor for</w:t>
            </w:r>
            <w:r w:rsidR="00D60A55">
              <w:rPr>
                <w:rFonts w:cs="Arial"/>
                <w:sz w:val="24"/>
                <w:szCs w:val="24"/>
              </w:rPr>
              <w:t>ældrene tilbydes et hjemmebesøg. Her kan vi få</w:t>
            </w:r>
            <w:r w:rsidRPr="00873422">
              <w:rPr>
                <w:rFonts w:cs="Arial"/>
                <w:sz w:val="24"/>
                <w:szCs w:val="24"/>
              </w:rPr>
              <w:t xml:space="preserve"> et indblik i familien og </w:t>
            </w:r>
            <w:r w:rsidR="00DD51F3">
              <w:rPr>
                <w:rFonts w:cs="Arial"/>
                <w:sz w:val="24"/>
                <w:szCs w:val="24"/>
              </w:rPr>
              <w:t xml:space="preserve">afstemt </w:t>
            </w:r>
            <w:r w:rsidRPr="00873422">
              <w:rPr>
                <w:rFonts w:cs="Arial"/>
                <w:sz w:val="24"/>
                <w:szCs w:val="24"/>
              </w:rPr>
              <w:t>de forventninger,</w:t>
            </w:r>
            <w:r w:rsidR="00DD51F3">
              <w:rPr>
                <w:rFonts w:cs="Arial"/>
                <w:sz w:val="24"/>
                <w:szCs w:val="24"/>
              </w:rPr>
              <w:t xml:space="preserve"> som</w:t>
            </w:r>
            <w:r w:rsidRPr="00873422">
              <w:rPr>
                <w:rFonts w:cs="Arial"/>
                <w:sz w:val="24"/>
                <w:szCs w:val="24"/>
              </w:rPr>
              <w:t xml:space="preserve"> vi har til hinanden. Besøget baserer sig på nysgerrighed, og vi er der for at lade os invitere ind i barnets verden. Dette skal sikre at opstarten i Uglebo</w:t>
            </w:r>
            <w:r w:rsidR="007743AE" w:rsidRPr="00873422">
              <w:rPr>
                <w:rFonts w:cs="Arial"/>
                <w:sz w:val="24"/>
                <w:szCs w:val="24"/>
              </w:rPr>
              <w:t>,</w:t>
            </w:r>
            <w:r w:rsidRPr="00873422">
              <w:rPr>
                <w:rFonts w:cs="Arial"/>
                <w:sz w:val="24"/>
                <w:szCs w:val="24"/>
              </w:rPr>
              <w:t xml:space="preserve"> bliver så meningsfuld for barnet som muligt.</w:t>
            </w:r>
          </w:p>
          <w:p w:rsidR="00D15B20" w:rsidRPr="00873422" w:rsidRDefault="00E91CE6" w:rsidP="00E91CE6">
            <w:pPr>
              <w:pStyle w:val="Tekst3"/>
              <w:rPr>
                <w:rFonts w:cs="Arial"/>
                <w:sz w:val="24"/>
                <w:szCs w:val="24"/>
              </w:rPr>
            </w:pPr>
            <w:r w:rsidRPr="00873422">
              <w:rPr>
                <w:rFonts w:cs="Arial"/>
                <w:sz w:val="24"/>
                <w:szCs w:val="24"/>
              </w:rPr>
              <w:t xml:space="preserve">Vi </w:t>
            </w:r>
            <w:r w:rsidR="004C3E41">
              <w:rPr>
                <w:rFonts w:cs="Arial"/>
                <w:sz w:val="24"/>
                <w:szCs w:val="24"/>
              </w:rPr>
              <w:t>vil</w:t>
            </w:r>
            <w:r w:rsidRPr="00873422">
              <w:rPr>
                <w:rFonts w:cs="Arial"/>
                <w:sz w:val="24"/>
                <w:szCs w:val="24"/>
              </w:rPr>
              <w:t xml:space="preserve"> sikre </w:t>
            </w:r>
            <w:r w:rsidR="0099449C" w:rsidRPr="00873422">
              <w:rPr>
                <w:rFonts w:cs="Arial"/>
                <w:sz w:val="24"/>
                <w:szCs w:val="24"/>
              </w:rPr>
              <w:t xml:space="preserve">og vedligeholde </w:t>
            </w:r>
            <w:r w:rsidRPr="00873422">
              <w:rPr>
                <w:rFonts w:cs="Arial"/>
                <w:sz w:val="24"/>
                <w:szCs w:val="24"/>
              </w:rPr>
              <w:t xml:space="preserve">det gode forældresamarbejde ved jævnligt at holde forældresamtaler, </w:t>
            </w:r>
            <w:r w:rsidR="00D15B20" w:rsidRPr="00873422">
              <w:rPr>
                <w:rFonts w:cs="Arial"/>
                <w:sz w:val="24"/>
                <w:szCs w:val="24"/>
              </w:rPr>
              <w:t>hvor forældrene møder op til en kendt dagsorden. De har forud for samtalen haft mulighed for at forberede sig</w:t>
            </w:r>
            <w:r w:rsidR="004C3E41">
              <w:rPr>
                <w:rFonts w:cs="Arial"/>
                <w:sz w:val="24"/>
                <w:szCs w:val="24"/>
              </w:rPr>
              <w:t>,</w:t>
            </w:r>
            <w:r w:rsidR="00D15B20" w:rsidRPr="00873422">
              <w:rPr>
                <w:rFonts w:cs="Arial"/>
                <w:sz w:val="24"/>
                <w:szCs w:val="24"/>
              </w:rPr>
              <w:t xml:space="preserve"> og udgangspunktet for samtalen lader vi være op til forældrene. </w:t>
            </w:r>
          </w:p>
          <w:p w:rsidR="000A3336" w:rsidRPr="00873422" w:rsidRDefault="000A3336" w:rsidP="00E91CE6">
            <w:pPr>
              <w:pStyle w:val="Tekst3"/>
              <w:rPr>
                <w:rFonts w:cs="Arial"/>
                <w:sz w:val="24"/>
                <w:szCs w:val="24"/>
              </w:rPr>
            </w:pPr>
            <w:r w:rsidRPr="00873422">
              <w:rPr>
                <w:rFonts w:cs="Arial"/>
                <w:sz w:val="24"/>
                <w:szCs w:val="24"/>
              </w:rPr>
              <w:t>Vi tilsigter at inddrage forældrene omkring børns læring</w:t>
            </w:r>
            <w:r w:rsidR="0001373D" w:rsidRPr="00873422">
              <w:rPr>
                <w:rFonts w:cs="Arial"/>
                <w:sz w:val="24"/>
                <w:szCs w:val="24"/>
              </w:rPr>
              <w:t>,</w:t>
            </w:r>
            <w:r w:rsidRPr="00873422">
              <w:rPr>
                <w:rFonts w:cs="Arial"/>
                <w:sz w:val="24"/>
                <w:szCs w:val="24"/>
              </w:rPr>
              <w:t xml:space="preserve"> når vi planlægger vores aktiviteter. Dette ses blandt andet, når vi har vores årlige efterårstemauger, hvor vi i hele Uglebo arbejder med det samme tema i en periode. Senest har vi arbejdet med bæredygtighed</w:t>
            </w:r>
            <w:r w:rsidR="0001373D" w:rsidRPr="00873422">
              <w:rPr>
                <w:rFonts w:cs="Arial"/>
                <w:sz w:val="24"/>
                <w:szCs w:val="24"/>
              </w:rPr>
              <w:t>. Her</w:t>
            </w:r>
            <w:r w:rsidRPr="00873422">
              <w:rPr>
                <w:rFonts w:cs="Arial"/>
                <w:sz w:val="24"/>
                <w:szCs w:val="24"/>
              </w:rPr>
              <w:t xml:space="preserve"> har forældrene vist </w:t>
            </w:r>
            <w:r w:rsidR="0001373D" w:rsidRPr="00873422">
              <w:rPr>
                <w:rFonts w:cs="Arial"/>
                <w:sz w:val="24"/>
                <w:szCs w:val="24"/>
              </w:rPr>
              <w:t>stor interesse</w:t>
            </w:r>
            <w:r w:rsidR="004C3E41">
              <w:rPr>
                <w:rFonts w:cs="Arial"/>
                <w:sz w:val="24"/>
                <w:szCs w:val="24"/>
              </w:rPr>
              <w:t xml:space="preserve"> og </w:t>
            </w:r>
            <w:r w:rsidRPr="00873422">
              <w:rPr>
                <w:rFonts w:cs="Arial"/>
                <w:sz w:val="24"/>
                <w:szCs w:val="24"/>
              </w:rPr>
              <w:t xml:space="preserve">engagement i forhold til de opgaver, som børnene har fået med hjem. Eksempelvis har forældrene været involveret i at lære børnene om affaldssortering. </w:t>
            </w:r>
          </w:p>
          <w:p w:rsidR="0001373D" w:rsidRPr="00873422" w:rsidRDefault="0001373D" w:rsidP="00E91CE6">
            <w:pPr>
              <w:pStyle w:val="Tekst3"/>
              <w:rPr>
                <w:rFonts w:cs="Arial"/>
                <w:sz w:val="24"/>
                <w:szCs w:val="24"/>
              </w:rPr>
            </w:pPr>
            <w:r w:rsidRPr="00873422">
              <w:rPr>
                <w:rFonts w:cs="Arial"/>
                <w:sz w:val="24"/>
                <w:szCs w:val="24"/>
              </w:rPr>
              <w:t xml:space="preserve">Vores nyoprettede bibliotek er endnu et eksempel på, hvordan vi søger at inddrage forældrene, når det gælder børnenes læring. </w:t>
            </w:r>
          </w:p>
          <w:p w:rsidR="009044C5" w:rsidRPr="00D15B20" w:rsidRDefault="009044C5" w:rsidP="00F42E09">
            <w:pPr>
              <w:pStyle w:val="Tekst3"/>
              <w:rPr>
                <w:rFonts w:cs="Arial"/>
                <w:color w:val="00B050"/>
                <w:sz w:val="24"/>
                <w:szCs w:val="24"/>
              </w:rPr>
            </w:pPr>
          </w:p>
        </w:tc>
      </w:tr>
      <w:tr w:rsidR="0078609A" w:rsidTr="005035C4">
        <w:tc>
          <w:tcPr>
            <w:tcW w:w="9638" w:type="dxa"/>
          </w:tcPr>
          <w:p w:rsidR="0078609A" w:rsidRPr="009044C5" w:rsidRDefault="0078609A" w:rsidP="00F43A78">
            <w:pPr>
              <w:pStyle w:val="Tekst5bl"/>
            </w:pP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5035C4">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5035C4">
            <w:pPr>
              <w:jc w:val="right"/>
              <w:rPr>
                <w:color w:val="0077B3" w:themeColor="accent1"/>
              </w:rPr>
            </w:pPr>
            <w:r>
              <w:rPr>
                <w:noProof/>
                <w:color w:val="0077B3" w:themeColor="accent1"/>
                <w:lang w:eastAsia="da-DK"/>
              </w:rPr>
              <w:drawing>
                <wp:inline distT="0" distB="0" distL="0" distR="0" wp14:anchorId="52F31D8D" wp14:editId="53C18D80">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5035C4">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3A31C0" w:rsidRPr="003A31C0" w:rsidRDefault="001723D5" w:rsidP="00DE71E9">
            <w:pPr>
              <w:pStyle w:val="Tekst3"/>
              <w:rPr>
                <w:sz w:val="24"/>
                <w:szCs w:val="24"/>
              </w:rPr>
            </w:pPr>
            <w:r w:rsidRPr="00BF3836">
              <w:rPr>
                <w:sz w:val="24"/>
                <w:szCs w:val="24"/>
              </w:rPr>
              <w:t>For tid til anden sker det</w:t>
            </w:r>
            <w:r w:rsidR="007743AE">
              <w:rPr>
                <w:sz w:val="24"/>
                <w:szCs w:val="24"/>
              </w:rPr>
              <w:t>,</w:t>
            </w:r>
            <w:r w:rsidRPr="00BF3836">
              <w:rPr>
                <w:sz w:val="24"/>
                <w:szCs w:val="24"/>
              </w:rPr>
              <w:t xml:space="preserve"> at et barn befinder sig i en udsat position. Det kan være midlertidigt</w:t>
            </w:r>
            <w:r w:rsidR="00BB33A3" w:rsidRPr="00BF3836">
              <w:rPr>
                <w:sz w:val="24"/>
                <w:szCs w:val="24"/>
              </w:rPr>
              <w:t>,</w:t>
            </w:r>
            <w:r w:rsidRPr="00BF3836">
              <w:rPr>
                <w:sz w:val="24"/>
                <w:szCs w:val="24"/>
              </w:rPr>
              <w:t xml:space="preserve"> fordi der er sket ændr</w:t>
            </w:r>
            <w:r w:rsidR="007743AE">
              <w:rPr>
                <w:sz w:val="24"/>
                <w:szCs w:val="24"/>
              </w:rPr>
              <w:t>inger i barnets</w:t>
            </w:r>
            <w:r w:rsidRPr="00BF3836">
              <w:rPr>
                <w:sz w:val="24"/>
                <w:szCs w:val="24"/>
              </w:rPr>
              <w:t xml:space="preserve"> liv som gør</w:t>
            </w:r>
            <w:r w:rsidR="00733820">
              <w:rPr>
                <w:sz w:val="24"/>
                <w:szCs w:val="24"/>
              </w:rPr>
              <w:t>,</w:t>
            </w:r>
            <w:r w:rsidRPr="00BF3836">
              <w:rPr>
                <w:sz w:val="24"/>
                <w:szCs w:val="24"/>
              </w:rPr>
              <w:t xml:space="preserve"> at vi skal lave en kort</w:t>
            </w:r>
            <w:r w:rsidR="00DC6EDF" w:rsidRPr="00BF3836">
              <w:rPr>
                <w:sz w:val="24"/>
                <w:szCs w:val="24"/>
              </w:rPr>
              <w:t xml:space="preserve">varig </w:t>
            </w:r>
            <w:r w:rsidRPr="00BF3836">
              <w:rPr>
                <w:sz w:val="24"/>
                <w:szCs w:val="24"/>
              </w:rPr>
              <w:t>særli</w:t>
            </w:r>
            <w:r w:rsidR="00BB33A3" w:rsidRPr="00BF3836">
              <w:rPr>
                <w:sz w:val="24"/>
                <w:szCs w:val="24"/>
              </w:rPr>
              <w:t>g indsat, så</w:t>
            </w:r>
            <w:r w:rsidRPr="00BF3836">
              <w:rPr>
                <w:sz w:val="24"/>
                <w:szCs w:val="24"/>
              </w:rPr>
              <w:t xml:space="preserve"> barnet igen bliver en del af fællesskabet</w:t>
            </w:r>
            <w:r w:rsidR="00733820">
              <w:rPr>
                <w:sz w:val="24"/>
                <w:szCs w:val="24"/>
              </w:rPr>
              <w:t xml:space="preserve">. </w:t>
            </w:r>
            <w:r w:rsidR="00044D90">
              <w:rPr>
                <w:sz w:val="24"/>
                <w:szCs w:val="24"/>
              </w:rPr>
              <w:t>Andre børn kan have mere komplekse problemstillinger</w:t>
            </w:r>
            <w:r w:rsidR="007743AE">
              <w:rPr>
                <w:sz w:val="24"/>
                <w:szCs w:val="24"/>
              </w:rPr>
              <w:t xml:space="preserve"> og have brug for en mere genere</w:t>
            </w:r>
            <w:r w:rsidR="00044D90">
              <w:rPr>
                <w:sz w:val="24"/>
                <w:szCs w:val="24"/>
              </w:rPr>
              <w:t xml:space="preserve">l og varig støtte i hverdagen. </w:t>
            </w:r>
            <w:r w:rsidR="00BB33A3" w:rsidRPr="00BF3836">
              <w:rPr>
                <w:sz w:val="24"/>
                <w:szCs w:val="24"/>
              </w:rPr>
              <w:t>Der er også børn</w:t>
            </w:r>
            <w:r w:rsidR="00733820">
              <w:rPr>
                <w:sz w:val="24"/>
                <w:szCs w:val="24"/>
              </w:rPr>
              <w:t>,</w:t>
            </w:r>
            <w:r w:rsidR="00BB33A3" w:rsidRPr="00BF3836">
              <w:rPr>
                <w:sz w:val="24"/>
                <w:szCs w:val="24"/>
              </w:rPr>
              <w:t xml:space="preserve"> som af andre årsager har svært ved at være en del af de planlagte aktiviteter og den frie leg. Årsager som det pædagogiske personale og forældrene ikke kan finde et naturligt svar på. Når det ops</w:t>
            </w:r>
            <w:r w:rsidR="00DA4976">
              <w:rPr>
                <w:sz w:val="24"/>
                <w:szCs w:val="24"/>
              </w:rPr>
              <w:t>tår, gør vi os ekstra umage med</w:t>
            </w:r>
            <w:r w:rsidR="00BB33A3" w:rsidRPr="00BF3836">
              <w:rPr>
                <w:sz w:val="24"/>
                <w:szCs w:val="24"/>
              </w:rPr>
              <w:t xml:space="preserve"> at forstå det læringsmiljø</w:t>
            </w:r>
            <w:r w:rsidR="00DA4976">
              <w:rPr>
                <w:sz w:val="24"/>
                <w:szCs w:val="24"/>
              </w:rPr>
              <w:t>,</w:t>
            </w:r>
            <w:r w:rsidR="00BB33A3" w:rsidRPr="00BF3836">
              <w:rPr>
                <w:sz w:val="24"/>
                <w:szCs w:val="24"/>
              </w:rPr>
              <w:t xml:space="preserve"> som barnet er en del af. Er der </w:t>
            </w:r>
            <w:r w:rsidR="00733820">
              <w:rPr>
                <w:sz w:val="24"/>
                <w:szCs w:val="24"/>
              </w:rPr>
              <w:t xml:space="preserve">eventuelt </w:t>
            </w:r>
            <w:r w:rsidR="00BB33A3" w:rsidRPr="00BF3836">
              <w:rPr>
                <w:sz w:val="24"/>
                <w:szCs w:val="24"/>
              </w:rPr>
              <w:t>for</w:t>
            </w:r>
            <w:r w:rsidR="00733820">
              <w:rPr>
                <w:sz w:val="24"/>
                <w:szCs w:val="24"/>
              </w:rPr>
              <w:t xml:space="preserve"> </w:t>
            </w:r>
            <w:r w:rsidR="00BB33A3" w:rsidRPr="00BF3836">
              <w:rPr>
                <w:sz w:val="24"/>
                <w:szCs w:val="24"/>
              </w:rPr>
              <w:t>langt imellem de krav og forventninger</w:t>
            </w:r>
            <w:r w:rsidR="00733820">
              <w:rPr>
                <w:sz w:val="24"/>
                <w:szCs w:val="24"/>
              </w:rPr>
              <w:t>,</w:t>
            </w:r>
            <w:r w:rsidR="00BB33A3" w:rsidRPr="00BF3836">
              <w:rPr>
                <w:sz w:val="24"/>
                <w:szCs w:val="24"/>
              </w:rPr>
              <w:t xml:space="preserve"> vi har til barnet, i forhold til den udviklingszone som barnet befinder sig i?</w:t>
            </w:r>
            <w:r w:rsidR="004B6F0E">
              <w:rPr>
                <w:sz w:val="24"/>
                <w:szCs w:val="24"/>
              </w:rPr>
              <w:t xml:space="preserve"> </w:t>
            </w:r>
            <w:r w:rsidR="003915D2">
              <w:rPr>
                <w:sz w:val="24"/>
                <w:szCs w:val="24"/>
              </w:rPr>
              <w:t>V</w:t>
            </w:r>
            <w:r w:rsidR="004B6F0E">
              <w:rPr>
                <w:sz w:val="24"/>
                <w:szCs w:val="24"/>
              </w:rPr>
              <w:t>i er opmærksomme på det ansvar vi har i forhold til de voksnes definitionsmagt</w:t>
            </w:r>
            <w:r w:rsidR="00DA4976">
              <w:rPr>
                <w:sz w:val="24"/>
                <w:szCs w:val="24"/>
              </w:rPr>
              <w:t>. Vi</w:t>
            </w:r>
            <w:r w:rsidR="004B6F0E">
              <w:rPr>
                <w:sz w:val="24"/>
                <w:szCs w:val="24"/>
              </w:rPr>
              <w:t xml:space="preserve"> forholder os nysgerrige </w:t>
            </w:r>
            <w:r w:rsidR="00A869C8">
              <w:rPr>
                <w:sz w:val="24"/>
                <w:szCs w:val="24"/>
              </w:rPr>
              <w:t xml:space="preserve">omkring </w:t>
            </w:r>
            <w:r w:rsidR="004B6F0E">
              <w:rPr>
                <w:sz w:val="24"/>
                <w:szCs w:val="24"/>
              </w:rPr>
              <w:t xml:space="preserve">barnets intentioner </w:t>
            </w:r>
            <w:r w:rsidR="003408EC">
              <w:rPr>
                <w:sz w:val="24"/>
                <w:szCs w:val="24"/>
              </w:rPr>
              <w:t>og forsøger at forstå</w:t>
            </w:r>
            <w:r w:rsidR="004B6F0E">
              <w:rPr>
                <w:sz w:val="24"/>
                <w:szCs w:val="24"/>
              </w:rPr>
              <w:t>,</w:t>
            </w:r>
            <w:r w:rsidR="003408EC">
              <w:rPr>
                <w:sz w:val="24"/>
                <w:szCs w:val="24"/>
              </w:rPr>
              <w:t xml:space="preserve"> hvad</w:t>
            </w:r>
            <w:r w:rsidR="004B6F0E">
              <w:rPr>
                <w:sz w:val="24"/>
                <w:szCs w:val="24"/>
              </w:rPr>
              <w:t xml:space="preserve"> der giver mening for barnet i hverdagen</w:t>
            </w:r>
            <w:r w:rsidR="003915D2">
              <w:rPr>
                <w:sz w:val="24"/>
                <w:szCs w:val="24"/>
              </w:rPr>
              <w:t>.</w:t>
            </w:r>
            <w:r w:rsidR="004B6F0E">
              <w:rPr>
                <w:sz w:val="24"/>
                <w:szCs w:val="24"/>
              </w:rPr>
              <w:t xml:space="preserve"> </w:t>
            </w:r>
            <w:r w:rsidR="003A31C0">
              <w:rPr>
                <w:sz w:val="24"/>
                <w:szCs w:val="24"/>
              </w:rPr>
              <w:t>Vi skal f</w:t>
            </w:r>
            <w:r w:rsidR="003A31C0" w:rsidRPr="003A31C0">
              <w:rPr>
                <w:sz w:val="24"/>
                <w:szCs w:val="24"/>
              </w:rPr>
              <w:t xml:space="preserve">oretage en løbende evaluering af, hvornår barnet er i trivsel. </w:t>
            </w:r>
            <w:r w:rsidR="00DA4976">
              <w:rPr>
                <w:sz w:val="24"/>
                <w:szCs w:val="24"/>
              </w:rPr>
              <w:t xml:space="preserve">Ved hjælp af </w:t>
            </w:r>
            <w:r w:rsidR="003A31C0" w:rsidRPr="003A31C0">
              <w:rPr>
                <w:sz w:val="24"/>
                <w:szCs w:val="24"/>
              </w:rPr>
              <w:t>data, observationer og gode beskrivelser, forsøger vi at tilpasse læringsmiljøet, så barnet igen kan deltage i fællesskabet og udvikle positive kompetencer</w:t>
            </w:r>
            <w:r w:rsidR="00DA4976">
              <w:rPr>
                <w:sz w:val="24"/>
                <w:szCs w:val="24"/>
              </w:rPr>
              <w:t>.</w:t>
            </w:r>
          </w:p>
          <w:p w:rsidR="003A31C0" w:rsidRDefault="00DA4976" w:rsidP="00044D90">
            <w:pPr>
              <w:pStyle w:val="Tekst3"/>
              <w:rPr>
                <w:sz w:val="24"/>
                <w:szCs w:val="24"/>
              </w:rPr>
            </w:pPr>
            <w:r>
              <w:rPr>
                <w:sz w:val="24"/>
                <w:szCs w:val="24"/>
              </w:rPr>
              <w:t>Vi inddrager</w:t>
            </w:r>
            <w:r w:rsidR="003A31C0" w:rsidRPr="003A31C0">
              <w:rPr>
                <w:sz w:val="24"/>
                <w:szCs w:val="24"/>
              </w:rPr>
              <w:t xml:space="preserve"> relevante samarbejdspartnere</w:t>
            </w:r>
            <w:r w:rsidR="00F3782F">
              <w:rPr>
                <w:sz w:val="24"/>
                <w:szCs w:val="24"/>
              </w:rPr>
              <w:t xml:space="preserve"> </w:t>
            </w:r>
            <w:r w:rsidR="00970578">
              <w:rPr>
                <w:sz w:val="24"/>
                <w:szCs w:val="24"/>
              </w:rPr>
              <w:t>i PPR</w:t>
            </w:r>
            <w:r w:rsidR="003A31C0" w:rsidRPr="003A31C0">
              <w:rPr>
                <w:sz w:val="24"/>
                <w:szCs w:val="24"/>
              </w:rPr>
              <w:t xml:space="preserve"> i forhold til at sikre barnets udvikling og trivsel. Dette gælde</w:t>
            </w:r>
            <w:r w:rsidR="003A31C0">
              <w:rPr>
                <w:sz w:val="24"/>
                <w:szCs w:val="24"/>
              </w:rPr>
              <w:t>r alle børn, men i særdeleshed f</w:t>
            </w:r>
            <w:r w:rsidR="003A31C0" w:rsidRPr="003A31C0">
              <w:rPr>
                <w:sz w:val="24"/>
                <w:szCs w:val="24"/>
              </w:rPr>
              <w:t>or vores børn i specialgruppen og andre børn</w:t>
            </w:r>
            <w:r w:rsidR="00C41B90">
              <w:rPr>
                <w:sz w:val="24"/>
                <w:szCs w:val="24"/>
              </w:rPr>
              <w:t>,</w:t>
            </w:r>
            <w:r w:rsidR="003A31C0" w:rsidRPr="003A31C0">
              <w:rPr>
                <w:sz w:val="24"/>
                <w:szCs w:val="24"/>
              </w:rPr>
              <w:t xml:space="preserve"> som af forskellige årsager befinder sig i en mere varig udsat position.</w:t>
            </w:r>
          </w:p>
          <w:p w:rsidR="004B6F0E" w:rsidRPr="00873422" w:rsidRDefault="00602EB3" w:rsidP="00C41B90">
            <w:pPr>
              <w:pStyle w:val="Tekst3"/>
              <w:rPr>
                <w:sz w:val="24"/>
                <w:szCs w:val="24"/>
              </w:rPr>
            </w:pPr>
            <w:r w:rsidRPr="00873422">
              <w:rPr>
                <w:sz w:val="24"/>
                <w:szCs w:val="24"/>
              </w:rPr>
              <w:t>Når vi tager imod nye børn</w:t>
            </w:r>
            <w:r w:rsidR="00382C97">
              <w:rPr>
                <w:sz w:val="24"/>
                <w:szCs w:val="24"/>
              </w:rPr>
              <w:t>,</w:t>
            </w:r>
            <w:r w:rsidR="008D7031" w:rsidRPr="00873422">
              <w:rPr>
                <w:sz w:val="24"/>
                <w:szCs w:val="24"/>
              </w:rPr>
              <w:t xml:space="preserve"> og særligt</w:t>
            </w:r>
            <w:r w:rsidRPr="00873422">
              <w:rPr>
                <w:sz w:val="24"/>
                <w:szCs w:val="24"/>
              </w:rPr>
              <w:t xml:space="preserve"> i vuggestuen </w:t>
            </w:r>
            <w:r w:rsidR="008D7031" w:rsidRPr="00873422">
              <w:rPr>
                <w:sz w:val="24"/>
                <w:szCs w:val="24"/>
              </w:rPr>
              <w:t>og i specialgruppen</w:t>
            </w:r>
            <w:r w:rsidR="00382C97">
              <w:rPr>
                <w:sz w:val="24"/>
                <w:szCs w:val="24"/>
              </w:rPr>
              <w:t>,</w:t>
            </w:r>
            <w:r w:rsidR="008D7031" w:rsidRPr="00873422">
              <w:rPr>
                <w:sz w:val="24"/>
                <w:szCs w:val="24"/>
              </w:rPr>
              <w:t xml:space="preserve"> </w:t>
            </w:r>
            <w:r w:rsidRPr="00873422">
              <w:rPr>
                <w:sz w:val="24"/>
                <w:szCs w:val="24"/>
              </w:rPr>
              <w:t>er vi opmærksomme</w:t>
            </w:r>
            <w:r w:rsidR="008D7031" w:rsidRPr="00873422">
              <w:rPr>
                <w:sz w:val="24"/>
                <w:szCs w:val="24"/>
              </w:rPr>
              <w:t xml:space="preserve"> på, at barnet, for en stund, potentielt befinder sig en udsat situation. Vi arbejder med tilknytning og for-besøg i hjemmet for at imødekomme dette. </w:t>
            </w:r>
            <w:r w:rsidR="003A31C0" w:rsidRPr="00873422">
              <w:rPr>
                <w:sz w:val="24"/>
                <w:szCs w:val="24"/>
              </w:rPr>
              <w:t>Vi tilsigter</w:t>
            </w:r>
            <w:r w:rsidR="00C41B90" w:rsidRPr="00873422">
              <w:rPr>
                <w:sz w:val="24"/>
                <w:szCs w:val="24"/>
              </w:rPr>
              <w:t>,</w:t>
            </w:r>
            <w:r w:rsidR="003A31C0" w:rsidRPr="00873422">
              <w:rPr>
                <w:sz w:val="24"/>
                <w:szCs w:val="24"/>
              </w:rPr>
              <w:t xml:space="preserve"> </w:t>
            </w:r>
            <w:r w:rsidR="00C41B90" w:rsidRPr="00873422">
              <w:rPr>
                <w:sz w:val="24"/>
                <w:szCs w:val="24"/>
              </w:rPr>
              <w:t xml:space="preserve">at der primært er en eller to voksne, </w:t>
            </w:r>
            <w:r w:rsidR="00E72D46" w:rsidRPr="00873422">
              <w:rPr>
                <w:sz w:val="24"/>
                <w:szCs w:val="24"/>
              </w:rPr>
              <w:t xml:space="preserve">som tager imod barnet og familien i den første tid. </w:t>
            </w:r>
            <w:r w:rsidR="004B6F0E" w:rsidRPr="00873422">
              <w:rPr>
                <w:sz w:val="24"/>
                <w:szCs w:val="24"/>
              </w:rPr>
              <w:t>Den/de primære voksne har ansvaret for</w:t>
            </w:r>
            <w:r w:rsidR="00382C97">
              <w:rPr>
                <w:sz w:val="24"/>
                <w:szCs w:val="24"/>
              </w:rPr>
              <w:t>,</w:t>
            </w:r>
            <w:r w:rsidR="004B6F0E" w:rsidRPr="00873422">
              <w:rPr>
                <w:sz w:val="24"/>
                <w:szCs w:val="24"/>
              </w:rPr>
              <w:t xml:space="preserve"> at indkøringen sker med udgangspunkt i </w:t>
            </w:r>
            <w:r w:rsidR="00C41B90" w:rsidRPr="00873422">
              <w:rPr>
                <w:sz w:val="24"/>
                <w:szCs w:val="24"/>
              </w:rPr>
              <w:t>at lære familien at kende</w:t>
            </w:r>
            <w:r w:rsidR="00382C97">
              <w:rPr>
                <w:sz w:val="24"/>
                <w:szCs w:val="24"/>
              </w:rPr>
              <w:t>,</w:t>
            </w:r>
            <w:r w:rsidR="00C41B90" w:rsidRPr="00873422">
              <w:rPr>
                <w:sz w:val="24"/>
                <w:szCs w:val="24"/>
              </w:rPr>
              <w:t xml:space="preserve"> og at opstarten tager hensyn </w:t>
            </w:r>
            <w:r w:rsidR="00382C97">
              <w:rPr>
                <w:sz w:val="24"/>
                <w:szCs w:val="24"/>
              </w:rPr>
              <w:t xml:space="preserve">til </w:t>
            </w:r>
            <w:r w:rsidR="004B6F0E" w:rsidRPr="00873422">
              <w:rPr>
                <w:sz w:val="24"/>
                <w:szCs w:val="24"/>
              </w:rPr>
              <w:t xml:space="preserve">barnets perspektiv. </w:t>
            </w:r>
          </w:p>
          <w:p w:rsidR="004B6F0E" w:rsidRPr="00BF3836" w:rsidRDefault="004B6F0E" w:rsidP="00C41B90">
            <w:pPr>
              <w:pStyle w:val="Tekst3"/>
              <w:ind w:left="720"/>
              <w:rPr>
                <w:sz w:val="24"/>
                <w:szCs w:val="24"/>
              </w:rPr>
            </w:pP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5035C4">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5035C4">
            <w:pPr>
              <w:jc w:val="right"/>
              <w:rPr>
                <w:color w:val="0077B3" w:themeColor="accent1"/>
              </w:rPr>
            </w:pPr>
            <w:r>
              <w:rPr>
                <w:noProof/>
                <w:color w:val="0077B3" w:themeColor="accent1"/>
                <w:lang w:eastAsia="da-DK"/>
              </w:rPr>
              <w:drawing>
                <wp:inline distT="0" distB="0" distL="0" distR="0" wp14:anchorId="435E5B30" wp14:editId="15DD2BAA">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5035C4">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F03B6F" w:rsidRPr="00BF3836" w:rsidRDefault="00C36192" w:rsidP="00E57D42">
            <w:pPr>
              <w:pStyle w:val="Tekst3"/>
              <w:rPr>
                <w:sz w:val="24"/>
                <w:szCs w:val="24"/>
              </w:rPr>
            </w:pPr>
            <w:r w:rsidRPr="00BF3836">
              <w:rPr>
                <w:sz w:val="24"/>
                <w:szCs w:val="24"/>
              </w:rPr>
              <w:t>Børnehuset</w:t>
            </w:r>
            <w:r w:rsidR="001E1F13">
              <w:rPr>
                <w:sz w:val="24"/>
                <w:szCs w:val="24"/>
              </w:rPr>
              <w:t xml:space="preserve"> Uglebo</w:t>
            </w:r>
            <w:r w:rsidRPr="00BF3836">
              <w:rPr>
                <w:sz w:val="24"/>
                <w:szCs w:val="24"/>
              </w:rPr>
              <w:t xml:space="preserve"> er en del af brobygningen med Brøndby Strandskole. </w:t>
            </w:r>
            <w:r w:rsidR="00301105" w:rsidRPr="00301105">
              <w:rPr>
                <w:sz w:val="24"/>
                <w:szCs w:val="24"/>
              </w:rPr>
              <w:t>Brøndby Strand består af et netværk af et antal institutioner, hvor skolebørnene mødes jævnligt. Her får kommende skolebørn mulighed for at mødes og gense hinanden, når de sammen med deres respektive institutioner deltager i forskellige arrangementer</w:t>
            </w:r>
            <w:r w:rsidR="00301105">
              <w:rPr>
                <w:sz w:val="24"/>
                <w:szCs w:val="24"/>
              </w:rPr>
              <w:t>.</w:t>
            </w:r>
            <w:r w:rsidR="00F42D62">
              <w:rPr>
                <w:sz w:val="24"/>
                <w:szCs w:val="24"/>
              </w:rPr>
              <w:t xml:space="preserve"> Disse </w:t>
            </w:r>
            <w:r w:rsidRPr="00BF3836">
              <w:rPr>
                <w:sz w:val="24"/>
                <w:szCs w:val="24"/>
              </w:rPr>
              <w:t>forgår</w:t>
            </w:r>
            <w:r w:rsidR="007465A9">
              <w:rPr>
                <w:sz w:val="24"/>
                <w:szCs w:val="24"/>
              </w:rPr>
              <w:t xml:space="preserve"> rundt omkring</w:t>
            </w:r>
            <w:r w:rsidRPr="00BF3836">
              <w:rPr>
                <w:sz w:val="24"/>
                <w:szCs w:val="24"/>
              </w:rPr>
              <w:t xml:space="preserve"> i netværket og på skolen. Vi har de sidste par år iværksat </w:t>
            </w:r>
            <w:r w:rsidR="00B66DDF">
              <w:rPr>
                <w:sz w:val="24"/>
                <w:szCs w:val="24"/>
              </w:rPr>
              <w:t>evalueringer af vores samarbejde</w:t>
            </w:r>
            <w:r w:rsidRPr="00BF3836">
              <w:rPr>
                <w:sz w:val="24"/>
                <w:szCs w:val="24"/>
              </w:rPr>
              <w:t>. Det har afstedkommet, at vi har ændret på tidligere samarbejdsformer og tilført nye. De ældste børn i børnehaven besøger løbende SFO</w:t>
            </w:r>
            <w:r w:rsidR="00B66DDF">
              <w:rPr>
                <w:sz w:val="24"/>
                <w:szCs w:val="24"/>
              </w:rPr>
              <w:t>’en</w:t>
            </w:r>
            <w:r w:rsidRPr="00BF3836">
              <w:rPr>
                <w:sz w:val="24"/>
                <w:szCs w:val="24"/>
              </w:rPr>
              <w:t>, deltager i skolens idrætsdag og bruger SFO’ens lokaler i de sidste uger inden SFO start. Der er et ønske om e</w:t>
            </w:r>
            <w:r w:rsidR="00F03B6F" w:rsidRPr="00BF3836">
              <w:rPr>
                <w:sz w:val="24"/>
                <w:szCs w:val="24"/>
              </w:rPr>
              <w:t>ndnu mere bro</w:t>
            </w:r>
            <w:r w:rsidRPr="00BF3836">
              <w:rPr>
                <w:sz w:val="24"/>
                <w:szCs w:val="24"/>
              </w:rPr>
              <w:t>bygning,</w:t>
            </w:r>
            <w:r w:rsidR="009953A0">
              <w:rPr>
                <w:sz w:val="24"/>
                <w:szCs w:val="24"/>
              </w:rPr>
              <w:t xml:space="preserve"> så det arbejder vi vider med.</w:t>
            </w:r>
            <w:r w:rsidR="001D1DAC">
              <w:rPr>
                <w:sz w:val="24"/>
                <w:szCs w:val="24"/>
              </w:rPr>
              <w:t xml:space="preserve"> </w:t>
            </w:r>
          </w:p>
          <w:p w:rsidR="00F03B6F" w:rsidRDefault="00F03B6F" w:rsidP="00E57D42">
            <w:pPr>
              <w:pStyle w:val="Tekst3"/>
              <w:rPr>
                <w:sz w:val="24"/>
                <w:szCs w:val="24"/>
              </w:rPr>
            </w:pPr>
            <w:r w:rsidRPr="00BF3836">
              <w:rPr>
                <w:sz w:val="24"/>
                <w:szCs w:val="24"/>
              </w:rPr>
              <w:t>I Ugle</w:t>
            </w:r>
            <w:r w:rsidR="009953A0">
              <w:rPr>
                <w:sz w:val="24"/>
                <w:szCs w:val="24"/>
              </w:rPr>
              <w:t xml:space="preserve">bo mødes de kommende skolebørn </w:t>
            </w:r>
            <w:r w:rsidRPr="00BF3836">
              <w:rPr>
                <w:sz w:val="24"/>
                <w:szCs w:val="24"/>
              </w:rPr>
              <w:t xml:space="preserve">i en </w:t>
            </w:r>
            <w:r w:rsidR="009953A0">
              <w:rPr>
                <w:sz w:val="24"/>
                <w:szCs w:val="24"/>
              </w:rPr>
              <w:t xml:space="preserve">særlig </w:t>
            </w:r>
            <w:r w:rsidRPr="00BF3836">
              <w:rPr>
                <w:sz w:val="24"/>
                <w:szCs w:val="24"/>
              </w:rPr>
              <w:t>aktivitetsgruppe</w:t>
            </w:r>
            <w:r w:rsidR="00301105">
              <w:rPr>
                <w:sz w:val="24"/>
                <w:szCs w:val="24"/>
              </w:rPr>
              <w:t xml:space="preserve">. </w:t>
            </w:r>
            <w:r w:rsidRPr="00BF3836">
              <w:rPr>
                <w:sz w:val="24"/>
                <w:szCs w:val="24"/>
              </w:rPr>
              <w:t>Her laver de skolelignende opgaver og aktiviteter. Vi har fokus på at styrke deres selvstændighed og mod på nye fællesskaber.</w:t>
            </w:r>
            <w:r w:rsidR="00984832">
              <w:rPr>
                <w:sz w:val="24"/>
                <w:szCs w:val="24"/>
              </w:rPr>
              <w:t xml:space="preserve"> Skolebørn fra Uglebos specialgruppe inddrages i det omfang</w:t>
            </w:r>
            <w:r w:rsidR="009953A0">
              <w:rPr>
                <w:sz w:val="24"/>
                <w:szCs w:val="24"/>
              </w:rPr>
              <w:t>,</w:t>
            </w:r>
            <w:r w:rsidR="00984832">
              <w:rPr>
                <w:sz w:val="24"/>
                <w:szCs w:val="24"/>
              </w:rPr>
              <w:t xml:space="preserve"> det er meningsfuldt for barnet</w:t>
            </w:r>
          </w:p>
          <w:p w:rsidR="00E230CC" w:rsidRPr="00BF3836" w:rsidRDefault="00CB5CCB" w:rsidP="00E57D42">
            <w:pPr>
              <w:pStyle w:val="Tekst3"/>
              <w:rPr>
                <w:sz w:val="24"/>
                <w:szCs w:val="24"/>
              </w:rPr>
            </w:pPr>
            <w:r>
              <w:rPr>
                <w:sz w:val="24"/>
                <w:szCs w:val="24"/>
              </w:rPr>
              <w:t>Vi stiller flere krav</w:t>
            </w:r>
            <w:r w:rsidR="00F03B6F" w:rsidRPr="00BF3836">
              <w:rPr>
                <w:sz w:val="24"/>
                <w:szCs w:val="24"/>
              </w:rPr>
              <w:t xml:space="preserve"> til børnene om, at deltage i ”skal</w:t>
            </w:r>
            <w:r w:rsidR="00B66DDF">
              <w:rPr>
                <w:sz w:val="24"/>
                <w:szCs w:val="24"/>
              </w:rPr>
              <w:t xml:space="preserve"> </w:t>
            </w:r>
            <w:r w:rsidR="00F03B6F" w:rsidRPr="00BF3836">
              <w:rPr>
                <w:sz w:val="24"/>
                <w:szCs w:val="24"/>
              </w:rPr>
              <w:t>opgaver”</w:t>
            </w:r>
            <w:r w:rsidR="00A44449">
              <w:rPr>
                <w:sz w:val="24"/>
                <w:szCs w:val="24"/>
              </w:rPr>
              <w:t>,</w:t>
            </w:r>
            <w:r w:rsidR="00F03B6F" w:rsidRPr="00BF3836">
              <w:rPr>
                <w:sz w:val="24"/>
                <w:szCs w:val="24"/>
              </w:rPr>
              <w:t xml:space="preserve"> og lære</w:t>
            </w:r>
            <w:r w:rsidR="00A44449">
              <w:rPr>
                <w:sz w:val="24"/>
                <w:szCs w:val="24"/>
              </w:rPr>
              <w:t>r</w:t>
            </w:r>
            <w:r w:rsidR="00197F82">
              <w:rPr>
                <w:sz w:val="24"/>
                <w:szCs w:val="24"/>
              </w:rPr>
              <w:t xml:space="preserve"> de </w:t>
            </w:r>
            <w:r w:rsidR="00A44449">
              <w:rPr>
                <w:sz w:val="24"/>
                <w:szCs w:val="24"/>
              </w:rPr>
              <w:t xml:space="preserve">mere </w:t>
            </w:r>
            <w:r w:rsidR="00197F82">
              <w:rPr>
                <w:sz w:val="24"/>
                <w:szCs w:val="24"/>
              </w:rPr>
              <w:t>ekstroverte</w:t>
            </w:r>
            <w:r w:rsidR="00F03B6F" w:rsidRPr="00BF3836">
              <w:rPr>
                <w:sz w:val="24"/>
                <w:szCs w:val="24"/>
              </w:rPr>
              <w:t xml:space="preserve"> børn om, også at give plads til de stille børn i fællesskabet. </w:t>
            </w:r>
            <w:r w:rsidR="00E311D9">
              <w:rPr>
                <w:sz w:val="24"/>
                <w:szCs w:val="24"/>
              </w:rPr>
              <w:t>Dette gør vi ved</w:t>
            </w:r>
            <w:r w:rsidR="00F03B6F" w:rsidRPr="00BF3836">
              <w:rPr>
                <w:sz w:val="24"/>
                <w:szCs w:val="24"/>
              </w:rPr>
              <w:t xml:space="preserve"> </w:t>
            </w:r>
            <w:r w:rsidR="00E311D9">
              <w:rPr>
                <w:sz w:val="24"/>
                <w:szCs w:val="24"/>
              </w:rPr>
              <w:t xml:space="preserve">eksempelvis </w:t>
            </w:r>
            <w:r w:rsidR="00F03B6F" w:rsidRPr="00BF3836">
              <w:rPr>
                <w:sz w:val="24"/>
                <w:szCs w:val="24"/>
              </w:rPr>
              <w:t>at lære</w:t>
            </w:r>
            <w:r w:rsidR="00E311D9">
              <w:rPr>
                <w:sz w:val="24"/>
                <w:szCs w:val="24"/>
              </w:rPr>
              <w:t xml:space="preserve"> børnene</w:t>
            </w:r>
            <w:r w:rsidR="00F03B6F" w:rsidRPr="00BF3836">
              <w:rPr>
                <w:sz w:val="24"/>
                <w:szCs w:val="24"/>
              </w:rPr>
              <w:t xml:space="preserve"> at række hånden op, når de vil sige noget. </w:t>
            </w:r>
          </w:p>
          <w:p w:rsidR="00816C59" w:rsidRPr="00816C59" w:rsidRDefault="00431040" w:rsidP="00816C59">
            <w:pPr>
              <w:pStyle w:val="Tekst3"/>
            </w:pPr>
            <w:r w:rsidRPr="00BF3836">
              <w:rPr>
                <w:sz w:val="24"/>
                <w:szCs w:val="24"/>
              </w:rPr>
              <w:t xml:space="preserve">I løbet af </w:t>
            </w:r>
            <w:r w:rsidR="00B66DDF">
              <w:rPr>
                <w:sz w:val="24"/>
                <w:szCs w:val="24"/>
              </w:rPr>
              <w:t>efteråret</w:t>
            </w:r>
            <w:r w:rsidRPr="00BF3836">
              <w:rPr>
                <w:sz w:val="24"/>
                <w:szCs w:val="24"/>
              </w:rPr>
              <w:t xml:space="preserve"> vil børnene blive sprogvurderet</w:t>
            </w:r>
            <w:r w:rsidR="00B66DDF">
              <w:rPr>
                <w:sz w:val="24"/>
                <w:szCs w:val="24"/>
              </w:rPr>
              <w:t>,</w:t>
            </w:r>
            <w:r w:rsidRPr="00BF3836">
              <w:rPr>
                <w:sz w:val="24"/>
                <w:szCs w:val="24"/>
              </w:rPr>
              <w:t xml:space="preserve"> </w:t>
            </w:r>
            <w:r w:rsidR="003702F6">
              <w:rPr>
                <w:sz w:val="24"/>
                <w:szCs w:val="24"/>
              </w:rPr>
              <w:t>og vi vil</w:t>
            </w:r>
            <w:r w:rsidR="004C5F5A">
              <w:rPr>
                <w:sz w:val="24"/>
                <w:szCs w:val="24"/>
              </w:rPr>
              <w:t>,</w:t>
            </w:r>
            <w:r w:rsidR="003702F6">
              <w:rPr>
                <w:sz w:val="24"/>
                <w:szCs w:val="24"/>
              </w:rPr>
              <w:t xml:space="preserve"> i samråd med familien</w:t>
            </w:r>
            <w:r w:rsidR="004C5F5A">
              <w:rPr>
                <w:sz w:val="24"/>
                <w:szCs w:val="24"/>
              </w:rPr>
              <w:t>,</w:t>
            </w:r>
            <w:r w:rsidR="003702F6">
              <w:rPr>
                <w:sz w:val="24"/>
                <w:szCs w:val="24"/>
              </w:rPr>
              <w:t xml:space="preserve"> tale</w:t>
            </w:r>
            <w:r w:rsidRPr="00BF3836">
              <w:rPr>
                <w:sz w:val="24"/>
                <w:szCs w:val="24"/>
              </w:rPr>
              <w:t xml:space="preserve"> om det enkle barns</w:t>
            </w:r>
            <w:r w:rsidR="003702F6">
              <w:rPr>
                <w:sz w:val="24"/>
                <w:szCs w:val="24"/>
              </w:rPr>
              <w:t xml:space="preserve"> skole</w:t>
            </w:r>
            <w:r w:rsidRPr="00BF3836">
              <w:rPr>
                <w:sz w:val="24"/>
                <w:szCs w:val="24"/>
              </w:rPr>
              <w:t xml:space="preserve">parathed. Langt de fleste børn har noget, som det </w:t>
            </w:r>
            <w:r w:rsidR="00B66DDF">
              <w:rPr>
                <w:sz w:val="24"/>
                <w:szCs w:val="24"/>
              </w:rPr>
              <w:t>kan være godt at øve sig på. Det</w:t>
            </w:r>
            <w:r w:rsidRPr="00BF3836">
              <w:rPr>
                <w:sz w:val="24"/>
                <w:szCs w:val="24"/>
              </w:rPr>
              <w:t xml:space="preserve"> </w:t>
            </w:r>
            <w:r w:rsidR="003702F6">
              <w:rPr>
                <w:sz w:val="24"/>
                <w:szCs w:val="24"/>
              </w:rPr>
              <w:t xml:space="preserve">kan </w:t>
            </w:r>
            <w:r w:rsidRPr="00BF3836">
              <w:rPr>
                <w:sz w:val="24"/>
                <w:szCs w:val="24"/>
              </w:rPr>
              <w:t>være småting, som at kunne lyne sin jakke eller skrive sit navn. Men det kan også være</w:t>
            </w:r>
            <w:r w:rsidR="003702F6">
              <w:rPr>
                <w:sz w:val="24"/>
                <w:szCs w:val="24"/>
              </w:rPr>
              <w:t>,</w:t>
            </w:r>
            <w:r w:rsidRPr="00BF3836">
              <w:rPr>
                <w:sz w:val="24"/>
                <w:szCs w:val="24"/>
              </w:rPr>
              <w:t xml:space="preserve"> at barnet har meget svært ved at deltage, når der bliver stillet krav</w:t>
            </w:r>
            <w:r w:rsidR="003702F6">
              <w:rPr>
                <w:sz w:val="24"/>
                <w:szCs w:val="24"/>
              </w:rPr>
              <w:t xml:space="preserve"> til specifikke opgaveløsninger</w:t>
            </w:r>
            <w:r w:rsidRPr="00BF3836">
              <w:rPr>
                <w:sz w:val="24"/>
                <w:szCs w:val="24"/>
              </w:rPr>
              <w:t>. D</w:t>
            </w:r>
            <w:r w:rsidR="00B66DDF">
              <w:rPr>
                <w:sz w:val="24"/>
                <w:szCs w:val="24"/>
              </w:rPr>
              <w:t>ette taler vi med familierne om, s</w:t>
            </w:r>
            <w:r w:rsidRPr="00BF3836">
              <w:rPr>
                <w:sz w:val="24"/>
                <w:szCs w:val="24"/>
              </w:rPr>
              <w:t>å vi samme</w:t>
            </w:r>
            <w:r w:rsidR="00B66DDF">
              <w:rPr>
                <w:sz w:val="24"/>
                <w:szCs w:val="24"/>
              </w:rPr>
              <w:t>n</w:t>
            </w:r>
            <w:r w:rsidRPr="00BF3836">
              <w:rPr>
                <w:sz w:val="24"/>
                <w:szCs w:val="24"/>
              </w:rPr>
              <w:t>, kan give børnene de bedste forudsætninger for at starte i skole.</w:t>
            </w:r>
            <w:r>
              <w:t xml:space="preserve"> </w:t>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5035C4">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5035C4">
        <w:trPr>
          <w:cantSplit/>
        </w:trPr>
        <w:tc>
          <w:tcPr>
            <w:tcW w:w="9638" w:type="dxa"/>
          </w:tcPr>
          <w:p w:rsidR="0040554A" w:rsidRPr="00036360" w:rsidRDefault="0040554A" w:rsidP="005035C4">
            <w:pPr>
              <w:pStyle w:val="Overskrift2"/>
            </w:pPr>
            <w:r w:rsidRPr="00036360">
              <w:t>Inddragelse af lokalsamfundet</w:t>
            </w:r>
          </w:p>
          <w:p w:rsidR="0040554A" w:rsidRPr="0040554A" w:rsidRDefault="0040554A" w:rsidP="005035C4">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5035C4">
        <w:tc>
          <w:tcPr>
            <w:tcW w:w="9638" w:type="dxa"/>
          </w:tcPr>
          <w:p w:rsidR="0040554A" w:rsidRDefault="0040554A" w:rsidP="005035C4">
            <w:pPr>
              <w:pStyle w:val="Tekst5bl"/>
            </w:pPr>
            <w:bookmarkStart w:id="2" w:name="_Hlk771023"/>
            <w:r w:rsidRPr="0040554A">
              <w:t>Hvordan inddrager vi lokalsamfundet i arbejdet med at skabe pædagogiske læringsmiljøer for børn?</w:t>
            </w:r>
          </w:p>
          <w:p w:rsidR="00E86CF1" w:rsidRPr="00BF3836" w:rsidRDefault="0013240D" w:rsidP="00E86CF1">
            <w:pPr>
              <w:pStyle w:val="Tekst3"/>
              <w:rPr>
                <w:sz w:val="24"/>
                <w:szCs w:val="24"/>
              </w:rPr>
            </w:pPr>
            <w:r w:rsidRPr="00BF3836">
              <w:rPr>
                <w:sz w:val="24"/>
                <w:szCs w:val="24"/>
              </w:rPr>
              <w:t>Børnene i Uglebo er kendt med lokalsamfundet. Vi benytter dyregården, de omkringliggende legepladser og stranden.</w:t>
            </w:r>
            <w:r w:rsidR="00E86CF1">
              <w:rPr>
                <w:sz w:val="24"/>
                <w:szCs w:val="24"/>
              </w:rPr>
              <w:t xml:space="preserve"> Vi tager ved særlige lejligheder til Middelalderlandsbyen, og deltager i længerevarende forløb.</w:t>
            </w:r>
            <w:r w:rsidRPr="00BF3836">
              <w:rPr>
                <w:sz w:val="24"/>
                <w:szCs w:val="24"/>
              </w:rPr>
              <w:t xml:space="preserve"> Ved juletid deltager vi</w:t>
            </w:r>
            <w:r w:rsidR="001829EF" w:rsidRPr="00BF3836">
              <w:rPr>
                <w:sz w:val="24"/>
                <w:szCs w:val="24"/>
              </w:rPr>
              <w:t xml:space="preserve"> i julearrangementet i Brøndby S</w:t>
            </w:r>
            <w:r w:rsidRPr="00BF3836">
              <w:rPr>
                <w:sz w:val="24"/>
                <w:szCs w:val="24"/>
              </w:rPr>
              <w:t xml:space="preserve">trand </w:t>
            </w:r>
            <w:r w:rsidR="00E86CF1">
              <w:rPr>
                <w:sz w:val="24"/>
                <w:szCs w:val="24"/>
              </w:rPr>
              <w:t>K</w:t>
            </w:r>
            <w:r w:rsidRPr="00BF3836">
              <w:rPr>
                <w:sz w:val="24"/>
                <w:szCs w:val="24"/>
              </w:rPr>
              <w:t xml:space="preserve">irke. Vi har igennem de sidste par år, haft et utroligt godt samarbejde med det lokale bibliotek. </w:t>
            </w:r>
            <w:r w:rsidR="00DA22BF" w:rsidRPr="00BF3836">
              <w:rPr>
                <w:sz w:val="24"/>
                <w:szCs w:val="24"/>
              </w:rPr>
              <w:t>Bibliotekerne</w:t>
            </w:r>
            <w:r w:rsidR="00E84878" w:rsidRPr="00BF3836">
              <w:rPr>
                <w:sz w:val="24"/>
                <w:szCs w:val="24"/>
              </w:rPr>
              <w:t xml:space="preserve"> har være</w:t>
            </w:r>
            <w:r w:rsidR="00B1628C">
              <w:rPr>
                <w:sz w:val="24"/>
                <w:szCs w:val="24"/>
              </w:rPr>
              <w:t>t</w:t>
            </w:r>
            <w:r w:rsidR="00E84878" w:rsidRPr="00BF3836">
              <w:rPr>
                <w:sz w:val="24"/>
                <w:szCs w:val="24"/>
              </w:rPr>
              <w:t xml:space="preserve"> yderst behjælpelig</w:t>
            </w:r>
            <w:r w:rsidR="00B1628C">
              <w:rPr>
                <w:sz w:val="24"/>
                <w:szCs w:val="24"/>
              </w:rPr>
              <w:t>e</w:t>
            </w:r>
            <w:r w:rsidRPr="00BF3836">
              <w:rPr>
                <w:sz w:val="24"/>
                <w:szCs w:val="24"/>
              </w:rPr>
              <w:t xml:space="preserve"> med at finde bøger og film, der understøtter de temaer</w:t>
            </w:r>
            <w:r w:rsidR="00B1628C">
              <w:rPr>
                <w:sz w:val="24"/>
                <w:szCs w:val="24"/>
              </w:rPr>
              <w:t>,</w:t>
            </w:r>
            <w:r w:rsidRPr="00BF3836">
              <w:rPr>
                <w:sz w:val="24"/>
                <w:szCs w:val="24"/>
              </w:rPr>
              <w:t xml:space="preserve"> vi arbejder med i </w:t>
            </w:r>
            <w:r w:rsidR="00DA22BF" w:rsidRPr="00BF3836">
              <w:rPr>
                <w:sz w:val="24"/>
                <w:szCs w:val="24"/>
              </w:rPr>
              <w:t xml:space="preserve">her </w:t>
            </w:r>
            <w:r w:rsidRPr="00BF3836">
              <w:rPr>
                <w:sz w:val="24"/>
                <w:szCs w:val="24"/>
              </w:rPr>
              <w:t>Uglebo.</w:t>
            </w:r>
            <w:r w:rsidR="00DA22BF" w:rsidRPr="00BF3836">
              <w:rPr>
                <w:sz w:val="24"/>
                <w:szCs w:val="24"/>
              </w:rPr>
              <w:t xml:space="preserve"> Vi går og drømmer om, at få skabt et samarbejde med ældresagen i Brøndby. Ideen er, at ældre skal komme og fortælle om deres liv og læse højt for </w:t>
            </w:r>
            <w:r w:rsidR="00B1628C">
              <w:rPr>
                <w:sz w:val="24"/>
                <w:szCs w:val="24"/>
              </w:rPr>
              <w:t>børnene, et par gange om ugen. P</w:t>
            </w:r>
            <w:r w:rsidR="00DA22BF" w:rsidRPr="00BF3836">
              <w:rPr>
                <w:sz w:val="24"/>
                <w:szCs w:val="24"/>
              </w:rPr>
              <w:t xml:space="preserve">å den måde får børnene et indblik i den </w:t>
            </w:r>
            <w:r w:rsidR="00E84878" w:rsidRPr="00BF3836">
              <w:rPr>
                <w:sz w:val="24"/>
                <w:szCs w:val="24"/>
              </w:rPr>
              <w:t>lokale</w:t>
            </w:r>
            <w:r w:rsidR="00B1628C">
              <w:rPr>
                <w:sz w:val="24"/>
                <w:szCs w:val="24"/>
              </w:rPr>
              <w:t xml:space="preserve"> </w:t>
            </w:r>
            <w:r w:rsidR="00DA22BF" w:rsidRPr="00BF3836">
              <w:rPr>
                <w:sz w:val="24"/>
                <w:szCs w:val="24"/>
              </w:rPr>
              <w:t>kultur</w:t>
            </w:r>
            <w:r w:rsidR="00B1628C">
              <w:rPr>
                <w:sz w:val="24"/>
                <w:szCs w:val="24"/>
              </w:rPr>
              <w:t>,</w:t>
            </w:r>
            <w:r w:rsidR="00DA22BF" w:rsidRPr="00BF3836">
              <w:rPr>
                <w:sz w:val="24"/>
                <w:szCs w:val="24"/>
              </w:rPr>
              <w:t xml:space="preserve"> de kommer fra og lever i. </w:t>
            </w: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5035C4">
        <w:trPr>
          <w:cantSplit/>
        </w:trPr>
        <w:tc>
          <w:tcPr>
            <w:tcW w:w="9638" w:type="dxa"/>
          </w:tcPr>
          <w:p w:rsidR="0040554A" w:rsidRPr="00036360" w:rsidRDefault="0040554A" w:rsidP="005035C4">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5035C4">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5035C4">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416F32" w:rsidRPr="00873422" w:rsidRDefault="00E84878" w:rsidP="00416F32">
            <w:pPr>
              <w:pStyle w:val="NormalWeb"/>
              <w:shd w:val="clear" w:color="auto" w:fill="FFFFFF"/>
              <w:rPr>
                <w:rFonts w:ascii="Arial" w:eastAsia="Times New Roman" w:hAnsi="Arial" w:cs="Arial"/>
                <w:sz w:val="23"/>
                <w:szCs w:val="23"/>
                <w:lang w:eastAsia="da-DK"/>
              </w:rPr>
            </w:pPr>
            <w:r w:rsidRPr="00873422">
              <w:rPr>
                <w:rFonts w:ascii="Arial" w:hAnsi="Arial" w:cs="Arial"/>
              </w:rPr>
              <w:t xml:space="preserve">Den fysiske indretning af læreringsmiljøet </w:t>
            </w:r>
            <w:r w:rsidR="001C6D5C" w:rsidRPr="00873422">
              <w:rPr>
                <w:rFonts w:ascii="Arial" w:hAnsi="Arial" w:cs="Arial"/>
              </w:rPr>
              <w:t xml:space="preserve">i Uglebo </w:t>
            </w:r>
            <w:r w:rsidRPr="00873422">
              <w:rPr>
                <w:rFonts w:ascii="Arial" w:hAnsi="Arial" w:cs="Arial"/>
              </w:rPr>
              <w:t xml:space="preserve">tager afsæt i de seks læreplanstemaer. Indretningen </w:t>
            </w:r>
            <w:r w:rsidR="00997D16">
              <w:rPr>
                <w:rFonts w:ascii="Arial" w:hAnsi="Arial" w:cs="Arial"/>
              </w:rPr>
              <w:t>skal inspirere</w:t>
            </w:r>
            <w:r w:rsidR="00416F32" w:rsidRPr="00873422">
              <w:rPr>
                <w:rFonts w:ascii="Arial" w:hAnsi="Arial" w:cs="Arial"/>
              </w:rPr>
              <w:t xml:space="preserve"> børn</w:t>
            </w:r>
            <w:r w:rsidR="003975E9">
              <w:rPr>
                <w:rFonts w:ascii="Arial" w:hAnsi="Arial" w:cs="Arial"/>
              </w:rPr>
              <w:t>enes</w:t>
            </w:r>
            <w:r w:rsidR="00416F32" w:rsidRPr="00873422">
              <w:rPr>
                <w:rFonts w:ascii="Arial" w:hAnsi="Arial" w:cs="Arial"/>
              </w:rPr>
              <w:t xml:space="preserve"> leg og virkelyst</w:t>
            </w:r>
            <w:r w:rsidR="00416F32" w:rsidRPr="00873422">
              <w:rPr>
                <w:rFonts w:ascii="Arial" w:eastAsia="Times New Roman" w:hAnsi="Arial" w:cs="Arial"/>
                <w:sz w:val="23"/>
                <w:szCs w:val="23"/>
                <w:lang w:eastAsia="da-DK"/>
              </w:rPr>
              <w:t xml:space="preserve">. Vi </w:t>
            </w:r>
            <w:r w:rsidR="008B09FC">
              <w:rPr>
                <w:rFonts w:ascii="Arial" w:eastAsia="Times New Roman" w:hAnsi="Arial" w:cs="Arial"/>
                <w:sz w:val="23"/>
                <w:szCs w:val="23"/>
                <w:lang w:eastAsia="da-DK"/>
              </w:rPr>
              <w:t>arbejder</w:t>
            </w:r>
            <w:r w:rsidR="003975E9">
              <w:rPr>
                <w:rFonts w:ascii="Arial" w:eastAsia="Times New Roman" w:hAnsi="Arial" w:cs="Arial"/>
                <w:sz w:val="23"/>
                <w:szCs w:val="23"/>
                <w:lang w:eastAsia="da-DK"/>
              </w:rPr>
              <w:t xml:space="preserve"> ligeledes</w:t>
            </w:r>
            <w:r w:rsidR="000933EE">
              <w:rPr>
                <w:rFonts w:ascii="Arial" w:eastAsia="Times New Roman" w:hAnsi="Arial" w:cs="Arial"/>
                <w:sz w:val="23"/>
                <w:szCs w:val="23"/>
                <w:lang w:eastAsia="da-DK"/>
              </w:rPr>
              <w:t xml:space="preserve"> med indretningen</w:t>
            </w:r>
            <w:r w:rsidR="00416F32" w:rsidRPr="00873422">
              <w:rPr>
                <w:rFonts w:ascii="Arial" w:eastAsia="Times New Roman" w:hAnsi="Arial" w:cs="Arial"/>
                <w:sz w:val="23"/>
                <w:szCs w:val="23"/>
                <w:lang w:eastAsia="da-DK"/>
              </w:rPr>
              <w:t xml:space="preserve">, så den understøtter pædagogikken og de mål, vi har fastsat ud fra Uglebos principper. </w:t>
            </w:r>
          </w:p>
          <w:p w:rsidR="00416F32" w:rsidRPr="00873422" w:rsidRDefault="00416F32" w:rsidP="00416F32">
            <w:pPr>
              <w:shd w:val="clear" w:color="auto" w:fill="FFFFFF"/>
              <w:spacing w:line="240" w:lineRule="auto"/>
              <w:rPr>
                <w:rFonts w:eastAsia="Times New Roman" w:cs="Arial"/>
                <w:sz w:val="23"/>
                <w:szCs w:val="23"/>
                <w:lang w:eastAsia="da-DK"/>
              </w:rPr>
            </w:pPr>
            <w:r w:rsidRPr="00503526">
              <w:rPr>
                <w:rFonts w:eastAsia="Times New Roman" w:cs="Arial"/>
                <w:sz w:val="24"/>
                <w:szCs w:val="24"/>
                <w:lang w:eastAsia="da-DK"/>
              </w:rPr>
              <w:t xml:space="preserve">Vi har et særligt fokus på, at alle rum er indrettet, så rummet fremstår </w:t>
            </w:r>
            <w:r w:rsidR="003975E9" w:rsidRPr="00503526">
              <w:rPr>
                <w:rFonts w:eastAsia="Times New Roman" w:cs="Arial"/>
                <w:sz w:val="24"/>
                <w:szCs w:val="24"/>
                <w:lang w:eastAsia="da-DK"/>
              </w:rPr>
              <w:t>indbydende</w:t>
            </w:r>
            <w:r w:rsidRPr="00503526">
              <w:rPr>
                <w:rFonts w:eastAsia="Times New Roman" w:cs="Arial"/>
                <w:sz w:val="24"/>
                <w:szCs w:val="24"/>
                <w:lang w:eastAsia="da-DK"/>
              </w:rPr>
              <w:t xml:space="preserve">, og at det er tydeligt for barnet, hvad </w:t>
            </w:r>
            <w:r w:rsidR="001A353B" w:rsidRPr="00503526">
              <w:rPr>
                <w:rFonts w:eastAsia="Times New Roman" w:cs="Arial"/>
                <w:sz w:val="24"/>
                <w:szCs w:val="24"/>
                <w:lang w:eastAsia="da-DK"/>
              </w:rPr>
              <w:t>rummet</w:t>
            </w:r>
            <w:r w:rsidRPr="00503526">
              <w:rPr>
                <w:rFonts w:eastAsia="Times New Roman" w:cs="Arial"/>
                <w:sz w:val="24"/>
                <w:szCs w:val="24"/>
                <w:lang w:eastAsia="da-DK"/>
              </w:rPr>
              <w:t xml:space="preserve"> kan bruges til. På denne måde kommer indretningen til at blive en integreret del af det pædagogiske arbejde</w:t>
            </w:r>
            <w:r w:rsidR="003F4709">
              <w:rPr>
                <w:rFonts w:eastAsia="Times New Roman" w:cs="Arial"/>
                <w:sz w:val="23"/>
                <w:szCs w:val="23"/>
                <w:lang w:eastAsia="da-DK"/>
              </w:rPr>
              <w:t>.</w:t>
            </w:r>
          </w:p>
          <w:p w:rsidR="003F4709" w:rsidRDefault="003F4709" w:rsidP="00416F32">
            <w:pPr>
              <w:pStyle w:val="NormalWeb"/>
              <w:shd w:val="clear" w:color="auto" w:fill="FFFFFF"/>
              <w:rPr>
                <w:rFonts w:ascii="Arial" w:hAnsi="Arial" w:cs="Arial"/>
              </w:rPr>
            </w:pPr>
          </w:p>
          <w:p w:rsidR="00416F32" w:rsidRPr="00873422" w:rsidRDefault="000059DB" w:rsidP="00416F32">
            <w:pPr>
              <w:pStyle w:val="NormalWeb"/>
              <w:shd w:val="clear" w:color="auto" w:fill="FFFFFF"/>
              <w:rPr>
                <w:rFonts w:ascii="Arial" w:eastAsia="Times New Roman" w:hAnsi="Arial" w:cs="Arial"/>
                <w:sz w:val="23"/>
                <w:szCs w:val="23"/>
                <w:lang w:eastAsia="da-DK"/>
              </w:rPr>
            </w:pPr>
            <w:r w:rsidRPr="00873422">
              <w:rPr>
                <w:rFonts w:ascii="Arial" w:hAnsi="Arial" w:cs="Arial"/>
              </w:rPr>
              <w:t>Alle børn har ret til selv at kunne væ</w:t>
            </w:r>
            <w:r w:rsidR="003F4709">
              <w:rPr>
                <w:rFonts w:ascii="Arial" w:hAnsi="Arial" w:cs="Arial"/>
              </w:rPr>
              <w:t xml:space="preserve">lge fællesskaber til og fra. Derfor </w:t>
            </w:r>
            <w:r w:rsidRPr="00873422">
              <w:rPr>
                <w:rFonts w:ascii="Arial" w:hAnsi="Arial" w:cs="Arial"/>
              </w:rPr>
              <w:t xml:space="preserve">skal </w:t>
            </w:r>
            <w:r w:rsidR="003F4709">
              <w:rPr>
                <w:rFonts w:ascii="Arial" w:hAnsi="Arial" w:cs="Arial"/>
              </w:rPr>
              <w:t xml:space="preserve">vi </w:t>
            </w:r>
            <w:r w:rsidRPr="00873422">
              <w:rPr>
                <w:rFonts w:ascii="Arial" w:hAnsi="Arial" w:cs="Arial"/>
              </w:rPr>
              <w:t>sikre os at udvalg af legetøj, de kreative materialer og legezoner tager udgangspunkt i et børneperspektiv</w:t>
            </w:r>
            <w:r w:rsidR="000C4C92" w:rsidRPr="00873422">
              <w:rPr>
                <w:rFonts w:ascii="Arial" w:hAnsi="Arial" w:cs="Arial"/>
              </w:rPr>
              <w:t xml:space="preserve">. Dette kan være med til at </w:t>
            </w:r>
            <w:r w:rsidR="00AE0A34">
              <w:rPr>
                <w:rFonts w:ascii="Arial" w:hAnsi="Arial" w:cs="Arial"/>
              </w:rPr>
              <w:t>skabe</w:t>
            </w:r>
            <w:r w:rsidRPr="00873422">
              <w:rPr>
                <w:rFonts w:ascii="Arial" w:hAnsi="Arial" w:cs="Arial"/>
              </w:rPr>
              <w:t xml:space="preserve"> handle- og deltagelsesmuligheder for alle børn.  De voksne har ansvaret for løbende at</w:t>
            </w:r>
            <w:r w:rsidR="00E17A6A" w:rsidRPr="00873422">
              <w:rPr>
                <w:rFonts w:ascii="Arial" w:hAnsi="Arial" w:cs="Arial"/>
              </w:rPr>
              <w:t xml:space="preserve"> undersøge,</w:t>
            </w:r>
            <w:r w:rsidRPr="00873422">
              <w:rPr>
                <w:rFonts w:ascii="Arial" w:hAnsi="Arial" w:cs="Arial"/>
              </w:rPr>
              <w:t xml:space="preserve"> </w:t>
            </w:r>
            <w:r w:rsidR="00F7739B">
              <w:rPr>
                <w:rFonts w:ascii="Arial" w:hAnsi="Arial" w:cs="Arial"/>
              </w:rPr>
              <w:t>etablere og genetablere</w:t>
            </w:r>
            <w:r w:rsidRPr="00873422">
              <w:rPr>
                <w:rFonts w:ascii="Arial" w:hAnsi="Arial" w:cs="Arial"/>
              </w:rPr>
              <w:t xml:space="preserve"> et relevant børnem</w:t>
            </w:r>
            <w:r w:rsidR="003115E1" w:rsidRPr="00873422">
              <w:rPr>
                <w:rFonts w:ascii="Arial" w:hAnsi="Arial" w:cs="Arial"/>
              </w:rPr>
              <w:t>iljø</w:t>
            </w:r>
            <w:r w:rsidR="003F4709">
              <w:rPr>
                <w:rFonts w:ascii="Arial" w:hAnsi="Arial" w:cs="Arial"/>
              </w:rPr>
              <w:t xml:space="preserve"> sådan, at der kan tilbydes</w:t>
            </w:r>
            <w:r w:rsidR="00367941" w:rsidRPr="00873422">
              <w:rPr>
                <w:rFonts w:ascii="Arial" w:hAnsi="Arial" w:cs="Arial"/>
              </w:rPr>
              <w:t xml:space="preserve"> forskellige planlagte aktiviteter, der tilgodeser alle børn</w:t>
            </w:r>
            <w:r w:rsidR="004A1E0C">
              <w:rPr>
                <w:rFonts w:ascii="Arial" w:hAnsi="Arial" w:cs="Arial"/>
              </w:rPr>
              <w:t xml:space="preserve"> i forhold til alder, modenhed, udviklingsniveau og lyst</w:t>
            </w:r>
            <w:r w:rsidR="00367941" w:rsidRPr="00873422">
              <w:rPr>
                <w:rFonts w:ascii="Arial" w:hAnsi="Arial" w:cs="Arial"/>
              </w:rPr>
              <w:t xml:space="preserve">. </w:t>
            </w:r>
          </w:p>
          <w:p w:rsidR="00503526" w:rsidRDefault="00503526" w:rsidP="00925A6E">
            <w:pPr>
              <w:pStyle w:val="Tekst3"/>
              <w:rPr>
                <w:color w:val="00B050"/>
                <w:sz w:val="24"/>
                <w:szCs w:val="24"/>
              </w:rPr>
            </w:pPr>
          </w:p>
          <w:p w:rsidR="00925A6E" w:rsidRPr="006B338D" w:rsidRDefault="00D224FF" w:rsidP="00925A6E">
            <w:pPr>
              <w:pStyle w:val="Tekst3"/>
              <w:rPr>
                <w:color w:val="000000" w:themeColor="text1"/>
                <w:sz w:val="24"/>
                <w:szCs w:val="24"/>
              </w:rPr>
            </w:pPr>
            <w:r w:rsidRPr="00BF3836">
              <w:rPr>
                <w:sz w:val="24"/>
                <w:szCs w:val="24"/>
              </w:rPr>
              <w:t>Det psykiske læringsmiljø handler meget om den tilgang det pædagogiske personale har til børnene og den struktur</w:t>
            </w:r>
            <w:r w:rsidR="001C6D5C">
              <w:rPr>
                <w:sz w:val="24"/>
                <w:szCs w:val="24"/>
              </w:rPr>
              <w:t>,</w:t>
            </w:r>
            <w:r w:rsidRPr="00BF3836">
              <w:rPr>
                <w:sz w:val="24"/>
                <w:szCs w:val="24"/>
              </w:rPr>
              <w:t xml:space="preserve"> der er i hverdagens rutiner. Vores hensigt er, at møde alle børn med anderkende</w:t>
            </w:r>
            <w:r w:rsidR="001C6D5C">
              <w:rPr>
                <w:sz w:val="24"/>
                <w:szCs w:val="24"/>
              </w:rPr>
              <w:t>l</w:t>
            </w:r>
            <w:r w:rsidRPr="00BF3836">
              <w:rPr>
                <w:sz w:val="24"/>
                <w:szCs w:val="24"/>
              </w:rPr>
              <w:t>s</w:t>
            </w:r>
            <w:r w:rsidR="001C6D5C">
              <w:rPr>
                <w:sz w:val="24"/>
                <w:szCs w:val="24"/>
              </w:rPr>
              <w:t>e</w:t>
            </w:r>
            <w:r w:rsidRPr="00BF3836">
              <w:rPr>
                <w:sz w:val="24"/>
                <w:szCs w:val="24"/>
              </w:rPr>
              <w:t xml:space="preserve"> og nysgerrighed. Det sker, at vi må ændre i vores måde at sammensætte børn og voksne på, så alle børn kan trives</w:t>
            </w:r>
            <w:r w:rsidR="00925A6E">
              <w:rPr>
                <w:sz w:val="24"/>
                <w:szCs w:val="24"/>
              </w:rPr>
              <w:t xml:space="preserve">. </w:t>
            </w:r>
            <w:r w:rsidR="00925A6E" w:rsidRPr="006B338D">
              <w:rPr>
                <w:color w:val="000000" w:themeColor="text1"/>
                <w:sz w:val="24"/>
                <w:szCs w:val="24"/>
              </w:rPr>
              <w:t xml:space="preserve">Det kan være, at der er et barn der har brug for ekstra ro omkring maden eller en aktivitet. En </w:t>
            </w:r>
            <w:r w:rsidR="00503526">
              <w:rPr>
                <w:color w:val="000000" w:themeColor="text1"/>
                <w:sz w:val="24"/>
                <w:szCs w:val="24"/>
              </w:rPr>
              <w:t>løsning på dette kan være, at lave</w:t>
            </w:r>
            <w:r w:rsidR="00925A6E" w:rsidRPr="006B338D">
              <w:rPr>
                <w:color w:val="000000" w:themeColor="text1"/>
                <w:sz w:val="24"/>
                <w:szCs w:val="24"/>
              </w:rPr>
              <w:t xml:space="preserve"> en lille spise gruppe med én voksen og få børn i et </w:t>
            </w:r>
            <w:r w:rsidR="00503526">
              <w:rPr>
                <w:color w:val="000000" w:themeColor="text1"/>
                <w:sz w:val="24"/>
                <w:szCs w:val="24"/>
              </w:rPr>
              <w:t>separat</w:t>
            </w:r>
            <w:r w:rsidR="00925A6E" w:rsidRPr="006B338D">
              <w:rPr>
                <w:color w:val="000000" w:themeColor="text1"/>
                <w:sz w:val="24"/>
                <w:szCs w:val="24"/>
              </w:rPr>
              <w:t xml:space="preserve"> </w:t>
            </w:r>
            <w:r w:rsidR="006B338D">
              <w:rPr>
                <w:color w:val="000000" w:themeColor="text1"/>
                <w:sz w:val="24"/>
                <w:szCs w:val="24"/>
              </w:rPr>
              <w:t>rum. Et andet eksempel kan være</w:t>
            </w:r>
            <w:r w:rsidR="00925A6E" w:rsidRPr="006B338D">
              <w:rPr>
                <w:color w:val="000000" w:themeColor="text1"/>
                <w:sz w:val="24"/>
                <w:szCs w:val="24"/>
              </w:rPr>
              <w:t xml:space="preserve"> et nyt barn</w:t>
            </w:r>
            <w:r w:rsidR="006B338D">
              <w:rPr>
                <w:color w:val="000000" w:themeColor="text1"/>
                <w:sz w:val="24"/>
                <w:szCs w:val="24"/>
              </w:rPr>
              <w:t>,</w:t>
            </w:r>
            <w:r w:rsidR="00925A6E" w:rsidRPr="006B338D">
              <w:rPr>
                <w:color w:val="000000" w:themeColor="text1"/>
                <w:sz w:val="24"/>
                <w:szCs w:val="24"/>
              </w:rPr>
              <w:t xml:space="preserve"> der ikke har fået nogle venner endnu. Det barn hjælper vi ved at lave aktiviteter</w:t>
            </w:r>
            <w:r w:rsidR="00503526">
              <w:rPr>
                <w:color w:val="000000" w:themeColor="text1"/>
                <w:sz w:val="24"/>
                <w:szCs w:val="24"/>
              </w:rPr>
              <w:t xml:space="preserve"> i små grupper</w:t>
            </w:r>
            <w:r w:rsidR="00925A6E" w:rsidRPr="006B338D">
              <w:rPr>
                <w:color w:val="000000" w:themeColor="text1"/>
                <w:sz w:val="24"/>
                <w:szCs w:val="24"/>
              </w:rPr>
              <w:t xml:space="preserve"> med potentielle legekammerater. Sammenhængen skal give mening for barnet, uanset om der tale om en planlagt pædagogisk aktivitet med en snæver ramme eller en</w:t>
            </w:r>
            <w:r w:rsidR="00A07DF3">
              <w:rPr>
                <w:color w:val="000000" w:themeColor="text1"/>
                <w:sz w:val="24"/>
                <w:szCs w:val="24"/>
              </w:rPr>
              <w:t xml:space="preserve"> mere ”løs” hverdagssituation. </w:t>
            </w:r>
          </w:p>
          <w:p w:rsidR="00D224FF" w:rsidRPr="00BF3836" w:rsidRDefault="00B8072A" w:rsidP="005035C4">
            <w:pPr>
              <w:pStyle w:val="Tekst3"/>
              <w:rPr>
                <w:sz w:val="24"/>
                <w:szCs w:val="24"/>
              </w:rPr>
            </w:pPr>
            <w:r w:rsidRPr="00BF3836">
              <w:rPr>
                <w:sz w:val="24"/>
                <w:szCs w:val="24"/>
              </w:rPr>
              <w:t>Det æstetiske børnemiljø er alt det smukke og sanselige, vel og mærke set i et børneperspektiv. Vi udstiller derfor gerne børns tegninger, lerfigurer og andet</w:t>
            </w:r>
            <w:r w:rsidR="001C6D5C">
              <w:rPr>
                <w:sz w:val="24"/>
                <w:szCs w:val="24"/>
              </w:rPr>
              <w:t>,</w:t>
            </w:r>
            <w:r w:rsidRPr="00BF3836">
              <w:rPr>
                <w:sz w:val="24"/>
                <w:szCs w:val="24"/>
              </w:rPr>
              <w:t xml:space="preserve"> som børnene har lavet. Det pædagogiske personale indd</w:t>
            </w:r>
            <w:r w:rsidR="001C6D5C">
              <w:rPr>
                <w:sz w:val="24"/>
                <w:szCs w:val="24"/>
              </w:rPr>
              <w:t>rager væggene til at inspirere</w:t>
            </w:r>
            <w:r w:rsidRPr="00BF3836">
              <w:rPr>
                <w:sz w:val="24"/>
                <w:szCs w:val="24"/>
              </w:rPr>
              <w:t xml:space="preserve"> til dialog eller aktivitet. På den måde er det æstetiske bør</w:t>
            </w:r>
            <w:r w:rsidR="001C6D5C">
              <w:rPr>
                <w:sz w:val="24"/>
                <w:szCs w:val="24"/>
              </w:rPr>
              <w:t xml:space="preserve">nemiljø både skabt </w:t>
            </w:r>
            <w:r w:rsidR="00925A6E">
              <w:rPr>
                <w:sz w:val="24"/>
                <w:szCs w:val="24"/>
              </w:rPr>
              <w:t xml:space="preserve">af </w:t>
            </w:r>
            <w:r w:rsidR="001C6D5C">
              <w:rPr>
                <w:sz w:val="24"/>
                <w:szCs w:val="24"/>
              </w:rPr>
              <w:t>børnene selv</w:t>
            </w:r>
            <w:r w:rsidRPr="00BF3836">
              <w:rPr>
                <w:sz w:val="24"/>
                <w:szCs w:val="24"/>
              </w:rPr>
              <w:t xml:space="preserve"> samtidig med</w:t>
            </w:r>
            <w:r w:rsidR="001C6D5C">
              <w:rPr>
                <w:sz w:val="24"/>
                <w:szCs w:val="24"/>
              </w:rPr>
              <w:t>,</w:t>
            </w:r>
            <w:r w:rsidRPr="00BF3836">
              <w:rPr>
                <w:sz w:val="24"/>
                <w:szCs w:val="24"/>
              </w:rPr>
              <w:t xml:space="preserve"> at det også beror på, at </w:t>
            </w:r>
            <w:r w:rsidR="00A07DF3">
              <w:rPr>
                <w:sz w:val="24"/>
                <w:szCs w:val="24"/>
              </w:rPr>
              <w:t xml:space="preserve">de voksne etablerer </w:t>
            </w:r>
            <w:r w:rsidRPr="00BF3836">
              <w:rPr>
                <w:sz w:val="24"/>
                <w:szCs w:val="24"/>
              </w:rPr>
              <w:t>en ramme for dialog og læring.</w:t>
            </w:r>
          </w:p>
          <w:p w:rsidR="00B8072A" w:rsidRDefault="00B8072A" w:rsidP="005035C4">
            <w:pPr>
              <w:pStyle w:val="Tekst3"/>
              <w:rPr>
                <w:sz w:val="24"/>
                <w:szCs w:val="24"/>
              </w:rPr>
            </w:pPr>
            <w:r w:rsidRPr="00BF3836">
              <w:rPr>
                <w:sz w:val="24"/>
                <w:szCs w:val="24"/>
              </w:rPr>
              <w:t>Den helt store udfordring er nok dilemmaet i</w:t>
            </w:r>
            <w:r w:rsidR="001C6D5C">
              <w:rPr>
                <w:sz w:val="24"/>
                <w:szCs w:val="24"/>
              </w:rPr>
              <w:t>mellem rod og børns kreativitet.</w:t>
            </w:r>
            <w:r w:rsidRPr="00BF3836">
              <w:rPr>
                <w:sz w:val="24"/>
                <w:szCs w:val="24"/>
              </w:rPr>
              <w:t xml:space="preserve"> </w:t>
            </w:r>
            <w:r w:rsidR="001C6D5C">
              <w:rPr>
                <w:sz w:val="24"/>
                <w:szCs w:val="24"/>
              </w:rPr>
              <w:t>Vi forsøger</w:t>
            </w:r>
            <w:r w:rsidR="00C92E3C">
              <w:rPr>
                <w:sz w:val="24"/>
                <w:szCs w:val="24"/>
              </w:rPr>
              <w:t xml:space="preserve"> at skabe en balance</w:t>
            </w:r>
            <w:r w:rsidR="001C6D5C">
              <w:rPr>
                <w:sz w:val="24"/>
                <w:szCs w:val="24"/>
              </w:rPr>
              <w:t xml:space="preserve"> i det, m</w:t>
            </w:r>
            <w:r w:rsidRPr="00BF3836">
              <w:rPr>
                <w:sz w:val="24"/>
                <w:szCs w:val="24"/>
              </w:rPr>
              <w:t xml:space="preserve">en det kan til tider være svært, da for meget oprydning kan bremse en flow i børns leg og gode ideer. Omvendt kræver det også en hvis orden, hvis alle legezoner skal holdes ved lige og blive ved med at være indbydende. </w:t>
            </w:r>
          </w:p>
          <w:p w:rsidR="003115E1" w:rsidRPr="003115E1" w:rsidRDefault="003115E1" w:rsidP="003115E1">
            <w:pPr>
              <w:pStyle w:val="Tekst3"/>
              <w:rPr>
                <w:color w:val="00B050"/>
                <w:sz w:val="24"/>
                <w:szCs w:val="24"/>
              </w:rPr>
            </w:pPr>
          </w:p>
          <w:p w:rsidR="003115E1" w:rsidRPr="003115E1" w:rsidRDefault="003115E1" w:rsidP="005035C4">
            <w:pPr>
              <w:pStyle w:val="Tekst3"/>
              <w:rPr>
                <w:color w:val="00B050"/>
                <w:sz w:val="24"/>
                <w:szCs w:val="24"/>
              </w:rPr>
            </w:pPr>
          </w:p>
          <w:p w:rsidR="00B8072A" w:rsidRPr="00E57D42" w:rsidRDefault="00B8072A" w:rsidP="005035C4">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14:anchorId="60E0C976" wp14:editId="2A9D9041">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5035C4">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5035C4">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5035C4">
            <w:pPr>
              <w:jc w:val="right"/>
              <w:rPr>
                <w:color w:val="0077B3" w:themeColor="accent1"/>
              </w:rPr>
            </w:pPr>
            <w:r>
              <w:rPr>
                <w:noProof/>
                <w:color w:val="0077B3" w:themeColor="accent1"/>
                <w:lang w:eastAsia="da-DK"/>
              </w:rPr>
              <w:drawing>
                <wp:inline distT="0" distB="0" distL="0" distR="0" wp14:anchorId="79B3E607" wp14:editId="058C8146">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5035C4">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076C31" w:rsidRPr="00873422" w:rsidRDefault="0034770E" w:rsidP="005035C4">
            <w:pPr>
              <w:pStyle w:val="Tekst3"/>
              <w:rPr>
                <w:sz w:val="24"/>
                <w:szCs w:val="24"/>
              </w:rPr>
            </w:pPr>
            <w:r w:rsidRPr="00873422">
              <w:rPr>
                <w:sz w:val="24"/>
                <w:szCs w:val="24"/>
              </w:rPr>
              <w:t>Børns alsidig personlige udvikling</w:t>
            </w:r>
            <w:r w:rsidR="00C92E3C" w:rsidRPr="00873422">
              <w:rPr>
                <w:sz w:val="24"/>
                <w:szCs w:val="24"/>
              </w:rPr>
              <w:t xml:space="preserve"> er</w:t>
            </w:r>
            <w:r w:rsidR="00A918AC" w:rsidRPr="00873422">
              <w:rPr>
                <w:sz w:val="24"/>
                <w:szCs w:val="24"/>
              </w:rPr>
              <w:t xml:space="preserve"> </w:t>
            </w:r>
            <w:r w:rsidRPr="00873422">
              <w:rPr>
                <w:sz w:val="24"/>
                <w:szCs w:val="24"/>
              </w:rPr>
              <w:t>grundlæggende for</w:t>
            </w:r>
            <w:r w:rsidR="00BB6C2A" w:rsidRPr="00873422">
              <w:rPr>
                <w:sz w:val="24"/>
                <w:szCs w:val="24"/>
              </w:rPr>
              <w:t>, at et barn</w:t>
            </w:r>
            <w:r w:rsidR="00C92E3C" w:rsidRPr="00873422">
              <w:rPr>
                <w:sz w:val="24"/>
                <w:szCs w:val="24"/>
              </w:rPr>
              <w:t xml:space="preserve"> trives</w:t>
            </w:r>
            <w:r w:rsidR="00BB6C2A" w:rsidRPr="00873422">
              <w:rPr>
                <w:sz w:val="24"/>
                <w:szCs w:val="24"/>
              </w:rPr>
              <w:t>,</w:t>
            </w:r>
            <w:r w:rsidR="00C92E3C" w:rsidRPr="00873422">
              <w:rPr>
                <w:sz w:val="24"/>
                <w:szCs w:val="24"/>
              </w:rPr>
              <w:t xml:space="preserve"> kan</w:t>
            </w:r>
            <w:r w:rsidRPr="00873422">
              <w:rPr>
                <w:sz w:val="24"/>
                <w:szCs w:val="24"/>
              </w:rPr>
              <w:t xml:space="preserve"> indgå i sociale </w:t>
            </w:r>
            <w:r w:rsidR="00C92E3C" w:rsidRPr="00873422">
              <w:rPr>
                <w:sz w:val="24"/>
                <w:szCs w:val="24"/>
              </w:rPr>
              <w:t>relationer, samt</w:t>
            </w:r>
            <w:r w:rsidRPr="00873422">
              <w:rPr>
                <w:sz w:val="24"/>
                <w:szCs w:val="24"/>
              </w:rPr>
              <w:t xml:space="preserve"> kunne optage læring</w:t>
            </w:r>
            <w:r w:rsidR="00BB6C2A" w:rsidRPr="00873422">
              <w:rPr>
                <w:sz w:val="24"/>
                <w:szCs w:val="24"/>
              </w:rPr>
              <w:t xml:space="preserve">. </w:t>
            </w:r>
            <w:r w:rsidR="00076C31" w:rsidRPr="00873422">
              <w:rPr>
                <w:sz w:val="24"/>
                <w:szCs w:val="24"/>
              </w:rPr>
              <w:t>Når vi møder et barn i relationen</w:t>
            </w:r>
            <w:r w:rsidR="00A918AC" w:rsidRPr="00873422">
              <w:rPr>
                <w:sz w:val="24"/>
                <w:szCs w:val="24"/>
              </w:rPr>
              <w:t>,</w:t>
            </w:r>
            <w:r w:rsidR="00076C31" w:rsidRPr="00873422">
              <w:rPr>
                <w:sz w:val="24"/>
                <w:szCs w:val="24"/>
              </w:rPr>
              <w:t xml:space="preserve"> har vi vo</w:t>
            </w:r>
            <w:r w:rsidR="00A1566A">
              <w:rPr>
                <w:sz w:val="24"/>
                <w:szCs w:val="24"/>
              </w:rPr>
              <w:t>ksne</w:t>
            </w:r>
            <w:r w:rsidR="00970578">
              <w:rPr>
                <w:sz w:val="24"/>
                <w:szCs w:val="24"/>
              </w:rPr>
              <w:t xml:space="preserve"> et stort</w:t>
            </w:r>
            <w:r w:rsidR="00076C31" w:rsidRPr="00873422">
              <w:rPr>
                <w:sz w:val="24"/>
                <w:szCs w:val="24"/>
              </w:rPr>
              <w:t xml:space="preserve"> ansvar for barnets forståelse af sig selv. Derfor skal vi møde barnet </w:t>
            </w:r>
            <w:r w:rsidR="00D64AAE" w:rsidRPr="00873422">
              <w:rPr>
                <w:sz w:val="24"/>
                <w:szCs w:val="24"/>
              </w:rPr>
              <w:t>med en bevidsthed om vores egen forforståelse</w:t>
            </w:r>
            <w:r w:rsidR="005D0AED" w:rsidRPr="00873422">
              <w:rPr>
                <w:sz w:val="24"/>
                <w:szCs w:val="24"/>
              </w:rPr>
              <w:t xml:space="preserve"> og normer</w:t>
            </w:r>
            <w:r w:rsidR="00D64AAE" w:rsidRPr="00873422">
              <w:rPr>
                <w:sz w:val="24"/>
                <w:szCs w:val="24"/>
              </w:rPr>
              <w:t>.</w:t>
            </w:r>
            <w:r w:rsidR="00076C31" w:rsidRPr="00873422">
              <w:rPr>
                <w:sz w:val="24"/>
                <w:szCs w:val="24"/>
              </w:rPr>
              <w:t xml:space="preserve"> Vi skal </w:t>
            </w:r>
            <w:r w:rsidR="00ED2DD6" w:rsidRPr="00873422">
              <w:rPr>
                <w:sz w:val="24"/>
                <w:szCs w:val="24"/>
              </w:rPr>
              <w:t>ud fra</w:t>
            </w:r>
            <w:r w:rsidR="00076C31" w:rsidRPr="00873422">
              <w:rPr>
                <w:sz w:val="24"/>
                <w:szCs w:val="24"/>
              </w:rPr>
              <w:t xml:space="preserve"> barnets perspektiv og i samarbejde med forældrene arbejde med nuværende og nærmeste udviklingszone. Dette indebærer at tilbyde barnet meningsfulde fællesskaber. Vi må altid forholde os nysgerrige i forhold til barnets intention og guide og vejlede, hvis et barn måtte agere</w:t>
            </w:r>
            <w:r w:rsidR="00F91C94" w:rsidRPr="00873422">
              <w:rPr>
                <w:sz w:val="24"/>
                <w:szCs w:val="24"/>
              </w:rPr>
              <w:t>r</w:t>
            </w:r>
            <w:r w:rsidR="00076C31" w:rsidRPr="00873422">
              <w:rPr>
                <w:sz w:val="24"/>
                <w:szCs w:val="24"/>
              </w:rPr>
              <w:t xml:space="preserve"> uhensigtsmæssigt. </w:t>
            </w:r>
          </w:p>
          <w:p w:rsidR="00D36C23" w:rsidRPr="00873422" w:rsidRDefault="00A64079" w:rsidP="005035C4">
            <w:pPr>
              <w:pStyle w:val="Tekst3"/>
              <w:rPr>
                <w:sz w:val="24"/>
                <w:szCs w:val="24"/>
              </w:rPr>
            </w:pPr>
            <w:r w:rsidRPr="00873422">
              <w:rPr>
                <w:sz w:val="24"/>
                <w:szCs w:val="24"/>
              </w:rPr>
              <w:t>I sociale samspil lærer børn at forstå egne og andres grænser</w:t>
            </w:r>
            <w:r w:rsidR="00A918AC" w:rsidRPr="00873422">
              <w:rPr>
                <w:sz w:val="24"/>
                <w:szCs w:val="24"/>
              </w:rPr>
              <w:t>. I</w:t>
            </w:r>
            <w:r w:rsidRPr="00873422">
              <w:rPr>
                <w:sz w:val="24"/>
                <w:szCs w:val="24"/>
              </w:rPr>
              <w:t xml:space="preserve"> legen kan de øve sig på at indgå i et fællesskab med et </w:t>
            </w:r>
            <w:r w:rsidR="00A918AC" w:rsidRPr="00873422">
              <w:rPr>
                <w:sz w:val="24"/>
                <w:szCs w:val="24"/>
              </w:rPr>
              <w:t xml:space="preserve">andet </w:t>
            </w:r>
            <w:r w:rsidRPr="00873422">
              <w:rPr>
                <w:sz w:val="24"/>
                <w:szCs w:val="24"/>
              </w:rPr>
              <w:t>individ</w:t>
            </w:r>
            <w:r w:rsidR="00A918AC" w:rsidRPr="00873422">
              <w:rPr>
                <w:sz w:val="24"/>
                <w:szCs w:val="24"/>
              </w:rPr>
              <w:t>,</w:t>
            </w:r>
            <w:r w:rsidRPr="00873422">
              <w:rPr>
                <w:sz w:val="24"/>
                <w:szCs w:val="24"/>
              </w:rPr>
              <w:t xml:space="preserve"> som er forskelligt fra barnet selv. </w:t>
            </w:r>
            <w:r w:rsidR="00ED2DD6" w:rsidRPr="00873422">
              <w:rPr>
                <w:sz w:val="24"/>
                <w:szCs w:val="24"/>
              </w:rPr>
              <w:t>De voksne kan hjælpe barnet ved at sætte ord på handling, men også ved at sætte ord på de følelser</w:t>
            </w:r>
            <w:r w:rsidR="00D36C23" w:rsidRPr="00873422">
              <w:rPr>
                <w:sz w:val="24"/>
                <w:szCs w:val="24"/>
              </w:rPr>
              <w:t>,</w:t>
            </w:r>
            <w:r w:rsidR="00ED2DD6" w:rsidRPr="00873422">
              <w:rPr>
                <w:sz w:val="24"/>
                <w:szCs w:val="24"/>
              </w:rPr>
              <w:t xml:space="preserve"> som barnet vækker i </w:t>
            </w:r>
            <w:r w:rsidR="00D36C23" w:rsidRPr="00873422">
              <w:rPr>
                <w:sz w:val="24"/>
                <w:szCs w:val="24"/>
              </w:rPr>
              <w:t xml:space="preserve">andre børn samt </w:t>
            </w:r>
            <w:r w:rsidR="00ED2DD6" w:rsidRPr="00873422">
              <w:rPr>
                <w:sz w:val="24"/>
                <w:szCs w:val="24"/>
              </w:rPr>
              <w:t>den voksne</w:t>
            </w:r>
            <w:r w:rsidR="00D36C23" w:rsidRPr="00873422">
              <w:rPr>
                <w:sz w:val="24"/>
                <w:szCs w:val="24"/>
              </w:rPr>
              <w:t xml:space="preserve"> selv</w:t>
            </w:r>
            <w:r w:rsidR="00ED2DD6" w:rsidRPr="00873422">
              <w:rPr>
                <w:sz w:val="24"/>
                <w:szCs w:val="24"/>
              </w:rPr>
              <w:t xml:space="preserve">. </w:t>
            </w:r>
            <w:r w:rsidR="006E3F4B" w:rsidRPr="00873422">
              <w:rPr>
                <w:sz w:val="24"/>
                <w:szCs w:val="24"/>
              </w:rPr>
              <w:t>De helt små børn</w:t>
            </w:r>
            <w:r w:rsidR="00A1566A">
              <w:rPr>
                <w:sz w:val="24"/>
                <w:szCs w:val="24"/>
              </w:rPr>
              <w:t xml:space="preserve"> støtter vi ved at være deres talerør og lære dem</w:t>
            </w:r>
            <w:r w:rsidR="006E3F4B" w:rsidRPr="00873422">
              <w:rPr>
                <w:sz w:val="24"/>
                <w:szCs w:val="24"/>
              </w:rPr>
              <w:t xml:space="preserve"> at sige ”stop”, mens vi bedre kan støtte de større børn i </w:t>
            </w:r>
            <w:r w:rsidR="00A1566A">
              <w:rPr>
                <w:sz w:val="24"/>
                <w:szCs w:val="24"/>
              </w:rPr>
              <w:t xml:space="preserve">selv </w:t>
            </w:r>
            <w:r w:rsidR="006E3F4B" w:rsidRPr="00873422">
              <w:rPr>
                <w:sz w:val="24"/>
                <w:szCs w:val="24"/>
              </w:rPr>
              <w:t xml:space="preserve">at forklare med ord, hvorfor det blev ked af det. </w:t>
            </w:r>
          </w:p>
          <w:p w:rsidR="00611B9A" w:rsidRPr="00873422" w:rsidRDefault="00611B9A" w:rsidP="005035C4">
            <w:pPr>
              <w:pStyle w:val="Tekst3"/>
              <w:rPr>
                <w:sz w:val="24"/>
                <w:szCs w:val="24"/>
              </w:rPr>
            </w:pPr>
            <w:r w:rsidRPr="00873422">
              <w:rPr>
                <w:sz w:val="24"/>
                <w:szCs w:val="24"/>
              </w:rPr>
              <w:t xml:space="preserve">Vi </w:t>
            </w:r>
            <w:r w:rsidR="00D36C23" w:rsidRPr="00873422">
              <w:rPr>
                <w:sz w:val="24"/>
                <w:szCs w:val="24"/>
              </w:rPr>
              <w:t>arbejder med</w:t>
            </w:r>
            <w:r w:rsidRPr="00873422">
              <w:rPr>
                <w:sz w:val="24"/>
                <w:szCs w:val="24"/>
              </w:rPr>
              <w:t xml:space="preserve"> fundamentet for at barnet får en fornemmelse af egne rettigheder. Eksempelvis retten til at bestemme over egen krop. </w:t>
            </w:r>
            <w:r w:rsidR="00D36C23" w:rsidRPr="00873422">
              <w:rPr>
                <w:sz w:val="24"/>
                <w:szCs w:val="24"/>
              </w:rPr>
              <w:t>Den voksne skal være rollemodel og italesætte, hvis noget</w:t>
            </w:r>
            <w:r w:rsidR="00995AE0" w:rsidRPr="00873422">
              <w:rPr>
                <w:sz w:val="24"/>
                <w:szCs w:val="24"/>
              </w:rPr>
              <w:t xml:space="preserve"> føles godt</w:t>
            </w:r>
            <w:r w:rsidR="00B16ED8" w:rsidRPr="00873422">
              <w:rPr>
                <w:sz w:val="24"/>
                <w:szCs w:val="24"/>
              </w:rPr>
              <w:t>,</w:t>
            </w:r>
            <w:r w:rsidR="00995AE0" w:rsidRPr="00873422">
              <w:rPr>
                <w:sz w:val="24"/>
                <w:szCs w:val="24"/>
              </w:rPr>
              <w:t xml:space="preserve"> og når noget</w:t>
            </w:r>
            <w:r w:rsidR="00D36C23" w:rsidRPr="00873422">
              <w:rPr>
                <w:sz w:val="24"/>
                <w:szCs w:val="24"/>
              </w:rPr>
              <w:t xml:space="preserve"> ikke føles rart. </w:t>
            </w:r>
            <w:r w:rsidR="00995AE0" w:rsidRPr="00873422">
              <w:rPr>
                <w:sz w:val="24"/>
                <w:szCs w:val="24"/>
              </w:rPr>
              <w:t xml:space="preserve">Det kan være glæden ved at møde barnet om morgenen eller ved et spontant kram. Men det kan også være at </w:t>
            </w:r>
            <w:r w:rsidR="00B16ED8" w:rsidRPr="00873422">
              <w:rPr>
                <w:sz w:val="24"/>
                <w:szCs w:val="24"/>
              </w:rPr>
              <w:t xml:space="preserve">italesætte og </w:t>
            </w:r>
            <w:r w:rsidR="00995AE0" w:rsidRPr="00873422">
              <w:rPr>
                <w:sz w:val="24"/>
                <w:szCs w:val="24"/>
              </w:rPr>
              <w:t xml:space="preserve">anerkende </w:t>
            </w:r>
            <w:r w:rsidR="003C7F3E" w:rsidRPr="00873422">
              <w:rPr>
                <w:sz w:val="24"/>
                <w:szCs w:val="24"/>
              </w:rPr>
              <w:t xml:space="preserve">retten til at sige fra, </w:t>
            </w:r>
            <w:r w:rsidR="00995AE0" w:rsidRPr="00873422">
              <w:rPr>
                <w:sz w:val="24"/>
                <w:szCs w:val="24"/>
              </w:rPr>
              <w:t xml:space="preserve">vrede eller frustration. </w:t>
            </w:r>
          </w:p>
          <w:p w:rsidR="00015CAA" w:rsidRPr="00873422" w:rsidRDefault="00015CAA" w:rsidP="005035C4">
            <w:pPr>
              <w:pStyle w:val="Tekst3"/>
              <w:rPr>
                <w:sz w:val="24"/>
                <w:szCs w:val="24"/>
              </w:rPr>
            </w:pPr>
            <w:r w:rsidRPr="00873422">
              <w:rPr>
                <w:sz w:val="24"/>
                <w:szCs w:val="24"/>
              </w:rPr>
              <w:t xml:space="preserve">Vi ønsker at lære børnene i Uglebo, at de med deres ageren har indflydelse på, hvordan andre individer har det. </w:t>
            </w:r>
            <w:r w:rsidR="0005421C" w:rsidRPr="00873422">
              <w:rPr>
                <w:sz w:val="24"/>
                <w:szCs w:val="24"/>
              </w:rPr>
              <w:t xml:space="preserve">Vi ønsker at lære dem, at </w:t>
            </w:r>
            <w:r w:rsidRPr="00873422">
              <w:rPr>
                <w:sz w:val="24"/>
                <w:szCs w:val="24"/>
              </w:rPr>
              <w:t>når man yder omsorg og beha</w:t>
            </w:r>
            <w:r w:rsidR="0005421C" w:rsidRPr="00873422">
              <w:rPr>
                <w:sz w:val="24"/>
                <w:szCs w:val="24"/>
              </w:rPr>
              <w:t>ndler andre med anerkendelse</w:t>
            </w:r>
            <w:r w:rsidR="00EA65B4" w:rsidRPr="00873422">
              <w:rPr>
                <w:sz w:val="24"/>
                <w:szCs w:val="24"/>
              </w:rPr>
              <w:t>,</w:t>
            </w:r>
            <w:r w:rsidR="0005421C" w:rsidRPr="00873422">
              <w:rPr>
                <w:sz w:val="24"/>
                <w:szCs w:val="24"/>
              </w:rPr>
              <w:t xml:space="preserve"> så betyder det rigtig meget for den andens livsvilkår. </w:t>
            </w:r>
            <w:r w:rsidR="009A2358" w:rsidRPr="00873422">
              <w:rPr>
                <w:sz w:val="24"/>
                <w:szCs w:val="24"/>
              </w:rPr>
              <w:t xml:space="preserve"> Dette kan man </w:t>
            </w:r>
            <w:r w:rsidR="00DB0094" w:rsidRPr="00873422">
              <w:rPr>
                <w:sz w:val="24"/>
                <w:szCs w:val="24"/>
              </w:rPr>
              <w:t xml:space="preserve">blandt andet </w:t>
            </w:r>
            <w:r w:rsidR="009A2358" w:rsidRPr="00873422">
              <w:rPr>
                <w:sz w:val="24"/>
                <w:szCs w:val="24"/>
              </w:rPr>
              <w:t>lære, når man bliver støttet i situationer med et andet barn, som af den ene eller anden årsag er konfli</w:t>
            </w:r>
            <w:r w:rsidR="00A263BA">
              <w:rPr>
                <w:sz w:val="24"/>
                <w:szCs w:val="24"/>
              </w:rPr>
              <w:t>ktfuldt. Herudover inkluderer vi</w:t>
            </w:r>
            <w:r w:rsidR="009A2358" w:rsidRPr="00873422">
              <w:rPr>
                <w:sz w:val="24"/>
                <w:szCs w:val="24"/>
              </w:rPr>
              <w:t xml:space="preserve"> børnene i pasningen af vores to kælesnegle. Dette er med til at give børnene en forståelse af, hvad det kræver af os mennesker</w:t>
            </w:r>
            <w:r w:rsidR="00A263BA">
              <w:rPr>
                <w:sz w:val="24"/>
                <w:szCs w:val="24"/>
              </w:rPr>
              <w:t>,</w:t>
            </w:r>
            <w:r w:rsidR="009A2358" w:rsidRPr="00873422">
              <w:rPr>
                <w:sz w:val="24"/>
                <w:szCs w:val="24"/>
              </w:rPr>
              <w:t xml:space="preserve"> hvis dyrene skal have ordentlige forhold og helt konkret, hvis de skal overleve.  </w:t>
            </w:r>
          </w:p>
          <w:p w:rsidR="0071187D" w:rsidRPr="00A64079" w:rsidRDefault="00BB6C2A" w:rsidP="009C2E3C">
            <w:pPr>
              <w:pStyle w:val="Tekst3"/>
              <w:rPr>
                <w:sz w:val="24"/>
                <w:szCs w:val="24"/>
              </w:rPr>
            </w:pPr>
            <w:r>
              <w:rPr>
                <w:sz w:val="24"/>
                <w:szCs w:val="24"/>
              </w:rPr>
              <w:t>De yngste børn udvikler sig hurtigt. De</w:t>
            </w:r>
            <w:r w:rsidR="0034770E" w:rsidRPr="00BF3836">
              <w:rPr>
                <w:sz w:val="24"/>
                <w:szCs w:val="24"/>
              </w:rPr>
              <w:t xml:space="preserve"> lærer hele tiden nyt</w:t>
            </w:r>
            <w:r w:rsidR="0034770E">
              <w:t xml:space="preserve"> </w:t>
            </w:r>
            <w:r w:rsidR="0034770E" w:rsidRPr="00BF3836">
              <w:rPr>
                <w:sz w:val="24"/>
                <w:szCs w:val="24"/>
              </w:rPr>
              <w:t xml:space="preserve">og har stor nysgerrighed på at undersøge verden. I Uglebo bliver børn </w:t>
            </w:r>
            <w:r w:rsidR="00296B41">
              <w:rPr>
                <w:sz w:val="24"/>
                <w:szCs w:val="24"/>
              </w:rPr>
              <w:t xml:space="preserve">mødt af </w:t>
            </w:r>
            <w:r>
              <w:rPr>
                <w:sz w:val="24"/>
                <w:szCs w:val="24"/>
              </w:rPr>
              <w:t>voksne</w:t>
            </w:r>
            <w:r w:rsidR="00296B41">
              <w:rPr>
                <w:sz w:val="24"/>
                <w:szCs w:val="24"/>
              </w:rPr>
              <w:t>,</w:t>
            </w:r>
            <w:r>
              <w:rPr>
                <w:sz w:val="24"/>
                <w:szCs w:val="24"/>
              </w:rPr>
              <w:t xml:space="preserve"> der deler </w:t>
            </w:r>
            <w:r w:rsidR="0034770E" w:rsidRPr="00BF3836">
              <w:rPr>
                <w:sz w:val="24"/>
                <w:szCs w:val="24"/>
              </w:rPr>
              <w:t>der</w:t>
            </w:r>
            <w:r>
              <w:rPr>
                <w:sz w:val="24"/>
                <w:szCs w:val="24"/>
              </w:rPr>
              <w:t>es</w:t>
            </w:r>
            <w:r w:rsidR="0034770E" w:rsidRPr="00BF3836">
              <w:rPr>
                <w:sz w:val="24"/>
                <w:szCs w:val="24"/>
              </w:rPr>
              <w:t xml:space="preserve"> erkendelser og </w:t>
            </w:r>
            <w:r>
              <w:rPr>
                <w:sz w:val="24"/>
                <w:szCs w:val="24"/>
              </w:rPr>
              <w:t>opmuntrer</w:t>
            </w:r>
            <w:r w:rsidR="0034770E" w:rsidRPr="00BF3836">
              <w:rPr>
                <w:sz w:val="24"/>
                <w:szCs w:val="24"/>
              </w:rPr>
              <w:t xml:space="preserve"> dem, når de øver sig på noget nyt. Det kan</w:t>
            </w:r>
            <w:r>
              <w:rPr>
                <w:sz w:val="24"/>
                <w:szCs w:val="24"/>
              </w:rPr>
              <w:t xml:space="preserve"> eksempelvis</w:t>
            </w:r>
            <w:r w:rsidR="0034770E" w:rsidRPr="00BF3836">
              <w:rPr>
                <w:sz w:val="24"/>
                <w:szCs w:val="24"/>
              </w:rPr>
              <w:t xml:space="preserve"> være, når </w:t>
            </w:r>
            <w:r>
              <w:rPr>
                <w:sz w:val="24"/>
                <w:szCs w:val="24"/>
              </w:rPr>
              <w:t xml:space="preserve">barnet øver sig på at gå. Her kan det </w:t>
            </w:r>
            <w:r w:rsidRPr="00BF3836">
              <w:rPr>
                <w:sz w:val="24"/>
                <w:szCs w:val="24"/>
              </w:rPr>
              <w:t>pædagogiske personale</w:t>
            </w:r>
            <w:r>
              <w:rPr>
                <w:sz w:val="24"/>
                <w:szCs w:val="24"/>
              </w:rPr>
              <w:t xml:space="preserve"> skabe muligheder for barnet</w:t>
            </w:r>
            <w:r w:rsidRPr="00BF3836">
              <w:rPr>
                <w:sz w:val="24"/>
                <w:szCs w:val="24"/>
              </w:rPr>
              <w:t xml:space="preserve"> ved </w:t>
            </w:r>
            <w:r w:rsidR="00296B41">
              <w:rPr>
                <w:sz w:val="24"/>
                <w:szCs w:val="24"/>
              </w:rPr>
              <w:t xml:space="preserve">at opmuntre og </w:t>
            </w:r>
            <w:r w:rsidRPr="00BF3836">
              <w:rPr>
                <w:sz w:val="24"/>
                <w:szCs w:val="24"/>
              </w:rPr>
              <w:t xml:space="preserve">øve barnets balance og styrke i kroppen, så det </w:t>
            </w:r>
            <w:r>
              <w:rPr>
                <w:sz w:val="24"/>
                <w:szCs w:val="24"/>
              </w:rPr>
              <w:t>blive</w:t>
            </w:r>
            <w:r w:rsidRPr="00BF3836">
              <w:rPr>
                <w:sz w:val="24"/>
                <w:szCs w:val="24"/>
              </w:rPr>
              <w:t>r klar til at tage de første sk</w:t>
            </w:r>
            <w:r w:rsidR="001F713E">
              <w:rPr>
                <w:sz w:val="24"/>
                <w:szCs w:val="24"/>
              </w:rPr>
              <w:t>r</w:t>
            </w:r>
            <w:r w:rsidRPr="00BF3836">
              <w:rPr>
                <w:sz w:val="24"/>
                <w:szCs w:val="24"/>
              </w:rPr>
              <w:t>idt.</w:t>
            </w:r>
            <w:r w:rsidR="001F713E">
              <w:rPr>
                <w:sz w:val="24"/>
                <w:szCs w:val="24"/>
              </w:rPr>
              <w:t xml:space="preserve"> </w:t>
            </w:r>
            <w:r w:rsidR="009C2E3C" w:rsidRPr="00873422">
              <w:rPr>
                <w:sz w:val="24"/>
                <w:szCs w:val="24"/>
              </w:rPr>
              <w:t xml:space="preserve">De voksne må skabe en atmosfære, hvor børnene er trygge ved at øve sig både motorisk og socialt. </w:t>
            </w:r>
            <w:r w:rsidR="00A64079" w:rsidRPr="00873422">
              <w:rPr>
                <w:sz w:val="24"/>
                <w:szCs w:val="24"/>
              </w:rPr>
              <w:t xml:space="preserve">Børn øver sig hele dagen og derfor </w:t>
            </w:r>
            <w:r w:rsidR="00A263BA">
              <w:rPr>
                <w:sz w:val="24"/>
                <w:szCs w:val="24"/>
              </w:rPr>
              <w:t>skal</w:t>
            </w:r>
            <w:r w:rsidR="00A64079" w:rsidRPr="00873422">
              <w:rPr>
                <w:sz w:val="24"/>
                <w:szCs w:val="24"/>
              </w:rPr>
              <w:t xml:space="preserve"> læringsmiljøet tage udgangspunkt i dette. </w:t>
            </w:r>
            <w:r w:rsidR="00A64079" w:rsidRPr="00A64079">
              <w:rPr>
                <w:sz w:val="24"/>
                <w:szCs w:val="24"/>
              </w:rPr>
              <w:t>Dette kræver nærvær, arrangement og en faglig</w:t>
            </w:r>
            <w:r w:rsidR="00A263BA">
              <w:rPr>
                <w:sz w:val="24"/>
                <w:szCs w:val="24"/>
              </w:rPr>
              <w:t xml:space="preserve"> </w:t>
            </w:r>
            <w:r w:rsidR="00A64079" w:rsidRPr="00A64079">
              <w:rPr>
                <w:sz w:val="24"/>
                <w:szCs w:val="24"/>
              </w:rPr>
              <w:t xml:space="preserve">bevidsthed hos </w:t>
            </w:r>
            <w:r w:rsidR="00A263BA">
              <w:rPr>
                <w:sz w:val="24"/>
                <w:szCs w:val="24"/>
              </w:rPr>
              <w:t>de voksne</w:t>
            </w:r>
            <w:r w:rsidR="00A64079" w:rsidRPr="00A64079">
              <w:rPr>
                <w:sz w:val="24"/>
                <w:szCs w:val="24"/>
              </w:rPr>
              <w:t xml:space="preserve">. Det hele skal forgå i samspil med </w:t>
            </w:r>
            <w:r w:rsidR="00A64079">
              <w:rPr>
                <w:sz w:val="24"/>
                <w:szCs w:val="24"/>
              </w:rPr>
              <w:t xml:space="preserve">børnene selv, </w:t>
            </w:r>
            <w:r w:rsidR="00A64079" w:rsidRPr="00A64079">
              <w:rPr>
                <w:sz w:val="24"/>
                <w:szCs w:val="24"/>
              </w:rPr>
              <w:t>øvrige kollegaer og børnenes forældre.</w:t>
            </w:r>
          </w:p>
          <w:p w:rsidR="00F85A35" w:rsidRPr="00BF3836" w:rsidRDefault="0071187D" w:rsidP="005035C4">
            <w:pPr>
              <w:pStyle w:val="Tekst3"/>
              <w:rPr>
                <w:sz w:val="24"/>
                <w:szCs w:val="24"/>
              </w:rPr>
            </w:pPr>
            <w:r w:rsidRPr="00BF3836">
              <w:rPr>
                <w:sz w:val="24"/>
                <w:szCs w:val="24"/>
              </w:rPr>
              <w:t xml:space="preserve">I Uglebo gør vi meget ud af at få skabt et trygt og omsorgsfuldt miljø. For de yngste børn betyder det, at vi har skabt en overskuelig hverdag, i en lille ramme med kendte voksne. Der bliver holdt øje med om </w:t>
            </w:r>
            <w:r w:rsidR="00F85A35" w:rsidRPr="00BF3836">
              <w:rPr>
                <w:sz w:val="24"/>
                <w:szCs w:val="24"/>
              </w:rPr>
              <w:t>børnene</w:t>
            </w:r>
            <w:r w:rsidRPr="00BF3836">
              <w:rPr>
                <w:sz w:val="24"/>
                <w:szCs w:val="24"/>
              </w:rPr>
              <w:t xml:space="preserve"> deltager</w:t>
            </w:r>
            <w:r w:rsidR="00F85A35" w:rsidRPr="00BF3836">
              <w:rPr>
                <w:sz w:val="24"/>
                <w:szCs w:val="24"/>
              </w:rPr>
              <w:t xml:space="preserve"> aktivt i hverdagen</w:t>
            </w:r>
            <w:r w:rsidR="00B11363">
              <w:rPr>
                <w:sz w:val="24"/>
                <w:szCs w:val="24"/>
              </w:rPr>
              <w:t>,</w:t>
            </w:r>
            <w:r w:rsidR="00F85A35" w:rsidRPr="00BF3836">
              <w:rPr>
                <w:sz w:val="24"/>
                <w:szCs w:val="24"/>
              </w:rPr>
              <w:t xml:space="preserve"> og om </w:t>
            </w:r>
            <w:r w:rsidR="00B11363">
              <w:rPr>
                <w:sz w:val="24"/>
                <w:szCs w:val="24"/>
              </w:rPr>
              <w:t xml:space="preserve">de </w:t>
            </w:r>
            <w:r w:rsidR="00F85A35" w:rsidRPr="00BF3836">
              <w:rPr>
                <w:sz w:val="24"/>
                <w:szCs w:val="24"/>
              </w:rPr>
              <w:t xml:space="preserve">begynder at vise interesse for andre børn, ved eksempelvis at indgå i en parelleleg. </w:t>
            </w:r>
          </w:p>
          <w:p w:rsidR="009C2E3C" w:rsidRPr="000B216C" w:rsidRDefault="00F85A35" w:rsidP="00F85A35">
            <w:pPr>
              <w:pStyle w:val="Tekst3"/>
              <w:rPr>
                <w:sz w:val="24"/>
                <w:szCs w:val="24"/>
              </w:rPr>
            </w:pPr>
            <w:r w:rsidRPr="00BF3836">
              <w:rPr>
                <w:sz w:val="24"/>
                <w:szCs w:val="24"/>
              </w:rPr>
              <w:t>I takt med at børnene bliver ældre, udvider vi deres legeområder og inddrager dem i endnu højre grad i forhold til at træffe beslutninger og valg. På den måde bliver barnet en mer</w:t>
            </w:r>
            <w:r w:rsidR="00B11363">
              <w:rPr>
                <w:sz w:val="24"/>
                <w:szCs w:val="24"/>
              </w:rPr>
              <w:t>e bevidst og en aktiv medspiller</w:t>
            </w:r>
            <w:r w:rsidR="000B216C">
              <w:rPr>
                <w:sz w:val="24"/>
                <w:szCs w:val="24"/>
              </w:rPr>
              <w:t xml:space="preserve"> i forhold til</w:t>
            </w:r>
            <w:r w:rsidRPr="00BF3836">
              <w:rPr>
                <w:sz w:val="24"/>
                <w:szCs w:val="24"/>
              </w:rPr>
              <w:t xml:space="preserve"> identitetsudvikling. </w:t>
            </w:r>
            <w:r w:rsidR="00B4516A" w:rsidRPr="00BF3836">
              <w:rPr>
                <w:sz w:val="24"/>
                <w:szCs w:val="24"/>
              </w:rPr>
              <w:t>Barnets er i personlig udvikling, når det kan deltage i fællesskabet, på egene og andres præmisser.</w:t>
            </w:r>
            <w:r w:rsidR="00B4516A">
              <w:t xml:space="preserve"> </w:t>
            </w:r>
          </w:p>
        </w:tc>
      </w:tr>
    </w:tbl>
    <w:p w:rsidR="001D4135" w:rsidRDefault="001D4135" w:rsidP="00A80601">
      <w:r>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5035C4">
        <w:trPr>
          <w:cantSplit/>
        </w:trPr>
        <w:tc>
          <w:tcPr>
            <w:tcW w:w="7087" w:type="dxa"/>
          </w:tcPr>
          <w:p w:rsidR="003B4C9C" w:rsidRPr="00084F73" w:rsidRDefault="003B4C9C" w:rsidP="005035C4">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5035C4">
            <w:pPr>
              <w:pStyle w:val="Byline"/>
            </w:pPr>
            <w:r w:rsidRPr="003B4C9C">
              <w:t>Den styrkede pædagogiske læreplan, Rammer og indhold, s. 38-39</w:t>
            </w:r>
          </w:p>
        </w:tc>
        <w:tc>
          <w:tcPr>
            <w:tcW w:w="2551" w:type="dxa"/>
          </w:tcPr>
          <w:p w:rsidR="003B4C9C" w:rsidRDefault="005D3542" w:rsidP="005035C4">
            <w:pPr>
              <w:jc w:val="right"/>
              <w:rPr>
                <w:color w:val="0077B3" w:themeColor="accent1"/>
              </w:rPr>
            </w:pPr>
            <w:r>
              <w:rPr>
                <w:noProof/>
                <w:color w:val="0077B3" w:themeColor="accent1"/>
                <w:lang w:eastAsia="da-DK"/>
              </w:rPr>
              <w:drawing>
                <wp:inline distT="0" distB="0" distL="0" distR="0" wp14:anchorId="7A480F1A" wp14:editId="39784CE2">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5035C4">
        <w:tc>
          <w:tcPr>
            <w:tcW w:w="9638" w:type="dxa"/>
          </w:tcPr>
          <w:p w:rsidR="003B4C9C" w:rsidRDefault="003B4C9C" w:rsidP="005035C4">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5035C4">
        <w:tc>
          <w:tcPr>
            <w:tcW w:w="9638" w:type="dxa"/>
          </w:tcPr>
          <w:p w:rsidR="003B4C9C" w:rsidRDefault="005D3542" w:rsidP="005035C4">
            <w:pPr>
              <w:pStyle w:val="Tekst5rd"/>
            </w:pPr>
            <w:r w:rsidRPr="005D3542">
              <w:t>Hvordan understøtter vores pædagogiske læringsmiljø børnenes sociale udvikling?</w:t>
            </w:r>
          </w:p>
          <w:p w:rsidR="003B4C9C" w:rsidRDefault="005D3542" w:rsidP="005035C4">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5035C4">
            <w:pPr>
              <w:pStyle w:val="Bullettekst3rd"/>
              <w:spacing w:after="240"/>
            </w:pPr>
            <w:r w:rsidRPr="005D3542">
              <w:t>Ses i samspil med de øvrige læreplanstemaer.</w:t>
            </w:r>
          </w:p>
          <w:p w:rsidR="003B4C9C" w:rsidRPr="00224048" w:rsidRDefault="003B4C9C" w:rsidP="005035C4">
            <w:pPr>
              <w:pStyle w:val="Tekst3"/>
              <w:rPr>
                <w:sz w:val="24"/>
                <w:szCs w:val="24"/>
              </w:rPr>
            </w:pPr>
            <w:r>
              <w:fldChar w:fldCharType="begin"/>
            </w:r>
            <w:r>
              <w:instrText xml:space="preserve"> MACROBUTTON NoMacros &gt;Her skriver I korte retningsgivende refleksioner og eksempler.&lt; </w:instrText>
            </w:r>
            <w:r>
              <w:fldChar w:fldCharType="end"/>
            </w:r>
          </w:p>
          <w:p w:rsidR="001D7896" w:rsidRPr="00873422" w:rsidRDefault="00E005C1" w:rsidP="005035C4">
            <w:pPr>
              <w:pStyle w:val="Tekst3"/>
              <w:rPr>
                <w:sz w:val="24"/>
                <w:szCs w:val="24"/>
              </w:rPr>
            </w:pPr>
            <w:r w:rsidRPr="00873422">
              <w:rPr>
                <w:sz w:val="24"/>
                <w:szCs w:val="24"/>
              </w:rPr>
              <w:t xml:space="preserve">Vi arbejder med forskellige </w:t>
            </w:r>
            <w:r w:rsidR="001D7896" w:rsidRPr="00873422">
              <w:rPr>
                <w:sz w:val="24"/>
                <w:szCs w:val="24"/>
              </w:rPr>
              <w:t>små og store fællesskaber i Uglebo.</w:t>
            </w:r>
            <w:r w:rsidR="003F7A57">
              <w:rPr>
                <w:sz w:val="24"/>
                <w:szCs w:val="24"/>
              </w:rPr>
              <w:t xml:space="preserve"> </w:t>
            </w:r>
            <w:r w:rsidR="003F6DFC">
              <w:rPr>
                <w:sz w:val="24"/>
                <w:szCs w:val="24"/>
              </w:rPr>
              <w:t>Et eksempel på hvordan vi søger at skabe et større fællesskab er</w:t>
            </w:r>
            <w:r w:rsidR="001D7896" w:rsidRPr="00873422">
              <w:rPr>
                <w:sz w:val="24"/>
                <w:szCs w:val="24"/>
              </w:rPr>
              <w:t xml:space="preserve"> vo</w:t>
            </w:r>
            <w:r w:rsidR="00735BEB">
              <w:rPr>
                <w:sz w:val="24"/>
                <w:szCs w:val="24"/>
              </w:rPr>
              <w:t xml:space="preserve">res </w:t>
            </w:r>
            <w:r w:rsidR="003F6DFC">
              <w:rPr>
                <w:sz w:val="24"/>
                <w:szCs w:val="24"/>
              </w:rPr>
              <w:t>fredags</w:t>
            </w:r>
            <w:r w:rsidR="00735BEB">
              <w:rPr>
                <w:sz w:val="24"/>
                <w:szCs w:val="24"/>
              </w:rPr>
              <w:t xml:space="preserve">samling. Fredagssamlingen </w:t>
            </w:r>
            <w:r w:rsidR="001D7896" w:rsidRPr="00873422">
              <w:rPr>
                <w:sz w:val="24"/>
                <w:szCs w:val="24"/>
              </w:rPr>
              <w:t>skal give børnene en bevidsthed om</w:t>
            </w:r>
            <w:r w:rsidR="00224048" w:rsidRPr="00873422">
              <w:rPr>
                <w:sz w:val="24"/>
                <w:szCs w:val="24"/>
              </w:rPr>
              <w:t>,</w:t>
            </w:r>
            <w:r w:rsidR="001D7896" w:rsidRPr="00873422">
              <w:rPr>
                <w:sz w:val="24"/>
                <w:szCs w:val="24"/>
              </w:rPr>
              <w:t xml:space="preserve"> at de er en del af</w:t>
            </w:r>
            <w:r w:rsidR="00972ED3">
              <w:rPr>
                <w:sz w:val="24"/>
                <w:szCs w:val="24"/>
              </w:rPr>
              <w:t xml:space="preserve"> hele Uglebo</w:t>
            </w:r>
            <w:r w:rsidR="007136B5" w:rsidRPr="00873422">
              <w:rPr>
                <w:sz w:val="24"/>
                <w:szCs w:val="24"/>
              </w:rPr>
              <w:t xml:space="preserve">. </w:t>
            </w:r>
            <w:r w:rsidR="00224048" w:rsidRPr="00873422">
              <w:rPr>
                <w:sz w:val="24"/>
                <w:szCs w:val="24"/>
              </w:rPr>
              <w:t xml:space="preserve">Samlingen er også tænkt i forhold til, </w:t>
            </w:r>
            <w:r w:rsidR="007136B5" w:rsidRPr="00873422">
              <w:rPr>
                <w:sz w:val="24"/>
                <w:szCs w:val="24"/>
              </w:rPr>
              <w:t xml:space="preserve">at gøre alle børn </w:t>
            </w:r>
            <w:r w:rsidR="007210BC" w:rsidRPr="00873422">
              <w:rPr>
                <w:sz w:val="24"/>
                <w:szCs w:val="24"/>
              </w:rPr>
              <w:t xml:space="preserve">trygge ved alle børn og voksne samt lette overgange. </w:t>
            </w:r>
          </w:p>
          <w:p w:rsidR="007210BC" w:rsidRPr="00873422" w:rsidRDefault="007210BC" w:rsidP="005035C4">
            <w:pPr>
              <w:pStyle w:val="Tekst3"/>
              <w:rPr>
                <w:sz w:val="24"/>
                <w:szCs w:val="24"/>
              </w:rPr>
            </w:pPr>
            <w:r w:rsidRPr="00873422">
              <w:rPr>
                <w:sz w:val="24"/>
                <w:szCs w:val="24"/>
              </w:rPr>
              <w:t xml:space="preserve">Et andet tidspunkt, hvor vi arbejder i lidt større fællesskaber er de samlinger, vi holder på </w:t>
            </w:r>
            <w:r w:rsidR="009717BC">
              <w:rPr>
                <w:sz w:val="24"/>
                <w:szCs w:val="24"/>
              </w:rPr>
              <w:t>de enkelte stuer</w:t>
            </w:r>
            <w:r w:rsidRPr="00873422">
              <w:rPr>
                <w:sz w:val="24"/>
                <w:szCs w:val="24"/>
              </w:rPr>
              <w:t>. Til samling</w:t>
            </w:r>
            <w:r w:rsidR="00927AED">
              <w:rPr>
                <w:sz w:val="24"/>
                <w:szCs w:val="24"/>
              </w:rPr>
              <w:t>er</w:t>
            </w:r>
            <w:r w:rsidR="004F12AB">
              <w:rPr>
                <w:sz w:val="24"/>
                <w:szCs w:val="24"/>
              </w:rPr>
              <w:t>ne</w:t>
            </w:r>
            <w:r w:rsidRPr="00873422">
              <w:rPr>
                <w:sz w:val="24"/>
                <w:szCs w:val="24"/>
              </w:rPr>
              <w:t xml:space="preserve"> arbejder vi med mange ting, men</w:t>
            </w:r>
            <w:r w:rsidR="00B21855">
              <w:rPr>
                <w:sz w:val="24"/>
                <w:szCs w:val="24"/>
              </w:rPr>
              <w:t xml:space="preserve"> vi har særligt fokus på børnenes </w:t>
            </w:r>
            <w:r w:rsidRPr="00873422">
              <w:rPr>
                <w:sz w:val="24"/>
                <w:szCs w:val="24"/>
              </w:rPr>
              <w:t>sociale kompetencer.</w:t>
            </w:r>
            <w:r w:rsidR="004B3454">
              <w:t xml:space="preserve"> </w:t>
            </w:r>
            <w:r w:rsidR="004B3454" w:rsidRPr="004B3454">
              <w:rPr>
                <w:sz w:val="24"/>
                <w:szCs w:val="24"/>
              </w:rPr>
              <w:t xml:space="preserve">Samlingen byder på en masse sociale regelsæt, hvor børnene kan øve sig på deres deltagelseskompetence. Man skal sidde stille, deltage i sanglege, lytte til en kammarat og vente på tur. </w:t>
            </w:r>
            <w:r w:rsidRPr="00873422">
              <w:rPr>
                <w:sz w:val="24"/>
                <w:szCs w:val="24"/>
              </w:rPr>
              <w:t>Vi synger eksempelvis godmorgen til alle børn</w:t>
            </w:r>
            <w:r w:rsidR="0002176E" w:rsidRPr="00873422">
              <w:rPr>
                <w:sz w:val="24"/>
                <w:szCs w:val="24"/>
              </w:rPr>
              <w:t>,</w:t>
            </w:r>
            <w:r w:rsidRPr="00873422">
              <w:rPr>
                <w:sz w:val="24"/>
                <w:szCs w:val="24"/>
              </w:rPr>
              <w:t xml:space="preserve"> så børnene på skift prøver at komme i centrum samt have fokus på en kammarat. Samlingerne kan også bruges til at børnene </w:t>
            </w:r>
            <w:r w:rsidR="00D16094">
              <w:rPr>
                <w:sz w:val="24"/>
                <w:szCs w:val="24"/>
              </w:rPr>
              <w:t>skiftevis kan få ordet og eksempelvis fortælle</w:t>
            </w:r>
            <w:r w:rsidRPr="00873422">
              <w:rPr>
                <w:sz w:val="24"/>
                <w:szCs w:val="24"/>
              </w:rPr>
              <w:t xml:space="preserve"> om en oplevelse. På stuen fejrer vi også fødselsdage for hinanden. Her lærer børnene at værdsætte hinanden og blive værdsat. Det at fejre en kammerat</w:t>
            </w:r>
            <w:r w:rsidR="004B3454">
              <w:rPr>
                <w:sz w:val="24"/>
                <w:szCs w:val="24"/>
              </w:rPr>
              <w:t>,</w:t>
            </w:r>
            <w:r w:rsidRPr="00873422">
              <w:rPr>
                <w:sz w:val="24"/>
                <w:szCs w:val="24"/>
              </w:rPr>
              <w:t xml:space="preserve"> enten på stuen eller hjemme hos kammeraten</w:t>
            </w:r>
            <w:r w:rsidR="004B3454">
              <w:rPr>
                <w:sz w:val="24"/>
                <w:szCs w:val="24"/>
              </w:rPr>
              <w:t>,</w:t>
            </w:r>
            <w:r w:rsidRPr="00873422">
              <w:rPr>
                <w:sz w:val="24"/>
                <w:szCs w:val="24"/>
              </w:rPr>
              <w:t xml:space="preserve"> er med til at styrke venskaber. </w:t>
            </w:r>
          </w:p>
          <w:p w:rsidR="00015CAA" w:rsidRPr="00873422" w:rsidRDefault="007210BC" w:rsidP="005035C4">
            <w:pPr>
              <w:pStyle w:val="Tekst3"/>
              <w:rPr>
                <w:sz w:val="24"/>
                <w:szCs w:val="24"/>
              </w:rPr>
            </w:pPr>
            <w:r w:rsidRPr="00873422">
              <w:rPr>
                <w:sz w:val="24"/>
                <w:szCs w:val="24"/>
              </w:rPr>
              <w:t xml:space="preserve">I løbet af dagen deler vi børnene op i </w:t>
            </w:r>
            <w:r w:rsidR="008747CC">
              <w:rPr>
                <w:sz w:val="24"/>
                <w:szCs w:val="24"/>
              </w:rPr>
              <w:t xml:space="preserve">små grupper, hvor de voksne inddeler børnene </w:t>
            </w:r>
            <w:r w:rsidRPr="00873422">
              <w:rPr>
                <w:sz w:val="24"/>
                <w:szCs w:val="24"/>
              </w:rPr>
              <w:t>alt efter deres interesser og kompetencer.</w:t>
            </w:r>
            <w:r w:rsidR="001C44E1" w:rsidRPr="00873422">
              <w:rPr>
                <w:sz w:val="24"/>
                <w:szCs w:val="24"/>
              </w:rPr>
              <w:t xml:space="preserve"> </w:t>
            </w:r>
            <w:r w:rsidRPr="00873422">
              <w:rPr>
                <w:sz w:val="24"/>
                <w:szCs w:val="24"/>
              </w:rPr>
              <w:t>Dette skal være med</w:t>
            </w:r>
            <w:r w:rsidR="00ED0A5D" w:rsidRPr="00873422">
              <w:rPr>
                <w:sz w:val="24"/>
                <w:szCs w:val="24"/>
              </w:rPr>
              <w:t xml:space="preserve"> til at sikre</w:t>
            </w:r>
            <w:r w:rsidR="00F71D3F" w:rsidRPr="00873422">
              <w:rPr>
                <w:sz w:val="24"/>
                <w:szCs w:val="24"/>
              </w:rPr>
              <w:t>,</w:t>
            </w:r>
            <w:r w:rsidR="00ED0A5D" w:rsidRPr="00873422">
              <w:rPr>
                <w:sz w:val="24"/>
                <w:szCs w:val="24"/>
              </w:rPr>
              <w:t xml:space="preserve"> at alle børn </w:t>
            </w:r>
            <w:r w:rsidR="00F71D3F" w:rsidRPr="00873422">
              <w:rPr>
                <w:sz w:val="24"/>
                <w:szCs w:val="24"/>
              </w:rPr>
              <w:t xml:space="preserve">er med i </w:t>
            </w:r>
            <w:r w:rsidR="003F0431" w:rsidRPr="00873422">
              <w:rPr>
                <w:sz w:val="24"/>
                <w:szCs w:val="24"/>
              </w:rPr>
              <w:t>et meningsfuldt fællesskab samt at tilgodese børn, som kan have svært ved at overskue de større børnefællesskaber</w:t>
            </w:r>
            <w:r w:rsidR="00F67F44" w:rsidRPr="00873422">
              <w:rPr>
                <w:sz w:val="24"/>
                <w:szCs w:val="24"/>
              </w:rPr>
              <w:t>,</w:t>
            </w:r>
            <w:r w:rsidR="003F0431" w:rsidRPr="00873422">
              <w:rPr>
                <w:sz w:val="24"/>
                <w:szCs w:val="24"/>
              </w:rPr>
              <w:t xml:space="preserve"> og </w:t>
            </w:r>
            <w:r w:rsidR="00F71D3F" w:rsidRPr="00873422">
              <w:rPr>
                <w:sz w:val="24"/>
                <w:szCs w:val="24"/>
              </w:rPr>
              <w:t>som måske har</w:t>
            </w:r>
            <w:r w:rsidR="003F0431" w:rsidRPr="00873422">
              <w:rPr>
                <w:sz w:val="24"/>
                <w:szCs w:val="24"/>
              </w:rPr>
              <w:t xml:space="preserve"> brug for hjælp til at komme til orde</w:t>
            </w:r>
            <w:r w:rsidR="00F67F44" w:rsidRPr="00873422">
              <w:rPr>
                <w:sz w:val="24"/>
                <w:szCs w:val="24"/>
              </w:rPr>
              <w:t xml:space="preserve"> eller give en kammarat plads</w:t>
            </w:r>
            <w:r w:rsidR="00015CAA" w:rsidRPr="00873422">
              <w:rPr>
                <w:sz w:val="24"/>
                <w:szCs w:val="24"/>
              </w:rPr>
              <w:t>.</w:t>
            </w:r>
          </w:p>
          <w:p w:rsidR="00FD48E3" w:rsidRPr="00873422" w:rsidRDefault="003A027C" w:rsidP="005035C4">
            <w:pPr>
              <w:pStyle w:val="Tekst3"/>
              <w:rPr>
                <w:sz w:val="24"/>
                <w:szCs w:val="24"/>
              </w:rPr>
            </w:pPr>
            <w:r w:rsidRPr="00873422">
              <w:rPr>
                <w:sz w:val="24"/>
                <w:szCs w:val="24"/>
              </w:rPr>
              <w:t>Et eksempel på hvordan vi arbejder med små grupper er vores spise situation. Det kan være at et barn har brug for eks</w:t>
            </w:r>
            <w:r w:rsidR="00DE6D6E" w:rsidRPr="00873422">
              <w:rPr>
                <w:sz w:val="24"/>
                <w:szCs w:val="24"/>
              </w:rPr>
              <w:t>t</w:t>
            </w:r>
            <w:r w:rsidRPr="00873422">
              <w:rPr>
                <w:sz w:val="24"/>
                <w:szCs w:val="24"/>
              </w:rPr>
              <w:t xml:space="preserve">ra ro omkring maden eller hjælp til at få styrket sociale relationer og finde en ven. Vi har gode erfaringer med at lave små spisegrupper rundt omkring i huset, hvor vi sammensætter børnene efter </w:t>
            </w:r>
            <w:r w:rsidR="00DE71E9" w:rsidRPr="00873422">
              <w:rPr>
                <w:sz w:val="24"/>
                <w:szCs w:val="24"/>
              </w:rPr>
              <w:t xml:space="preserve">alder, venskaber eller </w:t>
            </w:r>
            <w:r w:rsidR="00970578">
              <w:rPr>
                <w:sz w:val="24"/>
                <w:szCs w:val="24"/>
              </w:rPr>
              <w:t xml:space="preserve">andre </w:t>
            </w:r>
            <w:r w:rsidR="00DE71E9" w:rsidRPr="00873422">
              <w:rPr>
                <w:sz w:val="24"/>
                <w:szCs w:val="24"/>
              </w:rPr>
              <w:t xml:space="preserve">pædagogiske overvejelser. </w:t>
            </w:r>
            <w:r w:rsidR="00FD48E3" w:rsidRPr="00873422">
              <w:rPr>
                <w:sz w:val="24"/>
                <w:szCs w:val="24"/>
              </w:rPr>
              <w:t>De små fællesskaber</w:t>
            </w:r>
            <w:r w:rsidR="00885FB4" w:rsidRPr="00873422">
              <w:rPr>
                <w:sz w:val="24"/>
                <w:szCs w:val="24"/>
              </w:rPr>
              <w:t xml:space="preserve"> kan være lettere for børnene at overskue ligesom de kan være med til at sikre </w:t>
            </w:r>
            <w:r w:rsidR="00FD48E3" w:rsidRPr="00873422">
              <w:rPr>
                <w:sz w:val="24"/>
                <w:szCs w:val="24"/>
              </w:rPr>
              <w:t>at alle kommer til orde</w:t>
            </w:r>
            <w:r w:rsidR="00885FB4" w:rsidRPr="00873422">
              <w:rPr>
                <w:sz w:val="24"/>
                <w:szCs w:val="24"/>
              </w:rPr>
              <w:t>.</w:t>
            </w:r>
            <w:r w:rsidR="00FD48E3" w:rsidRPr="00873422">
              <w:rPr>
                <w:sz w:val="24"/>
                <w:szCs w:val="24"/>
              </w:rPr>
              <w:t xml:space="preserve"> </w:t>
            </w:r>
            <w:r w:rsidR="00C46716" w:rsidRPr="00873422">
              <w:rPr>
                <w:sz w:val="24"/>
                <w:szCs w:val="24"/>
              </w:rPr>
              <w:t>Mindre</w:t>
            </w:r>
            <w:r w:rsidR="00FD48E3" w:rsidRPr="00873422">
              <w:rPr>
                <w:sz w:val="24"/>
                <w:szCs w:val="24"/>
              </w:rPr>
              <w:t xml:space="preserve"> læringsmiljø</w:t>
            </w:r>
            <w:r w:rsidR="00C46716" w:rsidRPr="00873422">
              <w:rPr>
                <w:sz w:val="24"/>
                <w:szCs w:val="24"/>
              </w:rPr>
              <w:t>er</w:t>
            </w:r>
            <w:r w:rsidR="00FD48E3" w:rsidRPr="00873422">
              <w:rPr>
                <w:sz w:val="24"/>
                <w:szCs w:val="24"/>
              </w:rPr>
              <w:t xml:space="preserve"> giver de voksne god mulighed for at være nærværende over for alle børn samt at understøtte børnenes opbygning af relationer.  De voksne er rollemodeller i forhold til børnenes sociale udvikling. De arbejder med den ligeværdige relation</w:t>
            </w:r>
            <w:r w:rsidR="003F0431" w:rsidRPr="00873422">
              <w:rPr>
                <w:sz w:val="24"/>
                <w:szCs w:val="24"/>
              </w:rPr>
              <w:t>,</w:t>
            </w:r>
            <w:r w:rsidR="00FD48E3" w:rsidRPr="00873422">
              <w:rPr>
                <w:sz w:val="24"/>
                <w:szCs w:val="24"/>
              </w:rPr>
              <w:t xml:space="preserve"> som skaber forudsætning for læring. De forholder sig nysgerrig</w:t>
            </w:r>
            <w:r w:rsidR="00D413A5">
              <w:rPr>
                <w:sz w:val="24"/>
                <w:szCs w:val="24"/>
              </w:rPr>
              <w:t>e,</w:t>
            </w:r>
            <w:r w:rsidR="00FD48E3" w:rsidRPr="00873422">
              <w:rPr>
                <w:sz w:val="24"/>
                <w:szCs w:val="24"/>
              </w:rPr>
              <w:t xml:space="preserve"> åbne og viser empati i praksis. Vi guider børnene i forhold til at være en god ven</w:t>
            </w:r>
            <w:r w:rsidR="00C46716" w:rsidRPr="00873422">
              <w:rPr>
                <w:sz w:val="24"/>
                <w:szCs w:val="24"/>
              </w:rPr>
              <w:t>,</w:t>
            </w:r>
            <w:r w:rsidR="00FD48E3" w:rsidRPr="00873422">
              <w:rPr>
                <w:sz w:val="24"/>
                <w:szCs w:val="24"/>
              </w:rPr>
              <w:t xml:space="preserve"> og opfordrer</w:t>
            </w:r>
            <w:r w:rsidR="003F0431" w:rsidRPr="00873422">
              <w:rPr>
                <w:sz w:val="24"/>
                <w:szCs w:val="24"/>
              </w:rPr>
              <w:t xml:space="preserve"> børnene til at hjælpe hinanden. Eksempelvis </w:t>
            </w:r>
            <w:r w:rsidR="00A02919">
              <w:rPr>
                <w:sz w:val="24"/>
                <w:szCs w:val="24"/>
              </w:rPr>
              <w:t>kan vi, under måltidet, opfordre</w:t>
            </w:r>
            <w:r w:rsidR="003F0431" w:rsidRPr="00873422">
              <w:rPr>
                <w:sz w:val="24"/>
                <w:szCs w:val="24"/>
              </w:rPr>
              <w:t xml:space="preserve"> et barn til at hjælpe et andet barn med at hælde vand op. </w:t>
            </w:r>
          </w:p>
          <w:p w:rsidR="00E005C1" w:rsidRPr="00873422" w:rsidRDefault="00A02919" w:rsidP="005035C4">
            <w:pPr>
              <w:pStyle w:val="Tekst3"/>
              <w:rPr>
                <w:sz w:val="24"/>
                <w:szCs w:val="24"/>
              </w:rPr>
            </w:pPr>
            <w:r>
              <w:rPr>
                <w:sz w:val="24"/>
                <w:szCs w:val="24"/>
              </w:rPr>
              <w:t>Vi bestræber os p</w:t>
            </w:r>
            <w:r w:rsidR="00E005C1" w:rsidRPr="00873422">
              <w:rPr>
                <w:sz w:val="24"/>
                <w:szCs w:val="24"/>
              </w:rPr>
              <w:t>å at inddrage forældrene i den sociale udvikling. Vi opfordrer til, at børnene har legeaftaler i fritiden</w:t>
            </w:r>
            <w:r w:rsidR="008F6EC3" w:rsidRPr="00873422">
              <w:rPr>
                <w:sz w:val="24"/>
                <w:szCs w:val="24"/>
              </w:rPr>
              <w:t>,</w:t>
            </w:r>
            <w:r w:rsidR="00E005C1" w:rsidRPr="00873422">
              <w:rPr>
                <w:sz w:val="24"/>
                <w:szCs w:val="24"/>
              </w:rPr>
              <w:t xml:space="preserve"> og tager ge</w:t>
            </w:r>
            <w:r>
              <w:rPr>
                <w:sz w:val="24"/>
                <w:szCs w:val="24"/>
              </w:rPr>
              <w:t>r</w:t>
            </w:r>
            <w:r w:rsidR="00E005C1" w:rsidRPr="00873422">
              <w:rPr>
                <w:sz w:val="24"/>
                <w:szCs w:val="24"/>
              </w:rPr>
              <w:t>ne en di</w:t>
            </w:r>
            <w:r w:rsidR="008F6EC3" w:rsidRPr="00873422">
              <w:rPr>
                <w:sz w:val="24"/>
                <w:szCs w:val="24"/>
              </w:rPr>
              <w:t>alog omkring</w:t>
            </w:r>
            <w:r>
              <w:rPr>
                <w:sz w:val="24"/>
                <w:szCs w:val="24"/>
              </w:rPr>
              <w:t>,</w:t>
            </w:r>
            <w:r w:rsidR="00E005C1" w:rsidRPr="00873422">
              <w:rPr>
                <w:sz w:val="24"/>
                <w:szCs w:val="24"/>
              </w:rPr>
              <w:t xml:space="preserve"> hvordan forældrene kan hjælpe børnene på vej eksempelvis ved at hilse på alle børn om morgenen og tænke over, hvordan man italesætter de andre børn</w:t>
            </w:r>
            <w:r>
              <w:rPr>
                <w:sz w:val="24"/>
                <w:szCs w:val="24"/>
              </w:rPr>
              <w:t xml:space="preserve"> hjemme</w:t>
            </w:r>
            <w:r w:rsidR="00E005C1" w:rsidRPr="00873422">
              <w:rPr>
                <w:sz w:val="24"/>
                <w:szCs w:val="24"/>
              </w:rPr>
              <w:t xml:space="preserve">. </w:t>
            </w:r>
          </w:p>
          <w:p w:rsidR="00E005C1" w:rsidRPr="00873422" w:rsidRDefault="00E005C1" w:rsidP="005035C4">
            <w:pPr>
              <w:pStyle w:val="Tekst3"/>
              <w:rPr>
                <w:sz w:val="24"/>
                <w:szCs w:val="24"/>
              </w:rPr>
            </w:pPr>
            <w:r w:rsidRPr="00873422">
              <w:rPr>
                <w:sz w:val="24"/>
                <w:szCs w:val="24"/>
              </w:rPr>
              <w:t xml:space="preserve">Bestyrelsen gør et stort arbejde i forhold til at styrke samarbejdet forældrene imellem. Eksempelvis når de afholder arrangementer eller går foran i forhold til at invitere børn </w:t>
            </w:r>
            <w:r w:rsidR="00410A88">
              <w:rPr>
                <w:sz w:val="24"/>
                <w:szCs w:val="24"/>
              </w:rPr>
              <w:t xml:space="preserve">hjem </w:t>
            </w:r>
            <w:r w:rsidRPr="00873422">
              <w:rPr>
                <w:sz w:val="24"/>
                <w:szCs w:val="24"/>
              </w:rPr>
              <w:t xml:space="preserve">til legeaftaler. </w:t>
            </w:r>
          </w:p>
          <w:p w:rsidR="00D64AAE" w:rsidRPr="007400E9" w:rsidRDefault="00D64AAE" w:rsidP="005035C4">
            <w:pPr>
              <w:pStyle w:val="Tekst3"/>
            </w:pPr>
          </w:p>
        </w:tc>
      </w:tr>
    </w:tbl>
    <w:p w:rsidR="00A03759" w:rsidRDefault="00A03759" w:rsidP="00A80601">
      <w:r>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5035C4">
        <w:trPr>
          <w:cantSplit/>
        </w:trPr>
        <w:tc>
          <w:tcPr>
            <w:tcW w:w="7087" w:type="dxa"/>
          </w:tcPr>
          <w:p w:rsidR="00A03759" w:rsidRPr="00084F73" w:rsidRDefault="00A03759" w:rsidP="005035C4">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5035C4">
            <w:pPr>
              <w:pStyle w:val="Byline"/>
            </w:pPr>
            <w:r w:rsidRPr="00A03759">
              <w:t>Den styrkede pædagogiske læreplan, Rammer og indhold, s. 40-41</w:t>
            </w:r>
          </w:p>
        </w:tc>
        <w:tc>
          <w:tcPr>
            <w:tcW w:w="2551" w:type="dxa"/>
          </w:tcPr>
          <w:p w:rsidR="00A03759" w:rsidRDefault="00A03759" w:rsidP="005035C4">
            <w:pPr>
              <w:jc w:val="right"/>
              <w:rPr>
                <w:color w:val="0077B3" w:themeColor="accent1"/>
              </w:rPr>
            </w:pPr>
            <w:r>
              <w:rPr>
                <w:noProof/>
                <w:color w:val="0077B3" w:themeColor="accent1"/>
                <w:lang w:eastAsia="da-DK"/>
              </w:rPr>
              <w:drawing>
                <wp:inline distT="0" distB="0" distL="0" distR="0" wp14:anchorId="572A5E6E" wp14:editId="0F75841F">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5035C4">
        <w:tc>
          <w:tcPr>
            <w:tcW w:w="9638" w:type="dxa"/>
          </w:tcPr>
          <w:p w:rsidR="00A03759" w:rsidRDefault="00A03759" w:rsidP="005035C4">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RPr="00982B1C" w:rsidTr="005035C4">
        <w:tc>
          <w:tcPr>
            <w:tcW w:w="9638" w:type="dxa"/>
          </w:tcPr>
          <w:p w:rsidR="00A03759" w:rsidRPr="00982B1C" w:rsidRDefault="00A03759" w:rsidP="005035C4">
            <w:pPr>
              <w:pStyle w:val="Tekst5rd"/>
              <w:rPr>
                <w:sz w:val="24"/>
                <w:szCs w:val="24"/>
              </w:rPr>
            </w:pPr>
            <w:r w:rsidRPr="00982B1C">
              <w:rPr>
                <w:sz w:val="24"/>
                <w:szCs w:val="24"/>
              </w:rPr>
              <w:t>Hvordan understøtter vores pædagogiske læringsmiljø børnenes kommunikation og sprog?</w:t>
            </w:r>
          </w:p>
          <w:p w:rsidR="00A03759" w:rsidRPr="00982B1C" w:rsidRDefault="00A03759" w:rsidP="005035C4">
            <w:pPr>
              <w:pStyle w:val="Tekst1rd"/>
              <w:rPr>
                <w:sz w:val="24"/>
                <w:szCs w:val="24"/>
              </w:rPr>
            </w:pPr>
            <w:r w:rsidRPr="00982B1C">
              <w:rPr>
                <w:sz w:val="24"/>
                <w:szCs w:val="24"/>
              </w:rPr>
              <w:t>Herunder, hvordan vores pædagogiske læringsmiljø:</w:t>
            </w:r>
          </w:p>
          <w:p w:rsidR="00A03759" w:rsidRPr="00982B1C" w:rsidRDefault="00A03759" w:rsidP="005035C4">
            <w:pPr>
              <w:pStyle w:val="Bullettekst3rd"/>
              <w:rPr>
                <w:sz w:val="24"/>
                <w:szCs w:val="24"/>
              </w:rPr>
            </w:pPr>
            <w:r w:rsidRPr="00982B1C">
              <w:rPr>
                <w:sz w:val="24"/>
                <w:szCs w:val="24"/>
              </w:rPr>
              <w:t>Understøtter de to pædagogiske mål for temaet Kommunikation og sprog</w:t>
            </w:r>
            <w:r w:rsidRPr="00982B1C" w:rsidDel="00E42A94">
              <w:rPr>
                <w:sz w:val="24"/>
                <w:szCs w:val="24"/>
              </w:rPr>
              <w:t xml:space="preserve"> </w:t>
            </w:r>
          </w:p>
          <w:p w:rsidR="00A03759" w:rsidRPr="00982B1C" w:rsidRDefault="00A03759" w:rsidP="005035C4">
            <w:pPr>
              <w:pStyle w:val="Bullettekst3rd"/>
              <w:rPr>
                <w:sz w:val="24"/>
                <w:szCs w:val="24"/>
              </w:rPr>
            </w:pPr>
            <w:r w:rsidRPr="00982B1C">
              <w:rPr>
                <w:sz w:val="24"/>
                <w:szCs w:val="24"/>
              </w:rPr>
              <w:t xml:space="preserve">Tager udgangspunkt i det fælles pædagogiske grundlag </w:t>
            </w:r>
          </w:p>
          <w:p w:rsidR="00A03759" w:rsidRPr="00982B1C" w:rsidRDefault="00A03759" w:rsidP="005035C4">
            <w:pPr>
              <w:pStyle w:val="Bullettekst3rd"/>
              <w:spacing w:after="240"/>
              <w:rPr>
                <w:sz w:val="24"/>
                <w:szCs w:val="24"/>
              </w:rPr>
            </w:pPr>
            <w:r w:rsidRPr="00982B1C">
              <w:rPr>
                <w:sz w:val="24"/>
                <w:szCs w:val="24"/>
              </w:rPr>
              <w:t>Ses i samspil med de øvrige læreplanstemaer.</w:t>
            </w:r>
          </w:p>
          <w:p w:rsidR="00D2611F" w:rsidRPr="00982B1C" w:rsidRDefault="00D2611F" w:rsidP="00D2611F">
            <w:pPr>
              <w:pStyle w:val="Bullettekst3rd"/>
              <w:numPr>
                <w:ilvl w:val="0"/>
                <w:numId w:val="0"/>
              </w:numPr>
              <w:spacing w:after="240"/>
              <w:rPr>
                <w:sz w:val="24"/>
                <w:szCs w:val="24"/>
              </w:rPr>
            </w:pPr>
          </w:p>
          <w:p w:rsidR="00370F8F" w:rsidRPr="00424B15" w:rsidRDefault="00D2611F" w:rsidP="0021095F">
            <w:pPr>
              <w:rPr>
                <w:rFonts w:eastAsia="Calibri" w:cs="Arial"/>
                <w:sz w:val="24"/>
                <w:szCs w:val="24"/>
              </w:rPr>
            </w:pPr>
            <w:r w:rsidRPr="00424B15">
              <w:rPr>
                <w:rFonts w:eastAsia="Calibri" w:cs="Arial"/>
                <w:sz w:val="24"/>
                <w:szCs w:val="24"/>
              </w:rPr>
              <w:t>Sproget er barnets indgang til fællesskaber. I Uglebo arbejder vi med børns sprogtilegnelse hele dagen og bestræber os på</w:t>
            </w:r>
            <w:r w:rsidR="00053EA8" w:rsidRPr="00424B15">
              <w:rPr>
                <w:rFonts w:eastAsia="Calibri" w:cs="Arial"/>
                <w:sz w:val="24"/>
                <w:szCs w:val="24"/>
              </w:rPr>
              <w:t>, at dette skal gennemsyre alt</w:t>
            </w:r>
            <w:r w:rsidR="00643C9B">
              <w:rPr>
                <w:rFonts w:eastAsia="Calibri" w:cs="Arial"/>
                <w:sz w:val="24"/>
                <w:szCs w:val="24"/>
              </w:rPr>
              <w:t>,</w:t>
            </w:r>
            <w:r w:rsidRPr="00424B15">
              <w:rPr>
                <w:rFonts w:eastAsia="Calibri" w:cs="Arial"/>
                <w:sz w:val="24"/>
                <w:szCs w:val="24"/>
              </w:rPr>
              <w:t xml:space="preserve"> hvad vi gør.</w:t>
            </w:r>
            <w:r w:rsidR="00305335" w:rsidRPr="00424B15">
              <w:rPr>
                <w:rFonts w:eastAsia="Calibri" w:cs="Arial"/>
                <w:sz w:val="24"/>
                <w:szCs w:val="24"/>
              </w:rPr>
              <w:t xml:space="preserve"> </w:t>
            </w:r>
          </w:p>
          <w:p w:rsidR="0021095F" w:rsidRPr="00424B15" w:rsidRDefault="00305335" w:rsidP="0021095F">
            <w:pPr>
              <w:rPr>
                <w:rFonts w:eastAsia="Calibri" w:cs="Arial"/>
                <w:sz w:val="24"/>
                <w:szCs w:val="24"/>
              </w:rPr>
            </w:pPr>
            <w:r w:rsidRPr="00424B15">
              <w:rPr>
                <w:rFonts w:eastAsia="Calibri" w:cs="Arial"/>
                <w:sz w:val="24"/>
                <w:szCs w:val="24"/>
              </w:rPr>
              <w:t>Vi har</w:t>
            </w:r>
            <w:r w:rsidR="0021095F" w:rsidRPr="00424B15">
              <w:rPr>
                <w:rFonts w:eastAsia="Calibri" w:cs="Arial"/>
                <w:sz w:val="24"/>
                <w:szCs w:val="24"/>
              </w:rPr>
              <w:t xml:space="preserve"> en fælles forståelse af, at det er vigtigt at have fokus på at børnene skal ”bades” i sprog over hele dagen. At jo bedre børnene er til at mestre sproget, jo bedre klarer de sig i de fællesskaber de indgår i, i løbet af dagen. </w:t>
            </w:r>
          </w:p>
          <w:p w:rsidR="0021095F" w:rsidRPr="00424B15" w:rsidRDefault="0021095F" w:rsidP="0021095F">
            <w:pPr>
              <w:rPr>
                <w:rFonts w:eastAsia="Calibri" w:cs="Arial"/>
                <w:sz w:val="24"/>
                <w:szCs w:val="24"/>
              </w:rPr>
            </w:pPr>
            <w:r w:rsidRPr="00424B15">
              <w:rPr>
                <w:rFonts w:eastAsia="Calibri" w:cs="Arial"/>
                <w:sz w:val="24"/>
                <w:szCs w:val="24"/>
              </w:rPr>
              <w:t>Vi får et særligt, værdifuldt indblik i børnenes dagligdag</w:t>
            </w:r>
            <w:r w:rsidR="006C18BF" w:rsidRPr="00424B15">
              <w:rPr>
                <w:rFonts w:eastAsia="Calibri" w:cs="Arial"/>
                <w:sz w:val="24"/>
                <w:szCs w:val="24"/>
              </w:rPr>
              <w:t>,</w:t>
            </w:r>
            <w:r w:rsidRPr="00424B15">
              <w:rPr>
                <w:rFonts w:eastAsia="Calibri" w:cs="Arial"/>
                <w:sz w:val="24"/>
                <w:szCs w:val="24"/>
              </w:rPr>
              <w:t xml:space="preserve"> når vi ser og hører deres lege. Med sproget får børnene mulighed for at vise os</w:t>
            </w:r>
            <w:r w:rsidR="00D32AE0" w:rsidRPr="00424B15">
              <w:rPr>
                <w:rFonts w:eastAsia="Calibri" w:cs="Arial"/>
                <w:sz w:val="24"/>
                <w:szCs w:val="24"/>
              </w:rPr>
              <w:t>,</w:t>
            </w:r>
            <w:r w:rsidRPr="00424B15">
              <w:rPr>
                <w:rFonts w:eastAsia="Calibri" w:cs="Arial"/>
                <w:sz w:val="24"/>
                <w:szCs w:val="24"/>
              </w:rPr>
              <w:t xml:space="preserve"> hvad de har på sinde.</w:t>
            </w:r>
          </w:p>
          <w:p w:rsidR="0021095F" w:rsidRPr="00424B15" w:rsidRDefault="0021095F" w:rsidP="0021095F">
            <w:pPr>
              <w:rPr>
                <w:rFonts w:eastAsia="Calibri" w:cs="Arial"/>
                <w:sz w:val="24"/>
                <w:szCs w:val="24"/>
              </w:rPr>
            </w:pPr>
            <w:r w:rsidRPr="00424B15">
              <w:rPr>
                <w:rFonts w:eastAsia="Calibri" w:cs="Arial"/>
                <w:sz w:val="24"/>
                <w:szCs w:val="24"/>
              </w:rPr>
              <w:t>Vi stiller spørgsmål til børnene og sætter ord på vores undren</w:t>
            </w:r>
            <w:r w:rsidR="006C18BF" w:rsidRPr="00424B15">
              <w:rPr>
                <w:rFonts w:eastAsia="Calibri" w:cs="Arial"/>
                <w:sz w:val="24"/>
                <w:szCs w:val="24"/>
              </w:rPr>
              <w:t xml:space="preserve"> overfor og sammen med børnene. Vi stræber efter at øve turtagninger i dialogen, </w:t>
            </w:r>
            <w:r w:rsidRPr="00424B15">
              <w:rPr>
                <w:rFonts w:eastAsia="Calibri" w:cs="Arial"/>
                <w:sz w:val="24"/>
                <w:szCs w:val="24"/>
              </w:rPr>
              <w:t>og derved få børnene til at bruge sproget optimalt.</w:t>
            </w:r>
          </w:p>
          <w:p w:rsidR="0021095F" w:rsidRPr="00424B15" w:rsidRDefault="0021095F" w:rsidP="0021095F">
            <w:pPr>
              <w:rPr>
                <w:rFonts w:eastAsia="Calibri" w:cs="Arial"/>
                <w:sz w:val="24"/>
                <w:szCs w:val="24"/>
              </w:rPr>
            </w:pPr>
            <w:r w:rsidRPr="00424B15">
              <w:rPr>
                <w:rFonts w:eastAsia="Calibri" w:cs="Arial"/>
                <w:sz w:val="24"/>
                <w:szCs w:val="24"/>
              </w:rPr>
              <w:t>I vuggestuen arbejdes d</w:t>
            </w:r>
            <w:r w:rsidR="006C18BF" w:rsidRPr="00424B15">
              <w:rPr>
                <w:rFonts w:eastAsia="Calibri" w:cs="Arial"/>
                <w:sz w:val="24"/>
                <w:szCs w:val="24"/>
              </w:rPr>
              <w:t>er målrettet med børnenes mimik, g</w:t>
            </w:r>
            <w:r w:rsidRPr="00424B15">
              <w:rPr>
                <w:rFonts w:eastAsia="Calibri" w:cs="Arial"/>
                <w:sz w:val="24"/>
                <w:szCs w:val="24"/>
              </w:rPr>
              <w:t>estikuleren</w:t>
            </w:r>
            <w:r w:rsidR="006C18BF" w:rsidRPr="00424B15">
              <w:rPr>
                <w:rFonts w:eastAsia="Calibri" w:cs="Arial"/>
                <w:sz w:val="24"/>
                <w:szCs w:val="24"/>
              </w:rPr>
              <w:t xml:space="preserve"> samt i </w:t>
            </w:r>
            <w:r w:rsidRPr="00424B15">
              <w:rPr>
                <w:rFonts w:eastAsia="Calibri" w:cs="Arial"/>
                <w:sz w:val="24"/>
                <w:szCs w:val="24"/>
              </w:rPr>
              <w:t>at gribe børnenes intentioner.</w:t>
            </w:r>
          </w:p>
          <w:p w:rsidR="0021095F" w:rsidRPr="00424B15" w:rsidRDefault="0021095F" w:rsidP="0021095F">
            <w:pPr>
              <w:rPr>
                <w:rFonts w:eastAsia="Calibri" w:cs="Arial"/>
                <w:sz w:val="24"/>
                <w:szCs w:val="24"/>
              </w:rPr>
            </w:pPr>
            <w:r w:rsidRPr="00424B15">
              <w:rPr>
                <w:rFonts w:eastAsia="Calibri" w:cs="Arial"/>
                <w:sz w:val="24"/>
                <w:szCs w:val="24"/>
              </w:rPr>
              <w:t>Sproget høres og ses i læringsmiljøet.</w:t>
            </w:r>
          </w:p>
          <w:p w:rsidR="0021095F" w:rsidRPr="00424B15" w:rsidRDefault="0021095F" w:rsidP="0021095F">
            <w:pPr>
              <w:rPr>
                <w:rFonts w:eastAsia="Calibri" w:cs="Arial"/>
                <w:sz w:val="24"/>
                <w:szCs w:val="24"/>
              </w:rPr>
            </w:pPr>
            <w:r w:rsidRPr="00424B15">
              <w:rPr>
                <w:rFonts w:eastAsia="Calibri" w:cs="Arial"/>
                <w:sz w:val="24"/>
                <w:szCs w:val="24"/>
              </w:rPr>
              <w:t>Der hænger plakate</w:t>
            </w:r>
            <w:r w:rsidR="00F303C5" w:rsidRPr="00424B15">
              <w:rPr>
                <w:rFonts w:eastAsia="Calibri" w:cs="Arial"/>
                <w:sz w:val="24"/>
                <w:szCs w:val="24"/>
              </w:rPr>
              <w:t xml:space="preserve">r med billeder rundt om i huset. Disse </w:t>
            </w:r>
            <w:r w:rsidRPr="00424B15">
              <w:rPr>
                <w:rFonts w:eastAsia="Calibri" w:cs="Arial"/>
                <w:sz w:val="24"/>
                <w:szCs w:val="24"/>
              </w:rPr>
              <w:t xml:space="preserve">skaber nysgerrighed og bund for samtaler med barnet. </w:t>
            </w:r>
            <w:r w:rsidR="00F303C5" w:rsidRPr="00424B15">
              <w:rPr>
                <w:rFonts w:eastAsia="Calibri" w:cs="Arial"/>
                <w:sz w:val="24"/>
                <w:szCs w:val="24"/>
              </w:rPr>
              <w:t>Billeder og tekst</w:t>
            </w:r>
            <w:r w:rsidRPr="00424B15">
              <w:rPr>
                <w:rFonts w:eastAsia="Calibri" w:cs="Arial"/>
                <w:sz w:val="24"/>
                <w:szCs w:val="24"/>
              </w:rPr>
              <w:t xml:space="preserve"> henleder opmærksomheden på sammenhængen mellem det talte, det skrevne og det hørte sprog.</w:t>
            </w:r>
          </w:p>
          <w:p w:rsidR="001F0827" w:rsidRPr="00424B15" w:rsidRDefault="00F303C5" w:rsidP="0021095F">
            <w:pPr>
              <w:rPr>
                <w:rFonts w:eastAsia="Calibri" w:cs="Arial"/>
                <w:sz w:val="24"/>
                <w:szCs w:val="24"/>
              </w:rPr>
            </w:pPr>
            <w:r w:rsidRPr="00424B15">
              <w:rPr>
                <w:rFonts w:eastAsia="Calibri" w:cs="Arial"/>
                <w:sz w:val="24"/>
                <w:szCs w:val="24"/>
              </w:rPr>
              <w:t>Der er små øer med bøger rundt om i huset. Her har b</w:t>
            </w:r>
            <w:r w:rsidR="00A32219" w:rsidRPr="00424B15">
              <w:rPr>
                <w:rFonts w:eastAsia="Calibri" w:cs="Arial"/>
                <w:sz w:val="24"/>
                <w:szCs w:val="24"/>
              </w:rPr>
              <w:t>ørnene</w:t>
            </w:r>
            <w:r w:rsidR="0021095F" w:rsidRPr="00424B15">
              <w:rPr>
                <w:rFonts w:eastAsia="Calibri" w:cs="Arial"/>
                <w:sz w:val="24"/>
                <w:szCs w:val="24"/>
              </w:rPr>
              <w:t xml:space="preserve"> mulighed for at sætte sig med en bog alene, sammen med venner eller sammen med en voksen. </w:t>
            </w:r>
          </w:p>
          <w:p w:rsidR="0021095F" w:rsidRPr="00424B15" w:rsidRDefault="001F0827" w:rsidP="0021095F">
            <w:pPr>
              <w:rPr>
                <w:rFonts w:eastAsia="Calibri" w:cs="Arial"/>
                <w:sz w:val="24"/>
                <w:szCs w:val="24"/>
              </w:rPr>
            </w:pPr>
            <w:r w:rsidRPr="00424B15">
              <w:rPr>
                <w:rFonts w:eastAsia="Calibri" w:cs="Arial"/>
                <w:sz w:val="24"/>
                <w:szCs w:val="24"/>
              </w:rPr>
              <w:t>Vi arbejder med fortællinger. Dette gør vi i mange sammenhænge. Det kan være til samling, men det ses også i de materialer, som børnene har til rådighed. De</w:t>
            </w:r>
            <w:r w:rsidR="0021095F" w:rsidRPr="00424B15">
              <w:rPr>
                <w:rFonts w:eastAsia="Calibri" w:cs="Arial"/>
                <w:sz w:val="24"/>
                <w:szCs w:val="24"/>
              </w:rPr>
              <w:t xml:space="preserve"> kan</w:t>
            </w:r>
            <w:r w:rsidRPr="00424B15">
              <w:rPr>
                <w:rFonts w:eastAsia="Calibri" w:cs="Arial"/>
                <w:sz w:val="24"/>
                <w:szCs w:val="24"/>
              </w:rPr>
              <w:t xml:space="preserve"> eksempelvis</w:t>
            </w:r>
            <w:r w:rsidR="0021095F" w:rsidRPr="00424B15">
              <w:rPr>
                <w:rFonts w:eastAsia="Calibri" w:cs="Arial"/>
                <w:sz w:val="24"/>
                <w:szCs w:val="24"/>
              </w:rPr>
              <w:t xml:space="preserve"> vælge at sætte sig og tegne, skrive, klippe billeder ud af blade til at skabe fortællinger med. </w:t>
            </w:r>
          </w:p>
          <w:p w:rsidR="0021095F" w:rsidRPr="00424B15" w:rsidRDefault="001F0827" w:rsidP="0021095F">
            <w:pPr>
              <w:rPr>
                <w:rFonts w:eastAsia="Calibri" w:cs="Arial"/>
                <w:sz w:val="24"/>
                <w:szCs w:val="24"/>
              </w:rPr>
            </w:pPr>
            <w:r w:rsidRPr="00424B15">
              <w:rPr>
                <w:rFonts w:eastAsia="Calibri" w:cs="Arial"/>
                <w:sz w:val="24"/>
                <w:szCs w:val="24"/>
              </w:rPr>
              <w:t xml:space="preserve">Vores fysiske indretning skal understøtte sprogtilegnelsen. </w:t>
            </w:r>
            <w:r w:rsidR="0021095F" w:rsidRPr="00424B15">
              <w:rPr>
                <w:rFonts w:eastAsia="Calibri" w:cs="Arial"/>
                <w:sz w:val="24"/>
                <w:szCs w:val="24"/>
              </w:rPr>
              <w:t>Der er skabt små lege zoner</w:t>
            </w:r>
            <w:r w:rsidRPr="00424B15">
              <w:rPr>
                <w:rFonts w:eastAsia="Calibri" w:cs="Arial"/>
                <w:sz w:val="24"/>
                <w:szCs w:val="24"/>
              </w:rPr>
              <w:t>,</w:t>
            </w:r>
            <w:r w:rsidR="0021095F" w:rsidRPr="00424B15">
              <w:rPr>
                <w:rFonts w:eastAsia="Calibri" w:cs="Arial"/>
                <w:sz w:val="24"/>
                <w:szCs w:val="24"/>
              </w:rPr>
              <w:t xml:space="preserve"> hvor børnene kan lege sammen med venner, </w:t>
            </w:r>
            <w:r w:rsidRPr="00424B15">
              <w:rPr>
                <w:rFonts w:eastAsia="Calibri" w:cs="Arial"/>
                <w:sz w:val="24"/>
                <w:szCs w:val="24"/>
              </w:rPr>
              <w:t xml:space="preserve">og </w:t>
            </w:r>
            <w:r w:rsidR="0021095F" w:rsidRPr="00424B15">
              <w:rPr>
                <w:rFonts w:eastAsia="Calibri" w:cs="Arial"/>
                <w:sz w:val="24"/>
                <w:szCs w:val="24"/>
              </w:rPr>
              <w:t>hvor de voksne efter behov kan deltage i legen.</w:t>
            </w:r>
          </w:p>
          <w:p w:rsidR="0021095F" w:rsidRPr="00424B15" w:rsidRDefault="00B3580F" w:rsidP="0021095F">
            <w:pPr>
              <w:rPr>
                <w:rFonts w:eastAsia="Calibri" w:cs="Arial"/>
                <w:sz w:val="24"/>
                <w:szCs w:val="24"/>
              </w:rPr>
            </w:pPr>
            <w:r w:rsidRPr="00424B15">
              <w:rPr>
                <w:rFonts w:eastAsia="Calibri" w:cs="Arial"/>
                <w:sz w:val="24"/>
                <w:szCs w:val="24"/>
              </w:rPr>
              <w:t>Vi har fokus på</w:t>
            </w:r>
            <w:r w:rsidR="00643C9B">
              <w:rPr>
                <w:rFonts w:eastAsia="Calibri" w:cs="Arial"/>
                <w:sz w:val="24"/>
                <w:szCs w:val="24"/>
              </w:rPr>
              <w:t>,</w:t>
            </w:r>
            <w:r w:rsidRPr="00424B15">
              <w:rPr>
                <w:rFonts w:eastAsia="Calibri" w:cs="Arial"/>
                <w:sz w:val="24"/>
                <w:szCs w:val="24"/>
              </w:rPr>
              <w:t xml:space="preserve"> at musik</w:t>
            </w:r>
            <w:r w:rsidR="00A32219" w:rsidRPr="00424B15">
              <w:rPr>
                <w:rFonts w:eastAsia="Calibri" w:cs="Arial"/>
                <w:sz w:val="24"/>
                <w:szCs w:val="24"/>
              </w:rPr>
              <w:t xml:space="preserve"> og</w:t>
            </w:r>
            <w:r w:rsidRPr="00424B15">
              <w:rPr>
                <w:rFonts w:eastAsia="Calibri" w:cs="Arial"/>
                <w:sz w:val="24"/>
                <w:szCs w:val="24"/>
              </w:rPr>
              <w:t xml:space="preserve"> motorik har stor indflydelse på den sproglige udvikling. Vi synger, danser, leger sanglege og spiller på </w:t>
            </w:r>
            <w:r w:rsidR="0021095F" w:rsidRPr="00424B15">
              <w:rPr>
                <w:rFonts w:eastAsia="Calibri" w:cs="Arial"/>
                <w:sz w:val="24"/>
                <w:szCs w:val="24"/>
              </w:rPr>
              <w:t>instrumenter, sammen med børnene.</w:t>
            </w:r>
            <w:r w:rsidRPr="00424B15">
              <w:rPr>
                <w:rFonts w:eastAsia="Calibri" w:cs="Arial"/>
                <w:sz w:val="24"/>
                <w:szCs w:val="24"/>
              </w:rPr>
              <w:t xml:space="preserve"> </w:t>
            </w:r>
            <w:r w:rsidR="0021095F" w:rsidRPr="00424B15">
              <w:rPr>
                <w:rFonts w:eastAsia="Calibri" w:cs="Arial"/>
                <w:sz w:val="24"/>
                <w:szCs w:val="24"/>
              </w:rPr>
              <w:t>En gang om ugen kommer der en musik pædagog og leger, spiller og synger sammen med børnene. Her er børnene delt i mindre grupper.</w:t>
            </w:r>
          </w:p>
          <w:p w:rsidR="0021095F" w:rsidRPr="00424B15" w:rsidRDefault="00121AA5" w:rsidP="0021095F">
            <w:pPr>
              <w:rPr>
                <w:rFonts w:eastAsia="Calibri" w:cs="Arial"/>
                <w:sz w:val="24"/>
                <w:szCs w:val="24"/>
              </w:rPr>
            </w:pPr>
            <w:r w:rsidRPr="00424B15">
              <w:rPr>
                <w:rFonts w:eastAsia="Calibri" w:cs="Arial"/>
                <w:sz w:val="24"/>
                <w:szCs w:val="24"/>
              </w:rPr>
              <w:t>I løbet af</w:t>
            </w:r>
            <w:r w:rsidR="0021095F" w:rsidRPr="00424B15">
              <w:rPr>
                <w:rFonts w:eastAsia="Calibri" w:cs="Arial"/>
                <w:sz w:val="24"/>
                <w:szCs w:val="24"/>
              </w:rPr>
              <w:t xml:space="preserve"> året arbejdes der med temaer</w:t>
            </w:r>
            <w:r w:rsidRPr="00424B15">
              <w:rPr>
                <w:rFonts w:eastAsia="Calibri" w:cs="Arial"/>
                <w:sz w:val="24"/>
                <w:szCs w:val="24"/>
              </w:rPr>
              <w:t>,</w:t>
            </w:r>
            <w:r w:rsidR="0021095F" w:rsidRPr="00424B15">
              <w:rPr>
                <w:rFonts w:eastAsia="Calibri" w:cs="Arial"/>
                <w:sz w:val="24"/>
                <w:szCs w:val="24"/>
              </w:rPr>
              <w:t xml:space="preserve"> hvor de voksne</w:t>
            </w:r>
            <w:r w:rsidRPr="00424B15">
              <w:rPr>
                <w:rFonts w:eastAsia="Calibri" w:cs="Arial"/>
                <w:sz w:val="24"/>
                <w:szCs w:val="24"/>
              </w:rPr>
              <w:t>,</w:t>
            </w:r>
            <w:r w:rsidR="0021095F" w:rsidRPr="00424B15">
              <w:rPr>
                <w:rFonts w:eastAsia="Calibri" w:cs="Arial"/>
                <w:sz w:val="24"/>
                <w:szCs w:val="24"/>
              </w:rPr>
              <w:t xml:space="preserve"> sammen med børnene</w:t>
            </w:r>
            <w:r w:rsidRPr="00424B15">
              <w:rPr>
                <w:rFonts w:eastAsia="Calibri" w:cs="Arial"/>
                <w:sz w:val="24"/>
                <w:szCs w:val="24"/>
              </w:rPr>
              <w:t>,</w:t>
            </w:r>
            <w:r w:rsidR="0021095F" w:rsidRPr="00424B15">
              <w:rPr>
                <w:rFonts w:eastAsia="Calibri" w:cs="Arial"/>
                <w:sz w:val="24"/>
                <w:szCs w:val="24"/>
              </w:rPr>
              <w:t xml:space="preserve"> undersøger og arbejder med det pågældende emne. </w:t>
            </w:r>
          </w:p>
          <w:p w:rsidR="0021095F" w:rsidRPr="00424B15" w:rsidRDefault="0021095F" w:rsidP="0021095F">
            <w:pPr>
              <w:rPr>
                <w:rFonts w:eastAsia="Calibri" w:cs="Arial"/>
                <w:sz w:val="24"/>
                <w:szCs w:val="24"/>
              </w:rPr>
            </w:pPr>
            <w:r w:rsidRPr="00424B15">
              <w:rPr>
                <w:rFonts w:eastAsia="Calibri" w:cs="Arial"/>
                <w:sz w:val="24"/>
                <w:szCs w:val="24"/>
              </w:rPr>
              <w:t>De voksne er sproglige rollemodeller ved enten at gå for</w:t>
            </w:r>
            <w:r w:rsidR="007160DC" w:rsidRPr="00424B15">
              <w:rPr>
                <w:rFonts w:eastAsia="Calibri" w:cs="Arial"/>
                <w:sz w:val="24"/>
                <w:szCs w:val="24"/>
              </w:rPr>
              <w:t>rest, ved siden af eller bagved</w:t>
            </w:r>
            <w:r w:rsidRPr="00424B15">
              <w:rPr>
                <w:rFonts w:eastAsia="Calibri" w:cs="Arial"/>
                <w:sz w:val="24"/>
                <w:szCs w:val="24"/>
              </w:rPr>
              <w:t xml:space="preserve"> alt afhængigt af</w:t>
            </w:r>
            <w:r w:rsidR="007160DC" w:rsidRPr="00424B15">
              <w:rPr>
                <w:rFonts w:eastAsia="Calibri" w:cs="Arial"/>
                <w:sz w:val="24"/>
                <w:szCs w:val="24"/>
              </w:rPr>
              <w:t>,</w:t>
            </w:r>
            <w:r w:rsidRPr="00424B15">
              <w:rPr>
                <w:rFonts w:eastAsia="Calibri" w:cs="Arial"/>
                <w:sz w:val="24"/>
                <w:szCs w:val="24"/>
              </w:rPr>
              <w:t xml:space="preserve"> hvor barnet er i sin udvikling. Dette gør personalet ved at have en viden om barnets udvikling og ud fra denne viden arbejde </w:t>
            </w:r>
            <w:r w:rsidR="006A18EA" w:rsidRPr="00424B15">
              <w:rPr>
                <w:rFonts w:eastAsia="Calibri" w:cs="Arial"/>
                <w:sz w:val="24"/>
                <w:szCs w:val="24"/>
              </w:rPr>
              <w:t>inden for</w:t>
            </w:r>
            <w:r w:rsidRPr="00424B15">
              <w:rPr>
                <w:rFonts w:eastAsia="Calibri" w:cs="Arial"/>
                <w:sz w:val="24"/>
                <w:szCs w:val="24"/>
              </w:rPr>
              <w:t xml:space="preserve"> zonen for nærmeste udvikling.</w:t>
            </w:r>
          </w:p>
          <w:p w:rsidR="0021095F" w:rsidRPr="00424B15" w:rsidRDefault="0021095F" w:rsidP="0021095F">
            <w:pPr>
              <w:rPr>
                <w:rFonts w:eastAsia="Calibri" w:cs="Arial"/>
                <w:sz w:val="24"/>
                <w:szCs w:val="24"/>
              </w:rPr>
            </w:pPr>
            <w:r w:rsidRPr="00424B15">
              <w:rPr>
                <w:rFonts w:eastAsia="Calibri" w:cs="Arial"/>
                <w:sz w:val="24"/>
                <w:szCs w:val="24"/>
              </w:rPr>
              <w:t>I huset er der en sprogansvarlig</w:t>
            </w:r>
            <w:r w:rsidR="007160DC" w:rsidRPr="00424B15">
              <w:rPr>
                <w:rFonts w:eastAsia="Calibri" w:cs="Arial"/>
                <w:sz w:val="24"/>
                <w:szCs w:val="24"/>
              </w:rPr>
              <w:t>,</w:t>
            </w:r>
            <w:r w:rsidRPr="00424B15">
              <w:rPr>
                <w:rFonts w:eastAsia="Calibri" w:cs="Arial"/>
                <w:sz w:val="24"/>
                <w:szCs w:val="24"/>
              </w:rPr>
              <w:t xml:space="preserve"> der sprogtester børnene når de er 3 år og igen når de er 5 år. </w:t>
            </w:r>
          </w:p>
          <w:p w:rsidR="0021095F" w:rsidRPr="00424B15" w:rsidRDefault="0021095F" w:rsidP="0021095F">
            <w:pPr>
              <w:rPr>
                <w:rFonts w:eastAsia="Calibri" w:cs="Arial"/>
                <w:sz w:val="24"/>
                <w:szCs w:val="24"/>
              </w:rPr>
            </w:pPr>
            <w:r w:rsidRPr="00424B15">
              <w:rPr>
                <w:rFonts w:eastAsia="Calibri" w:cs="Arial"/>
                <w:sz w:val="24"/>
                <w:szCs w:val="24"/>
              </w:rPr>
              <w:t>Alt efter hvad testen viser, vil der blive lavet en særlig indsats omkring børnene. Enten er det pædagogen på stuen</w:t>
            </w:r>
            <w:r w:rsidR="00370F8F" w:rsidRPr="00424B15">
              <w:rPr>
                <w:rFonts w:eastAsia="Calibri" w:cs="Arial"/>
                <w:sz w:val="24"/>
                <w:szCs w:val="24"/>
              </w:rPr>
              <w:t>,</w:t>
            </w:r>
            <w:r w:rsidRPr="00424B15">
              <w:rPr>
                <w:rFonts w:eastAsia="Calibri" w:cs="Arial"/>
                <w:sz w:val="24"/>
                <w:szCs w:val="24"/>
              </w:rPr>
              <w:t xml:space="preserve"> der tager børnene ud i en mindre gruppe, eller også er det sprogpædagogen</w:t>
            </w:r>
            <w:r w:rsidR="00370F8F" w:rsidRPr="00424B15">
              <w:rPr>
                <w:rFonts w:eastAsia="Calibri" w:cs="Arial"/>
                <w:sz w:val="24"/>
                <w:szCs w:val="24"/>
              </w:rPr>
              <w:t>,</w:t>
            </w:r>
            <w:r w:rsidRPr="00424B15">
              <w:rPr>
                <w:rFonts w:eastAsia="Calibri" w:cs="Arial"/>
                <w:sz w:val="24"/>
                <w:szCs w:val="24"/>
              </w:rPr>
              <w:t xml:space="preserve"> der tager børnene ud i en mindre gruppe og laver noget særligt med børnene.</w:t>
            </w:r>
          </w:p>
          <w:p w:rsidR="0021095F" w:rsidRPr="00424B15" w:rsidRDefault="0021095F" w:rsidP="0021095F">
            <w:pPr>
              <w:rPr>
                <w:rFonts w:eastAsia="Calibri" w:cs="Arial"/>
                <w:sz w:val="24"/>
                <w:szCs w:val="24"/>
              </w:rPr>
            </w:pPr>
            <w:r w:rsidRPr="00424B15">
              <w:rPr>
                <w:rFonts w:eastAsia="Calibri" w:cs="Arial"/>
                <w:sz w:val="24"/>
                <w:szCs w:val="24"/>
              </w:rPr>
              <w:t xml:space="preserve">De voksne har til enhver tid fokus på sproget i forhold til det de laver. Det er når de leger med børnene, når de spiser med børnene, når de er på legepladsen. </w:t>
            </w:r>
          </w:p>
          <w:p w:rsidR="001A5682" w:rsidRPr="00424B15" w:rsidRDefault="001A5682" w:rsidP="0021095F">
            <w:pPr>
              <w:rPr>
                <w:rFonts w:eastAsia="Calibri" w:cs="Arial"/>
                <w:sz w:val="24"/>
                <w:szCs w:val="24"/>
              </w:rPr>
            </w:pPr>
            <w:r w:rsidRPr="00424B15">
              <w:rPr>
                <w:rFonts w:eastAsia="Calibri" w:cs="Arial"/>
                <w:sz w:val="24"/>
                <w:szCs w:val="24"/>
              </w:rPr>
              <w:t>Hvert efterår arbejder vi med et ”videns projekt” for alle børn i vuggestuen og i børnehaven. Projektet løber over 2 måneder og her børne</w:t>
            </w:r>
            <w:r w:rsidR="00BA75D6">
              <w:rPr>
                <w:rFonts w:eastAsia="Calibri" w:cs="Arial"/>
                <w:sz w:val="24"/>
                <w:szCs w:val="24"/>
              </w:rPr>
              <w:t>ne får en massiv vinden om ex. k</w:t>
            </w:r>
            <w:r w:rsidRPr="00424B15">
              <w:rPr>
                <w:rFonts w:eastAsia="Calibri" w:cs="Arial"/>
                <w:sz w:val="24"/>
                <w:szCs w:val="24"/>
              </w:rPr>
              <w:t>lima, vikinger, cirkus osv. Vi tror nemlig på, at viden giver adgang til dialog og deri fællesskabet. Der er naturligvis meget stor forskel på, hvordan der arbejdes med ”videns projektet” i vuggestuen og i børnehaven.</w:t>
            </w:r>
          </w:p>
          <w:p w:rsidR="0021095F" w:rsidRPr="00424B15" w:rsidRDefault="00BA75D6" w:rsidP="0021095F">
            <w:pPr>
              <w:rPr>
                <w:rFonts w:eastAsia="Calibri" w:cs="Arial"/>
                <w:sz w:val="24"/>
                <w:szCs w:val="24"/>
              </w:rPr>
            </w:pPr>
            <w:r>
              <w:rPr>
                <w:rFonts w:eastAsia="Calibri" w:cs="Arial"/>
                <w:sz w:val="24"/>
                <w:szCs w:val="24"/>
              </w:rPr>
              <w:t>S</w:t>
            </w:r>
            <w:r w:rsidR="0021095F" w:rsidRPr="00424B15">
              <w:rPr>
                <w:rFonts w:eastAsia="Calibri" w:cs="Arial"/>
                <w:sz w:val="24"/>
                <w:szCs w:val="24"/>
              </w:rPr>
              <w:t>proget fletter sig ind i alt hvad der laves med børnene i løbet af dagen.</w:t>
            </w:r>
          </w:p>
          <w:p w:rsidR="0021095F" w:rsidRPr="00982B1C" w:rsidRDefault="0021095F" w:rsidP="0021095F">
            <w:pPr>
              <w:rPr>
                <w:rFonts w:eastAsia="Calibri" w:cs="Arial"/>
                <w:color w:val="00B050"/>
                <w:sz w:val="24"/>
                <w:szCs w:val="24"/>
              </w:rPr>
            </w:pPr>
          </w:p>
          <w:p w:rsidR="0021095F" w:rsidRPr="00982B1C" w:rsidRDefault="0021095F" w:rsidP="0021095F">
            <w:pPr>
              <w:pStyle w:val="Bullettekst3rd"/>
              <w:numPr>
                <w:ilvl w:val="0"/>
                <w:numId w:val="0"/>
              </w:numPr>
              <w:spacing w:after="240"/>
              <w:ind w:left="227"/>
              <w:rPr>
                <w:sz w:val="24"/>
                <w:szCs w:val="24"/>
              </w:rPr>
            </w:pPr>
          </w:p>
          <w:p w:rsidR="00A03759" w:rsidRPr="00982B1C" w:rsidRDefault="00A03759" w:rsidP="0021095F">
            <w:pPr>
              <w:rPr>
                <w:sz w:val="24"/>
                <w:szCs w:val="24"/>
              </w:rPr>
            </w:pPr>
          </w:p>
        </w:tc>
      </w:tr>
    </w:tbl>
    <w:p w:rsidR="00126ED6" w:rsidRDefault="00126ED6">
      <w:pPr>
        <w:spacing w:line="240" w:lineRule="auto"/>
      </w:pPr>
      <w:r>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5035C4">
        <w:trPr>
          <w:cantSplit/>
        </w:trPr>
        <w:tc>
          <w:tcPr>
            <w:tcW w:w="7087" w:type="dxa"/>
          </w:tcPr>
          <w:p w:rsidR="00126ED6" w:rsidRPr="00084F73" w:rsidRDefault="00126ED6" w:rsidP="005035C4">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5035C4">
            <w:pPr>
              <w:pStyle w:val="Byline"/>
            </w:pPr>
            <w:r w:rsidRPr="00126ED6">
              <w:t>Den styrkede pædagogiske læreplan, Rammer og indhold, s. 42-43</w:t>
            </w:r>
          </w:p>
        </w:tc>
        <w:tc>
          <w:tcPr>
            <w:tcW w:w="2551" w:type="dxa"/>
          </w:tcPr>
          <w:p w:rsidR="00126ED6" w:rsidRDefault="00126ED6" w:rsidP="005035C4">
            <w:pPr>
              <w:jc w:val="right"/>
              <w:rPr>
                <w:color w:val="0077B3" w:themeColor="accent1"/>
              </w:rPr>
            </w:pPr>
            <w:r>
              <w:rPr>
                <w:noProof/>
                <w:color w:val="0077B3" w:themeColor="accent1"/>
                <w:lang w:eastAsia="da-DK"/>
              </w:rPr>
              <w:drawing>
                <wp:inline distT="0" distB="0" distL="0" distR="0" wp14:anchorId="2A5A4ACA" wp14:editId="64F403B1">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5035C4">
        <w:tc>
          <w:tcPr>
            <w:tcW w:w="9638" w:type="dxa"/>
          </w:tcPr>
          <w:p w:rsidR="00126ED6" w:rsidRDefault="00126ED6" w:rsidP="005035C4">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5035C4">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5035C4">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5035C4">
            <w:pPr>
              <w:pStyle w:val="Bullettekst3rd"/>
              <w:spacing w:after="240"/>
            </w:pPr>
            <w:r w:rsidRPr="00954E38">
              <w:t>Ses i samspil med de øvrige læreplanstemaer.</w:t>
            </w:r>
          </w:p>
          <w:p w:rsidR="005E1A16" w:rsidRDefault="00AA7720" w:rsidP="00957E99">
            <w:pPr>
              <w:pStyle w:val="Bullettekst3rd"/>
              <w:numPr>
                <w:ilvl w:val="0"/>
                <w:numId w:val="0"/>
              </w:numPr>
              <w:spacing w:after="240"/>
              <w:ind w:left="227"/>
              <w:rPr>
                <w:color w:val="auto"/>
                <w:sz w:val="24"/>
                <w:szCs w:val="24"/>
              </w:rPr>
            </w:pPr>
            <w:r w:rsidRPr="00AA7720">
              <w:rPr>
                <w:color w:val="auto"/>
                <w:sz w:val="24"/>
                <w:szCs w:val="24"/>
              </w:rPr>
              <w:t xml:space="preserve">Kroppen er barnets </w:t>
            </w:r>
            <w:r w:rsidR="00957E99">
              <w:rPr>
                <w:color w:val="auto"/>
                <w:sz w:val="24"/>
                <w:szCs w:val="24"/>
              </w:rPr>
              <w:t xml:space="preserve">sanselige </w:t>
            </w:r>
            <w:r w:rsidRPr="00AA7720">
              <w:rPr>
                <w:color w:val="auto"/>
                <w:sz w:val="24"/>
                <w:szCs w:val="24"/>
              </w:rPr>
              <w:t xml:space="preserve">indgang til verden. </w:t>
            </w:r>
            <w:r w:rsidR="005E1A16">
              <w:rPr>
                <w:color w:val="auto"/>
                <w:sz w:val="24"/>
                <w:szCs w:val="24"/>
              </w:rPr>
              <w:t>Børnene vil gennem san</w:t>
            </w:r>
            <w:r w:rsidR="00C66391">
              <w:rPr>
                <w:color w:val="auto"/>
                <w:sz w:val="24"/>
                <w:szCs w:val="24"/>
              </w:rPr>
              <w:t>sestimuli og motoriske aktiviteter udvikle sig inden for alle de andre læreplanstemaer.</w:t>
            </w:r>
            <w:r w:rsidRPr="00AA7720">
              <w:rPr>
                <w:color w:val="auto"/>
                <w:sz w:val="24"/>
                <w:szCs w:val="24"/>
              </w:rPr>
              <w:t xml:space="preserve"> At bruge kroppen giver fors</w:t>
            </w:r>
            <w:r>
              <w:rPr>
                <w:color w:val="auto"/>
                <w:sz w:val="24"/>
                <w:szCs w:val="24"/>
              </w:rPr>
              <w:t>tåelse for sig selv og omverden.</w:t>
            </w:r>
            <w:r w:rsidR="005E1A16">
              <w:rPr>
                <w:color w:val="auto"/>
                <w:sz w:val="24"/>
                <w:szCs w:val="24"/>
              </w:rPr>
              <w:t xml:space="preserve"> Når børn bruger kroppen udvikler de mod og nysgerrighed, som de skal bruge som fremdrift for at undersøge og opsøge nye udfordringer. De vil samtidig få erfaringer med</w:t>
            </w:r>
            <w:r w:rsidR="006C6393">
              <w:rPr>
                <w:color w:val="auto"/>
                <w:sz w:val="24"/>
                <w:szCs w:val="24"/>
              </w:rPr>
              <w:t>,</w:t>
            </w:r>
            <w:r w:rsidR="005E1A16">
              <w:rPr>
                <w:color w:val="auto"/>
                <w:sz w:val="24"/>
                <w:szCs w:val="24"/>
              </w:rPr>
              <w:t xml:space="preserve"> at de kan en masse og derfor få udviklet deres selvværd. </w:t>
            </w:r>
            <w:r w:rsidR="006C6393">
              <w:rPr>
                <w:color w:val="auto"/>
                <w:sz w:val="24"/>
                <w:szCs w:val="24"/>
              </w:rPr>
              <w:t xml:space="preserve">De </w:t>
            </w:r>
            <w:r w:rsidR="004D122B">
              <w:rPr>
                <w:color w:val="auto"/>
                <w:sz w:val="24"/>
                <w:szCs w:val="24"/>
              </w:rPr>
              <w:t>voksne er rollemodeller i forhold til at bruge kroppen. Vi skal bevæge os og være aktive sammen med børnene. Vi skal planlægge voksenstyrede aktiviteter, hvor børnene opmuntres til at udfordre sig selv kropsligt. Dette kan være at kravle igennem en sansetunnel, lede efter små ting i en bønnekasse, spille ballon badminton, give fodbad</w:t>
            </w:r>
            <w:r w:rsidR="008F4CD3">
              <w:rPr>
                <w:color w:val="auto"/>
                <w:sz w:val="24"/>
                <w:szCs w:val="24"/>
              </w:rPr>
              <w:t xml:space="preserve"> eller arbejde med taktil stimuli som børstning</w:t>
            </w:r>
            <w:r w:rsidR="009E126B">
              <w:rPr>
                <w:color w:val="auto"/>
                <w:sz w:val="24"/>
                <w:szCs w:val="24"/>
              </w:rPr>
              <w:t>,</w:t>
            </w:r>
            <w:r w:rsidR="008F4CD3">
              <w:rPr>
                <w:color w:val="auto"/>
                <w:sz w:val="24"/>
                <w:szCs w:val="24"/>
              </w:rPr>
              <w:t xml:space="preserve"> massage og tryk. </w:t>
            </w:r>
          </w:p>
          <w:p w:rsidR="00957E99" w:rsidRDefault="00AA7720" w:rsidP="00957E99">
            <w:pPr>
              <w:pStyle w:val="Bullettekst3rd"/>
              <w:numPr>
                <w:ilvl w:val="0"/>
                <w:numId w:val="0"/>
              </w:numPr>
              <w:spacing w:after="240"/>
              <w:ind w:left="227"/>
              <w:rPr>
                <w:color w:val="auto"/>
                <w:sz w:val="24"/>
                <w:szCs w:val="24"/>
              </w:rPr>
            </w:pPr>
            <w:r>
              <w:rPr>
                <w:color w:val="auto"/>
                <w:sz w:val="24"/>
                <w:szCs w:val="24"/>
              </w:rPr>
              <w:t xml:space="preserve"> I Uglebo har vi indrettet os således, at der er plads til </w:t>
            </w:r>
            <w:r w:rsidR="00957E99">
              <w:rPr>
                <w:color w:val="auto"/>
                <w:sz w:val="24"/>
                <w:szCs w:val="24"/>
              </w:rPr>
              <w:t>fysisk bevægelse både ude og inde. Vores læringsmiljø skal understøtte glæden ved bevægelse. Vi skal indrette legemiljøer, hvor børnene har mulighed for at få stimuleret både sanser og krop på mange måder. I Uglebo har vi miljøer både ude og inde som opf</w:t>
            </w:r>
            <w:r w:rsidR="009D5D36">
              <w:rPr>
                <w:color w:val="auto"/>
                <w:sz w:val="24"/>
                <w:szCs w:val="24"/>
              </w:rPr>
              <w:t>ordrer til både ro og bevægelse</w:t>
            </w:r>
            <w:r w:rsidR="00957E99">
              <w:rPr>
                <w:color w:val="auto"/>
                <w:sz w:val="24"/>
                <w:szCs w:val="24"/>
              </w:rPr>
              <w:t xml:space="preserve">. Inde har vi forskellige zoner, hvor man kan sidde koncentreret og eksempelvis male, klippe og klistre. Vi opfordrer børnene til at slippe kreativiteten løs og anvende mange forskellige materialer. Vi har også områder og legetøj, der opfordrer til mere bevægelse. Vi har blandt andet et tumle område med en madras, hvor børnene kan hoppe og opleve glæden ved at bevæge sig sammen med andre. Vi har også gynger, hvor børnene kan få stimuleret sanserne. </w:t>
            </w:r>
          </w:p>
          <w:p w:rsidR="00957E99" w:rsidRDefault="00957E99" w:rsidP="00957E99">
            <w:pPr>
              <w:pStyle w:val="Bullettekst3rd"/>
              <w:numPr>
                <w:ilvl w:val="0"/>
                <w:numId w:val="0"/>
              </w:numPr>
              <w:spacing w:after="240"/>
              <w:ind w:left="227"/>
              <w:rPr>
                <w:color w:val="auto"/>
                <w:sz w:val="24"/>
                <w:szCs w:val="24"/>
              </w:rPr>
            </w:pPr>
            <w:r>
              <w:rPr>
                <w:color w:val="auto"/>
                <w:sz w:val="24"/>
                <w:szCs w:val="24"/>
              </w:rPr>
              <w:t>Vi har et stort baderum, hvor børnene får fodbad og leger forskellige former for vandleg. Her stimuleres børnenes sanser</w:t>
            </w:r>
            <w:r w:rsidR="006D4747">
              <w:rPr>
                <w:color w:val="auto"/>
                <w:sz w:val="24"/>
                <w:szCs w:val="24"/>
              </w:rPr>
              <w:t xml:space="preserve">, når de eksempelvis </w:t>
            </w:r>
            <w:r>
              <w:rPr>
                <w:color w:val="auto"/>
                <w:sz w:val="24"/>
                <w:szCs w:val="24"/>
              </w:rPr>
              <w:t xml:space="preserve">mærker følelsen af et dejligt fodbad eller det kolde vand mod kroppen. </w:t>
            </w:r>
          </w:p>
          <w:p w:rsidR="00780200" w:rsidRDefault="004D122B" w:rsidP="00780200">
            <w:pPr>
              <w:pStyle w:val="Bullettekst3rd"/>
              <w:numPr>
                <w:ilvl w:val="0"/>
                <w:numId w:val="0"/>
              </w:numPr>
              <w:spacing w:after="240"/>
              <w:ind w:left="227"/>
              <w:rPr>
                <w:color w:val="auto"/>
                <w:sz w:val="24"/>
                <w:szCs w:val="24"/>
              </w:rPr>
            </w:pPr>
            <w:r>
              <w:rPr>
                <w:color w:val="auto"/>
                <w:sz w:val="24"/>
                <w:szCs w:val="24"/>
              </w:rPr>
              <w:t xml:space="preserve">Vores store legeplads byder på rig mulighed for at udfolde sig kropsligt. </w:t>
            </w:r>
            <w:r w:rsidR="00780200">
              <w:rPr>
                <w:color w:val="auto"/>
                <w:sz w:val="24"/>
                <w:szCs w:val="24"/>
              </w:rPr>
              <w:t xml:space="preserve">Her er der gode muligheder </w:t>
            </w:r>
            <w:r w:rsidR="00F91DBC">
              <w:rPr>
                <w:color w:val="auto"/>
                <w:sz w:val="24"/>
                <w:szCs w:val="24"/>
              </w:rPr>
              <w:t>for at løbe, lege på bakker og</w:t>
            </w:r>
            <w:r w:rsidR="00780200">
              <w:rPr>
                <w:color w:val="auto"/>
                <w:sz w:val="24"/>
                <w:szCs w:val="24"/>
              </w:rPr>
              <w:t xml:space="preserve"> </w:t>
            </w:r>
            <w:r w:rsidR="00F91DBC">
              <w:rPr>
                <w:color w:val="auto"/>
                <w:sz w:val="24"/>
                <w:szCs w:val="24"/>
              </w:rPr>
              <w:t>bevæge sig i</w:t>
            </w:r>
            <w:r w:rsidR="00A71E45">
              <w:rPr>
                <w:color w:val="auto"/>
                <w:sz w:val="24"/>
                <w:szCs w:val="24"/>
              </w:rPr>
              <w:t xml:space="preserve"> </w:t>
            </w:r>
            <w:r w:rsidR="00780200">
              <w:rPr>
                <w:color w:val="auto"/>
                <w:sz w:val="24"/>
                <w:szCs w:val="24"/>
              </w:rPr>
              <w:t>ujævnt terræn.  Vi har masser</w:t>
            </w:r>
            <w:r w:rsidR="009D5D36">
              <w:rPr>
                <w:color w:val="auto"/>
                <w:sz w:val="24"/>
                <w:szCs w:val="24"/>
              </w:rPr>
              <w:t xml:space="preserve"> af vandpytter og mudder, som børnene</w:t>
            </w:r>
            <w:r w:rsidR="00780200">
              <w:rPr>
                <w:color w:val="auto"/>
                <w:sz w:val="24"/>
                <w:szCs w:val="24"/>
              </w:rPr>
              <w:t xml:space="preserve"> kan eksperimentere med i vores mudderk</w:t>
            </w:r>
            <w:r w:rsidR="00A71E45">
              <w:rPr>
                <w:color w:val="auto"/>
                <w:sz w:val="24"/>
                <w:szCs w:val="24"/>
              </w:rPr>
              <w:t>økken. Der er også en cykelbane</w:t>
            </w:r>
            <w:r w:rsidR="00780200">
              <w:rPr>
                <w:color w:val="auto"/>
                <w:sz w:val="24"/>
                <w:szCs w:val="24"/>
              </w:rPr>
              <w:t xml:space="preserve"> og et stort græsareal med mulighed for boldspil, fangeleg og a</w:t>
            </w:r>
            <w:r w:rsidR="006A6838">
              <w:rPr>
                <w:color w:val="auto"/>
                <w:sz w:val="24"/>
                <w:szCs w:val="24"/>
              </w:rPr>
              <w:t xml:space="preserve">ndre fællesskabsdannende </w:t>
            </w:r>
            <w:r w:rsidR="00780200">
              <w:rPr>
                <w:color w:val="auto"/>
                <w:sz w:val="24"/>
                <w:szCs w:val="24"/>
              </w:rPr>
              <w:t xml:space="preserve">lege. Om sommeren leger vi meget med vand udendørs. </w:t>
            </w:r>
          </w:p>
          <w:p w:rsidR="00780200" w:rsidRDefault="00780200" w:rsidP="00780200">
            <w:pPr>
              <w:pStyle w:val="Bullettekst3rd"/>
              <w:numPr>
                <w:ilvl w:val="0"/>
                <w:numId w:val="0"/>
              </w:numPr>
              <w:spacing w:after="240"/>
              <w:ind w:left="227"/>
              <w:rPr>
                <w:color w:val="auto"/>
                <w:sz w:val="24"/>
                <w:szCs w:val="24"/>
              </w:rPr>
            </w:pPr>
            <w:r>
              <w:rPr>
                <w:color w:val="auto"/>
                <w:sz w:val="24"/>
                <w:szCs w:val="24"/>
              </w:rPr>
              <w:t xml:space="preserve">De mange rutineprægede situationer i løbet af dagen indbyder også til, at børnene øver sig med deres krop. De kan eksempelvis øve sig ved at tage tøj af og på, styre en stor kost eller hælde vand op i en kop. </w:t>
            </w:r>
          </w:p>
          <w:p w:rsidR="00780200" w:rsidRPr="00AA7720" w:rsidRDefault="00780200" w:rsidP="00780200">
            <w:pPr>
              <w:pStyle w:val="Bullettekst3rd"/>
              <w:numPr>
                <w:ilvl w:val="0"/>
                <w:numId w:val="0"/>
              </w:numPr>
              <w:spacing w:after="240"/>
              <w:ind w:left="227"/>
              <w:rPr>
                <w:color w:val="auto"/>
                <w:sz w:val="24"/>
                <w:szCs w:val="24"/>
              </w:rPr>
            </w:pPr>
            <w:r>
              <w:rPr>
                <w:color w:val="auto"/>
                <w:sz w:val="24"/>
                <w:szCs w:val="24"/>
              </w:rPr>
              <w:t>I Uglebo har vi to pædagoger, som er udannet motorikvejledere</w:t>
            </w:r>
            <w:r w:rsidR="001401D0">
              <w:rPr>
                <w:color w:val="auto"/>
                <w:sz w:val="24"/>
                <w:szCs w:val="24"/>
              </w:rPr>
              <w:t>. D</w:t>
            </w:r>
            <w:r w:rsidR="00F74B8E">
              <w:rPr>
                <w:color w:val="auto"/>
                <w:sz w:val="24"/>
                <w:szCs w:val="24"/>
              </w:rPr>
              <w:t>e</w:t>
            </w:r>
            <w:r w:rsidR="001401D0">
              <w:rPr>
                <w:color w:val="auto"/>
                <w:sz w:val="24"/>
                <w:szCs w:val="24"/>
              </w:rPr>
              <w:t xml:space="preserve"> laver</w:t>
            </w:r>
            <w:r>
              <w:rPr>
                <w:color w:val="auto"/>
                <w:sz w:val="24"/>
                <w:szCs w:val="24"/>
              </w:rPr>
              <w:t xml:space="preserve"> sansemotoriske afklaringer på børn</w:t>
            </w:r>
            <w:r w:rsidR="003E6AAD">
              <w:rPr>
                <w:color w:val="auto"/>
                <w:sz w:val="24"/>
                <w:szCs w:val="24"/>
              </w:rPr>
              <w:t xml:space="preserve">. </w:t>
            </w:r>
            <w:r>
              <w:rPr>
                <w:color w:val="auto"/>
                <w:sz w:val="24"/>
                <w:szCs w:val="24"/>
              </w:rPr>
              <w:t>Derfor kan vi i Uglebo tilbyde s</w:t>
            </w:r>
            <w:r w:rsidR="003E6AAD">
              <w:rPr>
                <w:color w:val="auto"/>
                <w:sz w:val="24"/>
                <w:szCs w:val="24"/>
              </w:rPr>
              <w:t xml:space="preserve">pecialt tilrettelagte forløb til børn, der er udfordret motorisk. </w:t>
            </w:r>
          </w:p>
          <w:p w:rsidR="00AA7720" w:rsidRDefault="00AA7720" w:rsidP="00AA7720">
            <w:pPr>
              <w:pStyle w:val="Bullettekst3rd"/>
              <w:numPr>
                <w:ilvl w:val="0"/>
                <w:numId w:val="0"/>
              </w:numPr>
              <w:spacing w:after="240"/>
              <w:ind w:left="227"/>
            </w:pPr>
          </w:p>
          <w:p w:rsidR="00AA7720" w:rsidRDefault="00AA7720" w:rsidP="00AA7720">
            <w:pPr>
              <w:pStyle w:val="Bullettekst3rd"/>
              <w:numPr>
                <w:ilvl w:val="0"/>
                <w:numId w:val="0"/>
              </w:numPr>
              <w:spacing w:after="240"/>
              <w:ind w:left="227"/>
            </w:pPr>
          </w:p>
          <w:p w:rsidR="00C6378B" w:rsidRDefault="00C6378B" w:rsidP="00C6378B">
            <w:pPr>
              <w:pStyle w:val="Bullettekst3rd"/>
              <w:numPr>
                <w:ilvl w:val="0"/>
                <w:numId w:val="0"/>
              </w:numPr>
              <w:spacing w:after="240"/>
              <w:ind w:left="227" w:hanging="227"/>
            </w:pPr>
          </w:p>
          <w:p w:rsidR="00FD2030" w:rsidRDefault="00FD2030" w:rsidP="00FD2030">
            <w:pPr>
              <w:rPr>
                <w:rStyle w:val="Svaghenvisning"/>
                <w:rFonts w:cs="Arial"/>
                <w:smallCaps w:val="0"/>
                <w:szCs w:val="22"/>
              </w:rPr>
            </w:pPr>
          </w:p>
          <w:p w:rsidR="00FD2030" w:rsidRDefault="00FD2030" w:rsidP="00FD2030">
            <w:pPr>
              <w:rPr>
                <w:rStyle w:val="Svaghenvisning"/>
                <w:rFonts w:cs="Arial"/>
                <w:smallCaps w:val="0"/>
                <w:szCs w:val="22"/>
              </w:rPr>
            </w:pPr>
          </w:p>
          <w:p w:rsidR="00FD2030" w:rsidRPr="00F607DA" w:rsidRDefault="00FD2030" w:rsidP="00FD2030">
            <w:pPr>
              <w:rPr>
                <w:rStyle w:val="Svaghenvisning"/>
                <w:rFonts w:cs="Arial"/>
                <w:smallCaps w:val="0"/>
                <w:szCs w:val="22"/>
              </w:rPr>
            </w:pPr>
          </w:p>
          <w:p w:rsidR="00FD2030" w:rsidRDefault="00FD2030" w:rsidP="00FD2030">
            <w:pPr>
              <w:rPr>
                <w:rStyle w:val="Svaghenvisning"/>
                <w:rFonts w:cs="Arial"/>
                <w:smallCaps w:val="0"/>
                <w:szCs w:val="22"/>
              </w:rPr>
            </w:pPr>
          </w:p>
          <w:p w:rsidR="00FD2030" w:rsidRPr="008F2CAF" w:rsidRDefault="00FD2030" w:rsidP="00FD2030">
            <w:pPr>
              <w:rPr>
                <w:rStyle w:val="Svaghenvisning"/>
                <w:rFonts w:cs="Arial"/>
                <w:smallCaps w:val="0"/>
                <w:szCs w:val="22"/>
              </w:rPr>
            </w:pPr>
          </w:p>
          <w:p w:rsidR="00126ED6" w:rsidRPr="007400E9" w:rsidRDefault="00126ED6" w:rsidP="005035C4">
            <w:pPr>
              <w:pStyle w:val="Tekst3"/>
            </w:pPr>
          </w:p>
        </w:tc>
      </w:tr>
    </w:tbl>
    <w:p w:rsidR="00954E38" w:rsidRDefault="00954E38">
      <w:pPr>
        <w:spacing w:line="240" w:lineRule="auto"/>
      </w:pPr>
      <w: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5035C4">
        <w:trPr>
          <w:cantSplit/>
        </w:trPr>
        <w:tc>
          <w:tcPr>
            <w:tcW w:w="7087" w:type="dxa"/>
          </w:tcPr>
          <w:p w:rsidR="00954E38" w:rsidRPr="00084F73" w:rsidRDefault="00954E38" w:rsidP="005035C4">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5035C4">
            <w:pPr>
              <w:pStyle w:val="Byline"/>
            </w:pPr>
            <w:r w:rsidRPr="00954E38">
              <w:t>Den styrkede pædagogiske læreplan, Rammer og indhold, s. 44-45</w:t>
            </w:r>
          </w:p>
        </w:tc>
        <w:tc>
          <w:tcPr>
            <w:tcW w:w="2551" w:type="dxa"/>
          </w:tcPr>
          <w:p w:rsidR="00954E38" w:rsidRDefault="00954E38" w:rsidP="005035C4">
            <w:pPr>
              <w:jc w:val="right"/>
              <w:rPr>
                <w:color w:val="0077B3" w:themeColor="accent1"/>
              </w:rPr>
            </w:pPr>
            <w:r>
              <w:rPr>
                <w:noProof/>
                <w:color w:val="0077B3" w:themeColor="accent1"/>
                <w:lang w:eastAsia="da-DK"/>
              </w:rPr>
              <w:drawing>
                <wp:inline distT="0" distB="0" distL="0" distR="0" wp14:anchorId="003E951E" wp14:editId="7BEB3E04">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5035C4">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10489" w:type="dxa"/>
        <w:tblLayout w:type="fixed"/>
        <w:tblCellMar>
          <w:top w:w="369" w:type="dxa"/>
          <w:bottom w:w="227" w:type="dxa"/>
        </w:tblCellMar>
        <w:tblLook w:val="04A0" w:firstRow="1" w:lastRow="0" w:firstColumn="1" w:lastColumn="0" w:noHBand="0" w:noVBand="1"/>
      </w:tblPr>
      <w:tblGrid>
        <w:gridCol w:w="10489"/>
      </w:tblGrid>
      <w:tr w:rsidR="00954E38" w:rsidTr="002468AD">
        <w:tc>
          <w:tcPr>
            <w:tcW w:w="10489" w:type="dxa"/>
          </w:tcPr>
          <w:p w:rsidR="00954E38" w:rsidRDefault="00954E38" w:rsidP="005035C4">
            <w:pPr>
              <w:pStyle w:val="Tekst5rd"/>
            </w:pPr>
            <w:r w:rsidRPr="00954E38">
              <w:t>Hvordan understøtter vores pædagogiske læringsmiljø, at børnene gør sig erfaringer med natur, udeliv og science?</w:t>
            </w:r>
          </w:p>
          <w:p w:rsidR="00954E38" w:rsidRDefault="00954E38" w:rsidP="005035C4">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5035C4">
            <w:pPr>
              <w:pStyle w:val="Bullettekst3rd"/>
              <w:spacing w:after="240"/>
            </w:pPr>
            <w:r w:rsidRPr="00954E38">
              <w:t>Ses i samspil med de øvrige læreplanstemaer.</w:t>
            </w:r>
          </w:p>
          <w:p w:rsidR="003E7409" w:rsidRPr="00873422" w:rsidRDefault="003E7409" w:rsidP="007C6860">
            <w:pPr>
              <w:spacing w:line="240" w:lineRule="auto"/>
              <w:rPr>
                <w:sz w:val="24"/>
                <w:szCs w:val="24"/>
              </w:rPr>
            </w:pPr>
            <w:r w:rsidRPr="00873422">
              <w:rPr>
                <w:sz w:val="24"/>
                <w:szCs w:val="24"/>
              </w:rPr>
              <w:t xml:space="preserve">I Uglebo vil vi understøtte børnenes nysgerrighed, lyst til og mod til at eksperimentere. Vi vil tænke naturfænomener og science ind i daglige rutiner og aktiviteter.  </w:t>
            </w:r>
          </w:p>
          <w:p w:rsidR="003E7409" w:rsidRPr="00873422" w:rsidRDefault="003E7409" w:rsidP="007C6860">
            <w:pPr>
              <w:spacing w:line="240" w:lineRule="auto"/>
              <w:rPr>
                <w:sz w:val="24"/>
                <w:szCs w:val="24"/>
              </w:rPr>
            </w:pPr>
            <w:r w:rsidRPr="00873422">
              <w:rPr>
                <w:sz w:val="24"/>
                <w:szCs w:val="24"/>
              </w:rPr>
              <w:t xml:space="preserve">Vi bestræber os på at opfordre til eksperimenterende leg både ude og inde. </w:t>
            </w:r>
          </w:p>
          <w:p w:rsidR="003E7409" w:rsidRPr="00873422" w:rsidRDefault="003E7409" w:rsidP="007C6860">
            <w:pPr>
              <w:spacing w:line="240" w:lineRule="auto"/>
              <w:rPr>
                <w:sz w:val="24"/>
                <w:szCs w:val="24"/>
              </w:rPr>
            </w:pPr>
            <w:r w:rsidRPr="00873422">
              <w:rPr>
                <w:sz w:val="24"/>
                <w:szCs w:val="24"/>
              </w:rPr>
              <w:t>Indenfor har vi eksempelvis vor</w:t>
            </w:r>
            <w:r w:rsidR="00A71F18" w:rsidRPr="00873422">
              <w:rPr>
                <w:sz w:val="24"/>
                <w:szCs w:val="24"/>
              </w:rPr>
              <w:t>es vandrum, hvor børnene kan få</w:t>
            </w:r>
            <w:r w:rsidRPr="00873422">
              <w:rPr>
                <w:sz w:val="24"/>
                <w:szCs w:val="24"/>
              </w:rPr>
              <w:t xml:space="preserve"> lov til at fordybe sig i at eksperimentere med vand. Her kan de eksempelvis undersøge, hvad der sker, når man plasker med hænderne i en balje </w:t>
            </w:r>
            <w:r w:rsidR="00FD50E9" w:rsidRPr="00873422">
              <w:rPr>
                <w:sz w:val="24"/>
                <w:szCs w:val="24"/>
              </w:rPr>
              <w:t xml:space="preserve">fyldt </w:t>
            </w:r>
            <w:r w:rsidRPr="00873422">
              <w:rPr>
                <w:sz w:val="24"/>
                <w:szCs w:val="24"/>
              </w:rPr>
              <w:t>med vand</w:t>
            </w:r>
            <w:r w:rsidR="00FD50E9" w:rsidRPr="00873422">
              <w:rPr>
                <w:sz w:val="24"/>
                <w:szCs w:val="24"/>
              </w:rPr>
              <w:t>,</w:t>
            </w:r>
            <w:r w:rsidRPr="00873422">
              <w:rPr>
                <w:sz w:val="24"/>
                <w:szCs w:val="24"/>
              </w:rPr>
              <w:t xml:space="preserve"> eller hvad der sker med vandstanden i et fodbad, når man putter fødderne i. </w:t>
            </w:r>
          </w:p>
          <w:p w:rsidR="003E7409" w:rsidRPr="00873422" w:rsidRDefault="003E7409" w:rsidP="007C6860">
            <w:pPr>
              <w:spacing w:line="240" w:lineRule="auto"/>
              <w:rPr>
                <w:sz w:val="24"/>
                <w:szCs w:val="24"/>
              </w:rPr>
            </w:pPr>
            <w:r w:rsidRPr="00873422">
              <w:rPr>
                <w:sz w:val="24"/>
                <w:szCs w:val="24"/>
              </w:rPr>
              <w:t xml:space="preserve">Vores rutinesituationer er </w:t>
            </w:r>
            <w:r w:rsidR="00FD50E9" w:rsidRPr="00873422">
              <w:rPr>
                <w:sz w:val="24"/>
                <w:szCs w:val="24"/>
              </w:rPr>
              <w:t>også et godt</w:t>
            </w:r>
            <w:r w:rsidRPr="00873422">
              <w:rPr>
                <w:sz w:val="24"/>
                <w:szCs w:val="24"/>
              </w:rPr>
              <w:t xml:space="preserve"> læringsrum for den eksperimenterende science tilgang. Børne kan eksempelvis lære, hvad der sker</w:t>
            </w:r>
            <w:r w:rsidR="00A71F18" w:rsidRPr="00873422">
              <w:rPr>
                <w:sz w:val="24"/>
                <w:szCs w:val="24"/>
              </w:rPr>
              <w:t>,</w:t>
            </w:r>
            <w:r w:rsidRPr="00873422">
              <w:rPr>
                <w:sz w:val="24"/>
                <w:szCs w:val="24"/>
              </w:rPr>
              <w:t xml:space="preserve"> når man henholdsvis løber eller går forsigtigt med en kande vand, eller hvor meget vand koppen kan indeholde. </w:t>
            </w:r>
          </w:p>
          <w:p w:rsidR="003E7409" w:rsidRPr="00873422" w:rsidRDefault="00A71F18" w:rsidP="007C6860">
            <w:pPr>
              <w:spacing w:line="240" w:lineRule="auto"/>
              <w:rPr>
                <w:sz w:val="24"/>
                <w:szCs w:val="24"/>
              </w:rPr>
            </w:pPr>
            <w:r w:rsidRPr="00873422">
              <w:rPr>
                <w:sz w:val="24"/>
                <w:szCs w:val="24"/>
              </w:rPr>
              <w:t>Ved at stille</w:t>
            </w:r>
            <w:r w:rsidR="009A03EC" w:rsidRPr="00873422">
              <w:rPr>
                <w:sz w:val="24"/>
                <w:szCs w:val="24"/>
              </w:rPr>
              <w:t xml:space="preserve"> spørgsmål til børnene kan vi understøtte deres nysgerrighed. Eksempelvis</w:t>
            </w:r>
            <w:r w:rsidR="00FF447D" w:rsidRPr="00873422">
              <w:rPr>
                <w:sz w:val="24"/>
                <w:szCs w:val="24"/>
              </w:rPr>
              <w:t xml:space="preserve"> kan vi</w:t>
            </w:r>
            <w:r w:rsidR="009A03EC" w:rsidRPr="00873422">
              <w:rPr>
                <w:sz w:val="24"/>
                <w:szCs w:val="24"/>
              </w:rPr>
              <w:t xml:space="preserve"> spørge om maden smager surt eller sødt, er det blødt, hårdt osv.   </w:t>
            </w:r>
          </w:p>
          <w:p w:rsidR="009A03EC" w:rsidRPr="00873422" w:rsidRDefault="009A03EC" w:rsidP="007C6860">
            <w:pPr>
              <w:spacing w:line="240" w:lineRule="auto"/>
              <w:rPr>
                <w:sz w:val="24"/>
                <w:szCs w:val="24"/>
              </w:rPr>
            </w:pPr>
          </w:p>
          <w:p w:rsidR="00F56F8F" w:rsidRPr="00873422" w:rsidRDefault="00FD50E9" w:rsidP="007C6860">
            <w:pPr>
              <w:spacing w:line="240" w:lineRule="auto"/>
              <w:rPr>
                <w:sz w:val="24"/>
                <w:szCs w:val="24"/>
              </w:rPr>
            </w:pPr>
            <w:r w:rsidRPr="00873422">
              <w:rPr>
                <w:sz w:val="24"/>
                <w:szCs w:val="24"/>
              </w:rPr>
              <w:t xml:space="preserve">På legepladsen er der en mere fri udfoldelsesmulighed end det børnene møder indenfor, hvor legezonerne i højere grad er designet </w:t>
            </w:r>
            <w:r w:rsidR="00CF44E1" w:rsidRPr="00873422">
              <w:rPr>
                <w:sz w:val="24"/>
                <w:szCs w:val="24"/>
              </w:rPr>
              <w:t>til en særlig aktivitet. Vi ønsker</w:t>
            </w:r>
            <w:r w:rsidR="00CB23A7" w:rsidRPr="00873422">
              <w:rPr>
                <w:sz w:val="24"/>
                <w:szCs w:val="24"/>
              </w:rPr>
              <w:t>,</w:t>
            </w:r>
            <w:r w:rsidR="00CF44E1" w:rsidRPr="00873422">
              <w:rPr>
                <w:sz w:val="24"/>
                <w:szCs w:val="24"/>
              </w:rPr>
              <w:t xml:space="preserve"> at vores legeplads skal give plads og mulighed for kropslig udfoldelse, at sanse og eksperimentere. </w:t>
            </w:r>
            <w:r w:rsidR="003770EA" w:rsidRPr="00873422">
              <w:rPr>
                <w:sz w:val="24"/>
                <w:szCs w:val="24"/>
              </w:rPr>
              <w:t>Her</w:t>
            </w:r>
            <w:r w:rsidR="00FE631D" w:rsidRPr="00873422">
              <w:rPr>
                <w:sz w:val="24"/>
                <w:szCs w:val="24"/>
              </w:rPr>
              <w:t xml:space="preserve"> mærker de vind og vejr, hvordan det føles og hvad for noget tøj</w:t>
            </w:r>
            <w:r w:rsidR="009D5D36">
              <w:rPr>
                <w:sz w:val="24"/>
                <w:szCs w:val="24"/>
              </w:rPr>
              <w:t>,</w:t>
            </w:r>
            <w:r w:rsidR="00FE631D" w:rsidRPr="00873422">
              <w:rPr>
                <w:sz w:val="24"/>
                <w:szCs w:val="24"/>
              </w:rPr>
              <w:t xml:space="preserve"> man skal have på</w:t>
            </w:r>
            <w:r w:rsidR="009D5D36">
              <w:rPr>
                <w:sz w:val="24"/>
                <w:szCs w:val="24"/>
              </w:rPr>
              <w:t xml:space="preserve"> udendørs</w:t>
            </w:r>
            <w:r w:rsidR="00FE631D" w:rsidRPr="00873422">
              <w:rPr>
                <w:sz w:val="24"/>
                <w:szCs w:val="24"/>
              </w:rPr>
              <w:t>. På legepladsen har børnene</w:t>
            </w:r>
            <w:r w:rsidR="003770EA" w:rsidRPr="00873422">
              <w:rPr>
                <w:sz w:val="24"/>
                <w:szCs w:val="24"/>
              </w:rPr>
              <w:t xml:space="preserve"> </w:t>
            </w:r>
            <w:r w:rsidR="00B54F93" w:rsidRPr="00873422">
              <w:rPr>
                <w:sz w:val="24"/>
                <w:szCs w:val="24"/>
              </w:rPr>
              <w:t>adgang til jord, vand, sand, grene, blad</w:t>
            </w:r>
            <w:r w:rsidR="00F56F8F" w:rsidRPr="00873422">
              <w:rPr>
                <w:sz w:val="24"/>
                <w:szCs w:val="24"/>
              </w:rPr>
              <w:t>e som kan bruges til alt fra mudderkager og konstruktioner af sandslotte.</w:t>
            </w:r>
          </w:p>
          <w:p w:rsidR="00CF44E1" w:rsidRPr="00873422" w:rsidRDefault="00CF44E1" w:rsidP="007C6860">
            <w:pPr>
              <w:spacing w:line="240" w:lineRule="auto"/>
              <w:rPr>
                <w:sz w:val="24"/>
                <w:szCs w:val="24"/>
              </w:rPr>
            </w:pPr>
          </w:p>
          <w:p w:rsidR="002B37AB" w:rsidRPr="00873422" w:rsidRDefault="003E7409" w:rsidP="007C6860">
            <w:pPr>
              <w:spacing w:line="240" w:lineRule="auto"/>
              <w:rPr>
                <w:sz w:val="24"/>
                <w:szCs w:val="24"/>
              </w:rPr>
            </w:pPr>
            <w:r w:rsidRPr="00873422">
              <w:rPr>
                <w:sz w:val="24"/>
                <w:szCs w:val="24"/>
              </w:rPr>
              <w:t xml:space="preserve">Uglebos legeplads er under ombygning så den i højere grad tilgodeser børnenes behov for kropslig og sanselig udfordring. Vores nyeste tiltag er et mudderkøkken, som indbyder til sanselige </w:t>
            </w:r>
            <w:r w:rsidR="00CF44E1" w:rsidRPr="00873422">
              <w:rPr>
                <w:sz w:val="24"/>
                <w:szCs w:val="24"/>
              </w:rPr>
              <w:t xml:space="preserve">oplevelser. </w:t>
            </w:r>
          </w:p>
          <w:p w:rsidR="003770EA" w:rsidRPr="00873422" w:rsidRDefault="009D5D36" w:rsidP="007C6860">
            <w:pPr>
              <w:spacing w:line="240" w:lineRule="auto"/>
              <w:rPr>
                <w:sz w:val="24"/>
                <w:szCs w:val="24"/>
              </w:rPr>
            </w:pPr>
            <w:r>
              <w:rPr>
                <w:sz w:val="24"/>
                <w:szCs w:val="24"/>
              </w:rPr>
              <w:t>Vi planlægger desuden</w:t>
            </w:r>
            <w:r w:rsidR="003770EA" w:rsidRPr="00873422">
              <w:rPr>
                <w:sz w:val="24"/>
                <w:szCs w:val="24"/>
              </w:rPr>
              <w:t xml:space="preserve"> at anlægge en køkkenhave, hvor børnene kan være med til at plante og passe forskellige ting. Her understøttes science tilgangen, når børnene får et indblik i</w:t>
            </w:r>
            <w:r w:rsidR="00CB23A7" w:rsidRPr="00873422">
              <w:rPr>
                <w:sz w:val="24"/>
                <w:szCs w:val="24"/>
              </w:rPr>
              <w:t>,</w:t>
            </w:r>
            <w:r w:rsidR="003770EA" w:rsidRPr="00873422">
              <w:rPr>
                <w:sz w:val="24"/>
                <w:szCs w:val="24"/>
              </w:rPr>
              <w:t xml:space="preserve"> hvordan noget opstår og vokser. </w:t>
            </w:r>
          </w:p>
          <w:p w:rsidR="00F56F8F" w:rsidRPr="00873422" w:rsidRDefault="00F56F8F" w:rsidP="007C6860">
            <w:pPr>
              <w:spacing w:line="240" w:lineRule="auto"/>
              <w:rPr>
                <w:sz w:val="24"/>
                <w:szCs w:val="24"/>
              </w:rPr>
            </w:pPr>
          </w:p>
          <w:p w:rsidR="00F56F8F" w:rsidRPr="00873422" w:rsidRDefault="00F56F8F" w:rsidP="007C6860">
            <w:pPr>
              <w:spacing w:line="240" w:lineRule="auto"/>
              <w:rPr>
                <w:sz w:val="24"/>
                <w:szCs w:val="24"/>
              </w:rPr>
            </w:pPr>
            <w:r w:rsidRPr="00873422">
              <w:rPr>
                <w:sz w:val="24"/>
                <w:szCs w:val="24"/>
              </w:rPr>
              <w:t>Vi ønsker også at give børnene viden om det dyreliv, som findes i naturen. Vi har planlagt, at bygge insekthoteller, og vi vil hænge plakater op, hvor børnene kan se billeder af insekter, som kan findes på legepladsen.</w:t>
            </w:r>
            <w:r w:rsidR="009B634E" w:rsidRPr="00873422">
              <w:rPr>
                <w:sz w:val="24"/>
                <w:szCs w:val="24"/>
              </w:rPr>
              <w:t xml:space="preserve"> Vi vil ligeledes benytte</w:t>
            </w:r>
            <w:r w:rsidR="00CB23A7" w:rsidRPr="00873422">
              <w:rPr>
                <w:sz w:val="24"/>
                <w:szCs w:val="24"/>
              </w:rPr>
              <w:t xml:space="preserve"> bøger og Ipads for at lær</w:t>
            </w:r>
            <w:r w:rsidR="009B634E" w:rsidRPr="00873422">
              <w:rPr>
                <w:sz w:val="24"/>
                <w:szCs w:val="24"/>
              </w:rPr>
              <w:t xml:space="preserve">e børnene, hvordan man søger viden eksempelvis om insekter. </w:t>
            </w:r>
            <w:r w:rsidRPr="00873422">
              <w:rPr>
                <w:sz w:val="24"/>
                <w:szCs w:val="24"/>
              </w:rPr>
              <w:t xml:space="preserve">  </w:t>
            </w:r>
          </w:p>
          <w:p w:rsidR="00F73DC9" w:rsidRPr="00873422" w:rsidRDefault="00F73DC9" w:rsidP="007C6860">
            <w:pPr>
              <w:spacing w:line="240" w:lineRule="auto"/>
              <w:rPr>
                <w:sz w:val="24"/>
                <w:szCs w:val="24"/>
              </w:rPr>
            </w:pPr>
          </w:p>
          <w:p w:rsidR="00F73DC9" w:rsidRPr="00873422" w:rsidRDefault="00F73DC9" w:rsidP="007C6860">
            <w:pPr>
              <w:spacing w:line="240" w:lineRule="auto"/>
              <w:rPr>
                <w:sz w:val="24"/>
                <w:szCs w:val="24"/>
              </w:rPr>
            </w:pPr>
            <w:r w:rsidRPr="00873422">
              <w:rPr>
                <w:sz w:val="24"/>
                <w:szCs w:val="24"/>
              </w:rPr>
              <w:t>I Uglebo har vi to kælesnegle, som er</w:t>
            </w:r>
            <w:r w:rsidR="00D63C82">
              <w:rPr>
                <w:sz w:val="24"/>
                <w:szCs w:val="24"/>
              </w:rPr>
              <w:t xml:space="preserve"> til stor glæde for børnene, og de</w:t>
            </w:r>
            <w:r w:rsidRPr="00873422">
              <w:rPr>
                <w:sz w:val="24"/>
                <w:szCs w:val="24"/>
              </w:rPr>
              <w:t xml:space="preserve"> er med til at passe og ple</w:t>
            </w:r>
            <w:r w:rsidR="00D63C82">
              <w:rPr>
                <w:sz w:val="24"/>
                <w:szCs w:val="24"/>
              </w:rPr>
              <w:t>je sneglene</w:t>
            </w:r>
            <w:r w:rsidRPr="00873422">
              <w:rPr>
                <w:sz w:val="24"/>
                <w:szCs w:val="24"/>
              </w:rPr>
              <w:t xml:space="preserve">. </w:t>
            </w:r>
            <w:r w:rsidR="003C48B3" w:rsidRPr="00873422">
              <w:rPr>
                <w:sz w:val="24"/>
                <w:szCs w:val="24"/>
              </w:rPr>
              <w:t xml:space="preserve">Dyr kan give børn en meget sanselig og praktisk oplevelse og læring. </w:t>
            </w:r>
            <w:r w:rsidRPr="00873422">
              <w:rPr>
                <w:sz w:val="24"/>
                <w:szCs w:val="24"/>
              </w:rPr>
              <w:t xml:space="preserve">Børnene lærer at yde omsorg over for sneglene, men de lærer også, hvordan de er med til at sikre, at sneglene trives, hvad de spiser, </w:t>
            </w:r>
            <w:r w:rsidR="003C48B3" w:rsidRPr="00873422">
              <w:rPr>
                <w:sz w:val="24"/>
                <w:szCs w:val="24"/>
              </w:rPr>
              <w:t xml:space="preserve">hvordan de føles, hvordan man skal håndtere dem, </w:t>
            </w:r>
            <w:r w:rsidRPr="00873422">
              <w:rPr>
                <w:sz w:val="24"/>
                <w:szCs w:val="24"/>
              </w:rPr>
              <w:t>at de lægger æg, når de skal formere sig</w:t>
            </w:r>
            <w:r w:rsidR="00A15D0F" w:rsidRPr="00873422">
              <w:rPr>
                <w:sz w:val="24"/>
                <w:szCs w:val="24"/>
              </w:rPr>
              <w:t xml:space="preserve"> osv</w:t>
            </w:r>
            <w:r w:rsidRPr="00873422">
              <w:rPr>
                <w:sz w:val="24"/>
                <w:szCs w:val="24"/>
              </w:rPr>
              <w:t xml:space="preserve">. </w:t>
            </w:r>
          </w:p>
          <w:p w:rsidR="00863351" w:rsidRPr="00873422" w:rsidRDefault="00863351" w:rsidP="007C6860">
            <w:pPr>
              <w:spacing w:line="240" w:lineRule="auto"/>
              <w:rPr>
                <w:sz w:val="24"/>
                <w:szCs w:val="24"/>
              </w:rPr>
            </w:pPr>
          </w:p>
          <w:p w:rsidR="00220B75" w:rsidRPr="00873422" w:rsidRDefault="00220B75" w:rsidP="007C6860">
            <w:pPr>
              <w:spacing w:line="240" w:lineRule="auto"/>
              <w:rPr>
                <w:sz w:val="24"/>
                <w:szCs w:val="24"/>
              </w:rPr>
            </w:pPr>
            <w:r w:rsidRPr="00873422">
              <w:rPr>
                <w:sz w:val="24"/>
                <w:szCs w:val="24"/>
              </w:rPr>
              <w:t>Vi har i efteråret afsluttet et projekt om bæredygtighed, hvor børnene har lært at genbruge materialer, affaldssortere og i det hele taget</w:t>
            </w:r>
            <w:r w:rsidR="00A15D0F" w:rsidRPr="00873422">
              <w:rPr>
                <w:sz w:val="24"/>
                <w:szCs w:val="24"/>
              </w:rPr>
              <w:t>,</w:t>
            </w:r>
            <w:r w:rsidRPr="00873422">
              <w:rPr>
                <w:sz w:val="24"/>
                <w:szCs w:val="24"/>
              </w:rPr>
              <w:t xml:space="preserve"> hvordan man passer på naturen. </w:t>
            </w:r>
          </w:p>
          <w:p w:rsidR="00220B75" w:rsidRPr="00873422" w:rsidRDefault="00220B75" w:rsidP="007C6860">
            <w:pPr>
              <w:spacing w:line="240" w:lineRule="auto"/>
              <w:rPr>
                <w:sz w:val="24"/>
                <w:szCs w:val="24"/>
              </w:rPr>
            </w:pPr>
          </w:p>
          <w:p w:rsidR="00863351" w:rsidRPr="00873422" w:rsidRDefault="00863351" w:rsidP="007C6860">
            <w:pPr>
              <w:spacing w:line="240" w:lineRule="auto"/>
              <w:rPr>
                <w:sz w:val="24"/>
                <w:szCs w:val="24"/>
              </w:rPr>
            </w:pPr>
            <w:r w:rsidRPr="00873422">
              <w:rPr>
                <w:sz w:val="24"/>
                <w:szCs w:val="24"/>
              </w:rPr>
              <w:t>De voksne er rollemodeller i forhold til at anvende naturen</w:t>
            </w:r>
            <w:r w:rsidR="00220B75" w:rsidRPr="00873422">
              <w:rPr>
                <w:sz w:val="24"/>
                <w:szCs w:val="24"/>
              </w:rPr>
              <w:t xml:space="preserve"> hensigtsmæssigt</w:t>
            </w:r>
            <w:r w:rsidRPr="00873422">
              <w:rPr>
                <w:sz w:val="24"/>
                <w:szCs w:val="24"/>
              </w:rPr>
              <w:t xml:space="preserve"> og opleve glæden ved at opholde sig her. Vi tager blandt andet på cykeltur til stranden, passer </w:t>
            </w:r>
            <w:r w:rsidR="00D63C82">
              <w:rPr>
                <w:sz w:val="24"/>
                <w:szCs w:val="24"/>
              </w:rPr>
              <w:t xml:space="preserve">den kommende </w:t>
            </w:r>
            <w:r w:rsidRPr="00873422">
              <w:rPr>
                <w:sz w:val="24"/>
                <w:szCs w:val="24"/>
              </w:rPr>
              <w:t xml:space="preserve">køkkenhaven og løber på bakkerne sammen med børnene. I forhold til den eksperimenterende tilgang har de voksne et ekstra </w:t>
            </w:r>
            <w:r w:rsidR="00D63C82">
              <w:rPr>
                <w:sz w:val="24"/>
                <w:szCs w:val="24"/>
              </w:rPr>
              <w:t xml:space="preserve">stort </w:t>
            </w:r>
            <w:r w:rsidRPr="00873422">
              <w:rPr>
                <w:sz w:val="24"/>
                <w:szCs w:val="24"/>
              </w:rPr>
              <w:t>ansvar i forhold til at være rollemodeller. Eksempelvis kan det at smage på noget nyt eller samle en edderkop op for at studere den, m</w:t>
            </w:r>
            <w:r w:rsidR="00A15D0F" w:rsidRPr="00873422">
              <w:rPr>
                <w:sz w:val="24"/>
                <w:szCs w:val="24"/>
              </w:rPr>
              <w:t>ens den kravler på hånden kræve</w:t>
            </w:r>
            <w:r w:rsidRPr="00873422">
              <w:rPr>
                <w:sz w:val="24"/>
                <w:szCs w:val="24"/>
              </w:rPr>
              <w:t xml:space="preserve"> rigtig meget mod, gåpåmod og selvsikkerhed fra børnenes side</w:t>
            </w:r>
            <w:r w:rsidR="00A15D0F" w:rsidRPr="00873422">
              <w:rPr>
                <w:sz w:val="24"/>
                <w:szCs w:val="24"/>
              </w:rPr>
              <w:t>.</w:t>
            </w:r>
            <w:r w:rsidRPr="00873422">
              <w:rPr>
                <w:sz w:val="24"/>
                <w:szCs w:val="24"/>
              </w:rPr>
              <w:t xml:space="preserve"> </w:t>
            </w:r>
            <w:r w:rsidR="00A15D0F" w:rsidRPr="00873422">
              <w:rPr>
                <w:sz w:val="24"/>
                <w:szCs w:val="24"/>
              </w:rPr>
              <w:t>Her</w:t>
            </w:r>
            <w:r w:rsidRPr="00873422">
              <w:rPr>
                <w:sz w:val="24"/>
                <w:szCs w:val="24"/>
              </w:rPr>
              <w:t xml:space="preserve"> er det vigtigt</w:t>
            </w:r>
            <w:r w:rsidR="00A15D0F" w:rsidRPr="00873422">
              <w:rPr>
                <w:sz w:val="24"/>
                <w:szCs w:val="24"/>
              </w:rPr>
              <w:t>,</w:t>
            </w:r>
            <w:r w:rsidRPr="00873422">
              <w:rPr>
                <w:sz w:val="24"/>
                <w:szCs w:val="24"/>
              </w:rPr>
              <w:t xml:space="preserve"> at de voksn</w:t>
            </w:r>
            <w:r w:rsidR="003A11B8" w:rsidRPr="00873422">
              <w:rPr>
                <w:sz w:val="24"/>
                <w:szCs w:val="24"/>
              </w:rPr>
              <w:t xml:space="preserve">e er velforberedte og </w:t>
            </w:r>
            <w:r w:rsidRPr="00873422">
              <w:rPr>
                <w:sz w:val="24"/>
                <w:szCs w:val="24"/>
              </w:rPr>
              <w:t xml:space="preserve">går foran, når grænser skal </w:t>
            </w:r>
            <w:r w:rsidR="00BB67A1" w:rsidRPr="00873422">
              <w:rPr>
                <w:sz w:val="24"/>
                <w:szCs w:val="24"/>
              </w:rPr>
              <w:t>overvindes</w:t>
            </w:r>
            <w:r w:rsidRPr="00873422">
              <w:rPr>
                <w:sz w:val="24"/>
                <w:szCs w:val="24"/>
              </w:rPr>
              <w:t xml:space="preserve">. </w:t>
            </w:r>
          </w:p>
          <w:p w:rsidR="003770EA" w:rsidRPr="002B37AB" w:rsidRDefault="003770EA" w:rsidP="007C6860">
            <w:pPr>
              <w:spacing w:line="240" w:lineRule="auto"/>
              <w:rPr>
                <w:color w:val="00B050"/>
                <w:sz w:val="24"/>
                <w:szCs w:val="24"/>
              </w:rPr>
            </w:pPr>
          </w:p>
          <w:p w:rsidR="00F21004" w:rsidRPr="007400E9" w:rsidRDefault="00F21004" w:rsidP="005035C4">
            <w:pPr>
              <w:pStyle w:val="Tekst3"/>
            </w:pPr>
          </w:p>
        </w:tc>
      </w:tr>
    </w:tbl>
    <w:p w:rsidR="00954E38" w:rsidRDefault="00954E38">
      <w:pPr>
        <w:spacing w:line="240" w:lineRule="auto"/>
      </w:pPr>
      <w: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5035C4">
        <w:trPr>
          <w:cantSplit/>
        </w:trPr>
        <w:tc>
          <w:tcPr>
            <w:tcW w:w="7087" w:type="dxa"/>
          </w:tcPr>
          <w:p w:rsidR="00954E38" w:rsidRPr="00084F73" w:rsidRDefault="00954E38" w:rsidP="005035C4">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5035C4">
            <w:pPr>
              <w:pStyle w:val="Byline"/>
            </w:pPr>
            <w:r w:rsidRPr="00954E38">
              <w:t>Den styrkede pædagogiske læreplan, Rammer og indhold, s. 46-47</w:t>
            </w:r>
          </w:p>
        </w:tc>
        <w:tc>
          <w:tcPr>
            <w:tcW w:w="2551" w:type="dxa"/>
          </w:tcPr>
          <w:p w:rsidR="00954E38" w:rsidRDefault="00954E38" w:rsidP="005035C4">
            <w:pPr>
              <w:jc w:val="right"/>
              <w:rPr>
                <w:color w:val="0077B3" w:themeColor="accent1"/>
              </w:rPr>
            </w:pPr>
            <w:r>
              <w:rPr>
                <w:noProof/>
                <w:color w:val="0077B3" w:themeColor="accent1"/>
                <w:lang w:eastAsia="da-DK"/>
              </w:rPr>
              <w:drawing>
                <wp:inline distT="0" distB="0" distL="0" distR="0" wp14:anchorId="0AB72069" wp14:editId="2E630ED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5035C4">
        <w:tc>
          <w:tcPr>
            <w:tcW w:w="9638" w:type="dxa"/>
          </w:tcPr>
          <w:p w:rsidR="00954E38" w:rsidRPr="00954E38" w:rsidRDefault="00954E38" w:rsidP="005035C4">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5035C4">
        <w:tc>
          <w:tcPr>
            <w:tcW w:w="9638" w:type="dxa"/>
          </w:tcPr>
          <w:p w:rsidR="00954E38" w:rsidRDefault="00954E38" w:rsidP="005035C4">
            <w:pPr>
              <w:pStyle w:val="Tekst5rd"/>
            </w:pPr>
            <w:r w:rsidRPr="00954E38">
              <w:t>Hvordan understøtter vores pædagogiske læringsmiljø, at børnene gør sig erfaringer med kultur, æstetik og fællesskab?</w:t>
            </w:r>
          </w:p>
          <w:p w:rsidR="00954E38" w:rsidRDefault="00954E38" w:rsidP="005035C4">
            <w:pPr>
              <w:pStyle w:val="Tekst1rd"/>
            </w:pPr>
            <w:r w:rsidRPr="005D3542">
              <w:t>Herunder, hvordan vores pædagogiske læringsmiljø:</w:t>
            </w:r>
          </w:p>
          <w:p w:rsidR="00954E38" w:rsidRDefault="00954E38" w:rsidP="005035C4">
            <w:pPr>
              <w:pStyle w:val="Bullettekst3rd"/>
            </w:pPr>
            <w:r w:rsidRPr="00954E38">
              <w:t>Understøtter de to pædagogiske mål for temaet Kultur, æstetik og fælle</w:t>
            </w:r>
            <w:r>
              <w:t>s</w:t>
            </w:r>
            <w:r w:rsidRPr="00954E38">
              <w:t>skab</w:t>
            </w:r>
          </w:p>
          <w:p w:rsidR="00954E38" w:rsidRDefault="00954E38" w:rsidP="005035C4">
            <w:pPr>
              <w:pStyle w:val="Bullettekst3rd"/>
            </w:pPr>
            <w:r>
              <w:t xml:space="preserve">Tager udgangspunkt i det fælles pædagogiske grundlag </w:t>
            </w:r>
          </w:p>
          <w:p w:rsidR="00954E38" w:rsidRDefault="00954E38" w:rsidP="005035C4">
            <w:pPr>
              <w:pStyle w:val="Bullettekst3rd"/>
              <w:spacing w:after="240"/>
            </w:pPr>
            <w:r w:rsidRPr="00954E38">
              <w:t>Ses i samspil med de øvrige læreplanstemaer.</w:t>
            </w:r>
          </w:p>
          <w:p w:rsidR="000B793D" w:rsidRPr="00633F9E" w:rsidRDefault="00A67416" w:rsidP="005035C4">
            <w:pPr>
              <w:pStyle w:val="Tekst3"/>
              <w:rPr>
                <w:sz w:val="24"/>
                <w:szCs w:val="24"/>
              </w:rPr>
            </w:pPr>
            <w:r w:rsidRPr="00633F9E">
              <w:rPr>
                <w:sz w:val="24"/>
                <w:szCs w:val="24"/>
              </w:rPr>
              <w:t>I Uglebo f</w:t>
            </w:r>
            <w:r w:rsidR="00220B75" w:rsidRPr="00633F9E">
              <w:rPr>
                <w:sz w:val="24"/>
                <w:szCs w:val="24"/>
              </w:rPr>
              <w:t xml:space="preserve">orholder </w:t>
            </w:r>
            <w:r w:rsidR="00FB1BE9">
              <w:rPr>
                <w:sz w:val="24"/>
                <w:szCs w:val="24"/>
              </w:rPr>
              <w:t xml:space="preserve">vi </w:t>
            </w:r>
            <w:r w:rsidR="00220B75" w:rsidRPr="00633F9E">
              <w:rPr>
                <w:sz w:val="24"/>
                <w:szCs w:val="24"/>
              </w:rPr>
              <w:t>os til vores nærmiljø og de muligheder</w:t>
            </w:r>
            <w:r w:rsidR="0033534D">
              <w:rPr>
                <w:sz w:val="24"/>
                <w:szCs w:val="24"/>
              </w:rPr>
              <w:t>,</w:t>
            </w:r>
            <w:r w:rsidR="00220B75" w:rsidRPr="00633F9E">
              <w:rPr>
                <w:sz w:val="24"/>
                <w:szCs w:val="24"/>
              </w:rPr>
              <w:t xml:space="preserve"> der er</w:t>
            </w:r>
            <w:r w:rsidRPr="00633F9E">
              <w:rPr>
                <w:sz w:val="24"/>
                <w:szCs w:val="24"/>
              </w:rPr>
              <w:t xml:space="preserve"> i vores nærområde. Vi er flittige bruger af kulturhuset Brønden. Her går vi på biblioteket og vi benytter de kulturelle tilbud, som de har og som er relevante for børnene set i en sammenhæng med den hverdag, de møder i Uglebo. Vi tager blandt andet ofte til Brønden, når vi har vores </w:t>
            </w:r>
            <w:r w:rsidR="00146C72">
              <w:rPr>
                <w:sz w:val="24"/>
                <w:szCs w:val="24"/>
              </w:rPr>
              <w:t>årlige tamauger. Her har vi</w:t>
            </w:r>
            <w:r w:rsidRPr="00633F9E">
              <w:rPr>
                <w:sz w:val="24"/>
                <w:szCs w:val="24"/>
              </w:rPr>
              <w:t xml:space="preserve"> mulighed for at få</w:t>
            </w:r>
            <w:r w:rsidR="000B793D" w:rsidRPr="00633F9E">
              <w:rPr>
                <w:sz w:val="24"/>
                <w:szCs w:val="24"/>
              </w:rPr>
              <w:t xml:space="preserve"> vist film eller andet, som omhandler samme tema. </w:t>
            </w:r>
            <w:r w:rsidR="00220B75" w:rsidRPr="00633F9E">
              <w:rPr>
                <w:sz w:val="24"/>
                <w:szCs w:val="24"/>
              </w:rPr>
              <w:t xml:space="preserve"> </w:t>
            </w:r>
            <w:r w:rsidR="000B793D" w:rsidRPr="00633F9E">
              <w:rPr>
                <w:sz w:val="24"/>
                <w:szCs w:val="24"/>
              </w:rPr>
              <w:t xml:space="preserve">På </w:t>
            </w:r>
            <w:r w:rsidR="00220B75" w:rsidRPr="00633F9E">
              <w:rPr>
                <w:sz w:val="24"/>
                <w:szCs w:val="24"/>
              </w:rPr>
              <w:t>biblio</w:t>
            </w:r>
            <w:r w:rsidR="007C11FC" w:rsidRPr="00633F9E">
              <w:rPr>
                <w:sz w:val="24"/>
                <w:szCs w:val="24"/>
              </w:rPr>
              <w:t>teket</w:t>
            </w:r>
            <w:r w:rsidR="000B793D" w:rsidRPr="00633F9E">
              <w:rPr>
                <w:sz w:val="24"/>
                <w:szCs w:val="24"/>
              </w:rPr>
              <w:t xml:space="preserve"> låner vi bøger og </w:t>
            </w:r>
            <w:r w:rsidR="007C11FC" w:rsidRPr="00633F9E">
              <w:rPr>
                <w:sz w:val="24"/>
                <w:szCs w:val="24"/>
              </w:rPr>
              <w:t>læser for børnene</w:t>
            </w:r>
            <w:r w:rsidR="000B793D" w:rsidRPr="00633F9E">
              <w:rPr>
                <w:sz w:val="24"/>
                <w:szCs w:val="24"/>
              </w:rPr>
              <w:t>.</w:t>
            </w:r>
          </w:p>
          <w:p w:rsidR="00E65E6C" w:rsidRDefault="000B793D" w:rsidP="005035C4">
            <w:pPr>
              <w:pStyle w:val="Tekst3"/>
              <w:rPr>
                <w:sz w:val="24"/>
                <w:szCs w:val="24"/>
              </w:rPr>
            </w:pPr>
            <w:r w:rsidRPr="00633F9E">
              <w:rPr>
                <w:sz w:val="24"/>
                <w:szCs w:val="24"/>
              </w:rPr>
              <w:t>Vi har i samarbejde med vores sprogpædagog</w:t>
            </w:r>
            <w:r w:rsidR="007C11FC" w:rsidRPr="00633F9E">
              <w:rPr>
                <w:sz w:val="24"/>
                <w:szCs w:val="24"/>
              </w:rPr>
              <w:t xml:space="preserve"> bygget et b</w:t>
            </w:r>
            <w:r w:rsidR="00220B75" w:rsidRPr="00633F9E">
              <w:rPr>
                <w:sz w:val="24"/>
                <w:szCs w:val="24"/>
              </w:rPr>
              <w:t>ibliotek i Uglebo for at sikre, at alle børn har adgang til højtlæsning også derhjemme</w:t>
            </w:r>
            <w:r w:rsidRPr="00633F9E">
              <w:rPr>
                <w:sz w:val="24"/>
                <w:szCs w:val="24"/>
              </w:rPr>
              <w:t>. Dette skal i øvrigt være med til at sikre, at børnene ople</w:t>
            </w:r>
            <w:r w:rsidR="00146C72">
              <w:rPr>
                <w:sz w:val="24"/>
                <w:szCs w:val="24"/>
              </w:rPr>
              <w:t>ver en sammenhæng mellem Uglebo</w:t>
            </w:r>
            <w:r w:rsidRPr="00633F9E">
              <w:rPr>
                <w:sz w:val="24"/>
                <w:szCs w:val="24"/>
              </w:rPr>
              <w:t xml:space="preserve"> og hjem. </w:t>
            </w:r>
            <w:r w:rsidR="00220B75" w:rsidRPr="00633F9E">
              <w:rPr>
                <w:sz w:val="24"/>
                <w:szCs w:val="24"/>
              </w:rPr>
              <w:t xml:space="preserve"> </w:t>
            </w:r>
          </w:p>
          <w:p w:rsidR="000B793D" w:rsidRPr="00633F9E" w:rsidRDefault="000B793D" w:rsidP="005035C4">
            <w:pPr>
              <w:pStyle w:val="Tekst3"/>
              <w:rPr>
                <w:sz w:val="24"/>
                <w:szCs w:val="24"/>
              </w:rPr>
            </w:pPr>
            <w:r w:rsidRPr="00633F9E">
              <w:rPr>
                <w:sz w:val="24"/>
                <w:szCs w:val="24"/>
              </w:rPr>
              <w:t xml:space="preserve">Børnene i Uglebo bliver introduceret for forskellige kulturelle tilbud, når det er relevant. </w:t>
            </w:r>
            <w:r w:rsidR="00E65E6C" w:rsidRPr="00E65E6C">
              <w:rPr>
                <w:sz w:val="24"/>
                <w:szCs w:val="24"/>
              </w:rPr>
              <w:t xml:space="preserve">Hvert år tager vi i kirke, hvor børnene får kendskab til de traditioner, der er omkring julen. </w:t>
            </w:r>
            <w:r w:rsidR="00E65E6C">
              <w:rPr>
                <w:sz w:val="24"/>
                <w:szCs w:val="24"/>
              </w:rPr>
              <w:t xml:space="preserve">Vi har eksempelvis også været på </w:t>
            </w:r>
            <w:r w:rsidRPr="00633F9E">
              <w:rPr>
                <w:sz w:val="24"/>
                <w:szCs w:val="24"/>
              </w:rPr>
              <w:t xml:space="preserve">ekskursioner til </w:t>
            </w:r>
            <w:r w:rsidR="00936FA9" w:rsidRPr="00633F9E">
              <w:rPr>
                <w:sz w:val="24"/>
                <w:szCs w:val="24"/>
              </w:rPr>
              <w:t xml:space="preserve">Geologisk </w:t>
            </w:r>
            <w:r w:rsidRPr="00633F9E">
              <w:rPr>
                <w:sz w:val="24"/>
                <w:szCs w:val="24"/>
              </w:rPr>
              <w:t>Museum</w:t>
            </w:r>
            <w:r w:rsidR="00936FA9" w:rsidRPr="00633F9E">
              <w:rPr>
                <w:sz w:val="24"/>
                <w:szCs w:val="24"/>
              </w:rPr>
              <w:t xml:space="preserve"> og Nationalmusset</w:t>
            </w:r>
            <w:r w:rsidRPr="00633F9E">
              <w:rPr>
                <w:sz w:val="24"/>
                <w:szCs w:val="24"/>
              </w:rPr>
              <w:t xml:space="preserve"> i forbindelse med temauger samt ture i teatret.  </w:t>
            </w:r>
          </w:p>
          <w:p w:rsidR="00936FA9" w:rsidRPr="00633F9E" w:rsidRDefault="00814E1D" w:rsidP="005035C4">
            <w:pPr>
              <w:pStyle w:val="Tekst3"/>
              <w:rPr>
                <w:sz w:val="24"/>
                <w:szCs w:val="24"/>
              </w:rPr>
            </w:pPr>
            <w:r w:rsidRPr="00633F9E">
              <w:rPr>
                <w:sz w:val="24"/>
                <w:szCs w:val="24"/>
              </w:rPr>
              <w:t xml:space="preserve">Vi har mulighed for at benytte </w:t>
            </w:r>
            <w:r w:rsidR="00936FA9" w:rsidRPr="00633F9E">
              <w:rPr>
                <w:sz w:val="24"/>
                <w:szCs w:val="24"/>
              </w:rPr>
              <w:t>Brøndby</w:t>
            </w:r>
            <w:r w:rsidR="007E5C25">
              <w:rPr>
                <w:sz w:val="24"/>
                <w:szCs w:val="24"/>
              </w:rPr>
              <w:t>s</w:t>
            </w:r>
            <w:r w:rsidR="00936FA9" w:rsidRPr="00633F9E">
              <w:rPr>
                <w:sz w:val="24"/>
                <w:szCs w:val="24"/>
              </w:rPr>
              <w:t xml:space="preserve"> Middelalderlandsby</w:t>
            </w:r>
            <w:r w:rsidRPr="00633F9E">
              <w:rPr>
                <w:sz w:val="24"/>
                <w:szCs w:val="24"/>
              </w:rPr>
              <w:t>, som</w:t>
            </w:r>
            <w:r w:rsidR="00936FA9" w:rsidRPr="00633F9E">
              <w:rPr>
                <w:sz w:val="24"/>
                <w:szCs w:val="24"/>
              </w:rPr>
              <w:t xml:space="preserve"> er et arkæologisk frilandsmuseum, der beskæftiger sig med middelalderen.</w:t>
            </w:r>
            <w:r w:rsidRPr="00633F9E">
              <w:rPr>
                <w:sz w:val="24"/>
                <w:szCs w:val="24"/>
              </w:rPr>
              <w:t xml:space="preserve"> Her kan børnene </w:t>
            </w:r>
            <w:r w:rsidR="00104F87" w:rsidRPr="00633F9E">
              <w:rPr>
                <w:sz w:val="24"/>
                <w:szCs w:val="24"/>
              </w:rPr>
              <w:t xml:space="preserve">blandt andet lære noget om dyrehold, se hvordan man gik klædt og være med til at fremstille legetøj af træ. </w:t>
            </w:r>
          </w:p>
          <w:p w:rsidR="0054208C" w:rsidRDefault="000B793D" w:rsidP="005035C4">
            <w:pPr>
              <w:pStyle w:val="Tekst3"/>
              <w:rPr>
                <w:sz w:val="24"/>
                <w:szCs w:val="24"/>
              </w:rPr>
            </w:pPr>
            <w:r w:rsidRPr="00633F9E">
              <w:rPr>
                <w:sz w:val="24"/>
                <w:szCs w:val="24"/>
              </w:rPr>
              <w:t xml:space="preserve">I forbindelse med vores </w:t>
            </w:r>
            <w:r w:rsidR="00104F87" w:rsidRPr="00633F9E">
              <w:rPr>
                <w:sz w:val="24"/>
                <w:szCs w:val="24"/>
              </w:rPr>
              <w:t xml:space="preserve">Uglebos </w:t>
            </w:r>
            <w:r w:rsidRPr="00633F9E">
              <w:rPr>
                <w:sz w:val="24"/>
                <w:szCs w:val="24"/>
              </w:rPr>
              <w:t xml:space="preserve">temauger </w:t>
            </w:r>
            <w:r w:rsidR="00104F87" w:rsidRPr="00633F9E">
              <w:rPr>
                <w:sz w:val="24"/>
                <w:szCs w:val="24"/>
              </w:rPr>
              <w:t xml:space="preserve">i efteråret </w:t>
            </w:r>
            <w:r w:rsidR="00220B75" w:rsidRPr="00633F9E">
              <w:rPr>
                <w:sz w:val="24"/>
                <w:szCs w:val="24"/>
              </w:rPr>
              <w:t xml:space="preserve">forholder </w:t>
            </w:r>
            <w:r w:rsidR="009172A1">
              <w:rPr>
                <w:sz w:val="24"/>
                <w:szCs w:val="24"/>
              </w:rPr>
              <w:t xml:space="preserve">vi </w:t>
            </w:r>
            <w:r w:rsidR="00220B75" w:rsidRPr="00633F9E">
              <w:rPr>
                <w:sz w:val="24"/>
                <w:szCs w:val="24"/>
              </w:rPr>
              <w:t xml:space="preserve">os </w:t>
            </w:r>
            <w:r w:rsidRPr="00633F9E">
              <w:rPr>
                <w:sz w:val="24"/>
                <w:szCs w:val="24"/>
              </w:rPr>
              <w:t xml:space="preserve">ofte </w:t>
            </w:r>
            <w:r w:rsidR="00220B75" w:rsidRPr="00633F9E">
              <w:rPr>
                <w:sz w:val="24"/>
                <w:szCs w:val="24"/>
              </w:rPr>
              <w:t xml:space="preserve">til forskellige kulturer. </w:t>
            </w:r>
            <w:r w:rsidRPr="00633F9E">
              <w:rPr>
                <w:sz w:val="24"/>
                <w:szCs w:val="24"/>
              </w:rPr>
              <w:t xml:space="preserve">Vi har blandt andet beskæftiget os med Afrika og </w:t>
            </w:r>
            <w:r w:rsidR="00220B75" w:rsidRPr="00633F9E">
              <w:rPr>
                <w:sz w:val="24"/>
                <w:szCs w:val="24"/>
              </w:rPr>
              <w:t xml:space="preserve">vikinger. </w:t>
            </w:r>
          </w:p>
          <w:p w:rsidR="00107852" w:rsidRPr="00633F9E" w:rsidRDefault="00107852" w:rsidP="000B793D">
            <w:pPr>
              <w:pStyle w:val="Tekst3"/>
              <w:rPr>
                <w:sz w:val="24"/>
                <w:szCs w:val="24"/>
              </w:rPr>
            </w:pPr>
            <w:r w:rsidRPr="00633F9E">
              <w:rPr>
                <w:sz w:val="24"/>
                <w:szCs w:val="24"/>
              </w:rPr>
              <w:t>Æstetiske læreprocesser handler om at skabe, udforske og opleve gennem krop</w:t>
            </w:r>
            <w:r w:rsidR="009172A1">
              <w:rPr>
                <w:sz w:val="24"/>
                <w:szCs w:val="24"/>
              </w:rPr>
              <w:t>pen</w:t>
            </w:r>
            <w:r w:rsidRPr="00633F9E">
              <w:rPr>
                <w:sz w:val="24"/>
                <w:szCs w:val="24"/>
              </w:rPr>
              <w:t>. Derfor er det ikke alle æstetiske læreprocesser</w:t>
            </w:r>
            <w:r w:rsidR="00AF7BC6" w:rsidRPr="00633F9E">
              <w:rPr>
                <w:sz w:val="24"/>
                <w:szCs w:val="24"/>
              </w:rPr>
              <w:t>,</w:t>
            </w:r>
            <w:r w:rsidRPr="00633F9E">
              <w:rPr>
                <w:sz w:val="24"/>
                <w:szCs w:val="24"/>
              </w:rPr>
              <w:t xml:space="preserve"> som nødvendigvis skal ende med et produkt.</w:t>
            </w:r>
            <w:r w:rsidR="00AB4A5E">
              <w:rPr>
                <w:sz w:val="24"/>
                <w:szCs w:val="24"/>
              </w:rPr>
              <w:t xml:space="preserve"> Dette understøtte</w:t>
            </w:r>
            <w:r w:rsidR="00294CF6">
              <w:rPr>
                <w:sz w:val="24"/>
                <w:szCs w:val="24"/>
              </w:rPr>
              <w:t>r den eksperimenterende tilgang</w:t>
            </w:r>
            <w:r w:rsidR="00AB4A5E">
              <w:rPr>
                <w:sz w:val="24"/>
                <w:szCs w:val="24"/>
              </w:rPr>
              <w:t>.</w:t>
            </w:r>
            <w:r w:rsidRPr="00633F9E">
              <w:rPr>
                <w:sz w:val="24"/>
                <w:szCs w:val="24"/>
              </w:rPr>
              <w:t xml:space="preserve"> At klippe i papir uden</w:t>
            </w:r>
            <w:r w:rsidR="00BE0EA6" w:rsidRPr="00633F9E">
              <w:rPr>
                <w:sz w:val="24"/>
                <w:szCs w:val="24"/>
              </w:rPr>
              <w:t>,</w:t>
            </w:r>
            <w:r w:rsidRPr="00633F9E">
              <w:rPr>
                <w:sz w:val="24"/>
                <w:szCs w:val="24"/>
              </w:rPr>
              <w:t xml:space="preserve"> at </w:t>
            </w:r>
            <w:r w:rsidR="00F9722E">
              <w:rPr>
                <w:sz w:val="24"/>
                <w:szCs w:val="24"/>
              </w:rPr>
              <w:t>det man klipper ud</w:t>
            </w:r>
            <w:r w:rsidRPr="00633F9E">
              <w:rPr>
                <w:sz w:val="24"/>
                <w:szCs w:val="24"/>
              </w:rPr>
              <w:t xml:space="preserve"> behøver at ligne noget</w:t>
            </w:r>
            <w:r w:rsidR="00AF7BC6" w:rsidRPr="00633F9E">
              <w:rPr>
                <w:sz w:val="24"/>
                <w:szCs w:val="24"/>
              </w:rPr>
              <w:t>,</w:t>
            </w:r>
            <w:r w:rsidRPr="00633F9E">
              <w:rPr>
                <w:sz w:val="24"/>
                <w:szCs w:val="24"/>
              </w:rPr>
              <w:t xml:space="preserve"> at bygge med klodser </w:t>
            </w:r>
            <w:r w:rsidR="00AF7BC6" w:rsidRPr="00633F9E">
              <w:rPr>
                <w:sz w:val="24"/>
                <w:szCs w:val="24"/>
              </w:rPr>
              <w:t>blot for at vælte dem eller lave bunker med sand i sandkassen</w:t>
            </w:r>
            <w:r w:rsidRPr="00633F9E">
              <w:rPr>
                <w:sz w:val="24"/>
                <w:szCs w:val="24"/>
              </w:rPr>
              <w:t xml:space="preserve"> uden</w:t>
            </w:r>
            <w:r w:rsidR="00BB211A" w:rsidRPr="00633F9E">
              <w:rPr>
                <w:sz w:val="24"/>
                <w:szCs w:val="24"/>
              </w:rPr>
              <w:t>,</w:t>
            </w:r>
            <w:r w:rsidRPr="00633F9E">
              <w:rPr>
                <w:sz w:val="24"/>
                <w:szCs w:val="24"/>
              </w:rPr>
              <w:t xml:space="preserve"> at man nødvendigvis </w:t>
            </w:r>
            <w:r w:rsidR="00641D7C" w:rsidRPr="00633F9E">
              <w:rPr>
                <w:sz w:val="24"/>
                <w:szCs w:val="24"/>
              </w:rPr>
              <w:t>bruger bunkerne til</w:t>
            </w:r>
            <w:r w:rsidRPr="00633F9E">
              <w:rPr>
                <w:sz w:val="24"/>
                <w:szCs w:val="24"/>
              </w:rPr>
              <w:t xml:space="preserve"> noget</w:t>
            </w:r>
            <w:r w:rsidR="00BB211A" w:rsidRPr="00633F9E">
              <w:rPr>
                <w:sz w:val="24"/>
                <w:szCs w:val="24"/>
              </w:rPr>
              <w:t>,</w:t>
            </w:r>
            <w:r w:rsidRPr="00633F9E">
              <w:rPr>
                <w:sz w:val="24"/>
                <w:szCs w:val="24"/>
              </w:rPr>
              <w:t xml:space="preserve"> er en mindst lige så vigtig del af de æstetiske læreprocesser. Vi skal give børnene lov til at udforske og eksperimentere med forskellige materialer uden forventning om, at processen opfylder et fo</w:t>
            </w:r>
            <w:r w:rsidR="00294CF6">
              <w:rPr>
                <w:sz w:val="24"/>
                <w:szCs w:val="24"/>
              </w:rPr>
              <w:t>rmål eller ender med et produkt, men at proces</w:t>
            </w:r>
            <w:r w:rsidR="0054208C">
              <w:rPr>
                <w:sz w:val="24"/>
                <w:szCs w:val="24"/>
              </w:rPr>
              <w:t xml:space="preserve">sen ses i et børneperspektiv og kan have et formål i sig selv. </w:t>
            </w:r>
          </w:p>
          <w:p w:rsidR="00220B75" w:rsidRPr="00633F9E" w:rsidRDefault="00220B75" w:rsidP="000B793D">
            <w:pPr>
              <w:pStyle w:val="Tekst3"/>
              <w:rPr>
                <w:sz w:val="24"/>
                <w:szCs w:val="24"/>
              </w:rPr>
            </w:pPr>
            <w:r w:rsidRPr="00633F9E">
              <w:rPr>
                <w:sz w:val="24"/>
                <w:szCs w:val="24"/>
              </w:rPr>
              <w:t>Æstetiske udtryksformer dækker over arbejdet med forskellige materialer. Dette er med til at give børnene en forståelse af den verden de lever i</w:t>
            </w:r>
            <w:r w:rsidR="00F9722E">
              <w:rPr>
                <w:sz w:val="24"/>
                <w:szCs w:val="24"/>
              </w:rPr>
              <w:t xml:space="preserve"> samtidig med at de får</w:t>
            </w:r>
            <w:r w:rsidR="000B793D" w:rsidRPr="00633F9E">
              <w:rPr>
                <w:sz w:val="24"/>
                <w:szCs w:val="24"/>
              </w:rPr>
              <w:t xml:space="preserve"> oplevelsen af glæden ved at skabe noget</w:t>
            </w:r>
            <w:r w:rsidRPr="00633F9E">
              <w:rPr>
                <w:sz w:val="24"/>
                <w:szCs w:val="24"/>
              </w:rPr>
              <w:t xml:space="preserve">. På vores kreatorv, værksted og legeplads opfordrer vi børnene til at røre og lege med forskellige materialer. </w:t>
            </w:r>
            <w:r w:rsidR="0050701E" w:rsidRPr="00633F9E">
              <w:rPr>
                <w:sz w:val="24"/>
                <w:szCs w:val="24"/>
              </w:rPr>
              <w:t>I vores Afrika tema uger, var en gruppe børn eksempelvis med til at bygge en hytte af mælkekar</w:t>
            </w:r>
            <w:r w:rsidR="00840889" w:rsidRPr="00633F9E">
              <w:rPr>
                <w:sz w:val="24"/>
                <w:szCs w:val="24"/>
              </w:rPr>
              <w:t>t</w:t>
            </w:r>
            <w:r w:rsidR="0050701E" w:rsidRPr="00633F9E">
              <w:rPr>
                <w:sz w:val="24"/>
                <w:szCs w:val="24"/>
              </w:rPr>
              <w:t xml:space="preserve">oner.  </w:t>
            </w:r>
            <w:r w:rsidR="00840889" w:rsidRPr="00633F9E">
              <w:rPr>
                <w:sz w:val="24"/>
                <w:szCs w:val="24"/>
              </w:rPr>
              <w:t>Børnene er med til at udsmykke U</w:t>
            </w:r>
            <w:r w:rsidRPr="00633F9E">
              <w:rPr>
                <w:sz w:val="24"/>
                <w:szCs w:val="24"/>
              </w:rPr>
              <w:t>glebo</w:t>
            </w:r>
            <w:r w:rsidR="000B793D" w:rsidRPr="00633F9E">
              <w:rPr>
                <w:sz w:val="24"/>
                <w:szCs w:val="24"/>
              </w:rPr>
              <w:t xml:space="preserve"> både til daglig men i særdeleshed, </w:t>
            </w:r>
            <w:r w:rsidRPr="00633F9E">
              <w:rPr>
                <w:sz w:val="24"/>
                <w:szCs w:val="24"/>
              </w:rPr>
              <w:t>når vi</w:t>
            </w:r>
            <w:r w:rsidR="00756522" w:rsidRPr="00633F9E">
              <w:rPr>
                <w:sz w:val="24"/>
                <w:szCs w:val="24"/>
              </w:rPr>
              <w:t xml:space="preserve"> har vores temauger i efteråret, til Jul og Påske. </w:t>
            </w:r>
          </w:p>
          <w:p w:rsidR="00107852" w:rsidRPr="00220B75" w:rsidRDefault="00107852" w:rsidP="00BB211A">
            <w:pPr>
              <w:pStyle w:val="Tekst3"/>
              <w:rPr>
                <w:color w:val="00B050"/>
                <w:sz w:val="24"/>
                <w:szCs w:val="24"/>
              </w:rPr>
            </w:pPr>
          </w:p>
        </w:tc>
      </w:tr>
    </w:tbl>
    <w:p w:rsidR="00433B67" w:rsidRDefault="00433B67">
      <w:pPr>
        <w:spacing w:line="240" w:lineRule="auto"/>
      </w:pPr>
      <w:r>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5035C4">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14:anchorId="293E59BB" wp14:editId="580510CE">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5035C4">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CB3F99" w:rsidRPr="002773B3" w:rsidRDefault="00CB3F99" w:rsidP="001527A1">
            <w:pPr>
              <w:pStyle w:val="Tekst1bl"/>
              <w:suppressAutoHyphens/>
            </w:pPr>
            <w:r w:rsidRPr="00CB3F99">
              <w:t>Her kan I fx kort beskrive, hvordan evaluering af læreplanen kan ses i forhold til jeres evalueringskultur i hverdagen.</w:t>
            </w:r>
          </w:p>
          <w:p w:rsidR="002D3117" w:rsidRPr="002D3117" w:rsidRDefault="002D3117" w:rsidP="002D3117">
            <w:pPr>
              <w:pStyle w:val="Tekst1bl"/>
              <w:rPr>
                <w:color w:val="auto"/>
                <w:sz w:val="24"/>
                <w:szCs w:val="24"/>
              </w:rPr>
            </w:pPr>
            <w:r>
              <w:rPr>
                <w:color w:val="auto"/>
                <w:sz w:val="24"/>
                <w:szCs w:val="24"/>
              </w:rPr>
              <w:t xml:space="preserve">I </w:t>
            </w:r>
            <w:r w:rsidRPr="002D3117">
              <w:rPr>
                <w:color w:val="auto"/>
                <w:sz w:val="24"/>
                <w:szCs w:val="24"/>
              </w:rPr>
              <w:t>Uglebo er vi i fuld gang med at skabe en ny praksisorienteret og fremadskuende evalueringskultur. Vores fokus er</w:t>
            </w:r>
            <w:r w:rsidR="00063849">
              <w:rPr>
                <w:color w:val="auto"/>
                <w:sz w:val="24"/>
                <w:szCs w:val="24"/>
              </w:rPr>
              <w:t>,</w:t>
            </w:r>
            <w:r w:rsidRPr="002D3117">
              <w:rPr>
                <w:color w:val="auto"/>
                <w:sz w:val="24"/>
                <w:szCs w:val="24"/>
              </w:rPr>
              <w:t xml:space="preserve"> at al evaluering skal have fokus på at inddrage børnenes perspektiv og være udviklende for vores læringsmiljøer.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 xml:space="preserve">Indtil nu har vi blandt andet øvet os på at indsamle data, som viser os forskellige børneperspektiver. Vi har hver især øvet os på, hvordan man kan indsamle børneperspektiver med den børnegruppe, som vi arbejder med i praksis.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 xml:space="preserve">I vuggestuen har vi benyttet os af videooptagelser. Vi har optaget video, hvor vi har fulgt børn for at blive klogere på hvordan børnene benytter vores legezoner. </w:t>
            </w:r>
          </w:p>
          <w:p w:rsidR="002D3117" w:rsidRPr="002D3117" w:rsidRDefault="002D3117" w:rsidP="002D3117">
            <w:pPr>
              <w:pStyle w:val="Tekst1bl"/>
              <w:rPr>
                <w:color w:val="auto"/>
                <w:sz w:val="24"/>
                <w:szCs w:val="24"/>
              </w:rPr>
            </w:pPr>
            <w:r w:rsidRPr="002D3117">
              <w:rPr>
                <w:color w:val="auto"/>
                <w:sz w:val="24"/>
                <w:szCs w:val="24"/>
              </w:rPr>
              <w:t xml:space="preserve">Vi har ligeledes benyttet video, hvor vi har haft fokus på vores læringsmiljø i et bestemt tidsrum på dagen. </w:t>
            </w:r>
          </w:p>
          <w:p w:rsidR="002D3117" w:rsidRPr="002D3117" w:rsidRDefault="002D3117" w:rsidP="002D3117">
            <w:pPr>
              <w:pStyle w:val="Tekst1bl"/>
              <w:rPr>
                <w:color w:val="auto"/>
                <w:sz w:val="24"/>
                <w:szCs w:val="24"/>
              </w:rPr>
            </w:pPr>
            <w:r w:rsidRPr="002D3117">
              <w:rPr>
                <w:color w:val="auto"/>
                <w:sz w:val="24"/>
                <w:szCs w:val="24"/>
              </w:rPr>
              <w:t xml:space="preserve">Videooptagelserne har været gode som grundlag for pædagogisk analyse, og vi har blandt andet fået øje på, hvordan vi voksne kan positionere os for at skabe tryghed for børnene. </w:t>
            </w:r>
            <w:r w:rsidR="00063849">
              <w:rPr>
                <w:color w:val="auto"/>
                <w:sz w:val="24"/>
                <w:szCs w:val="24"/>
              </w:rPr>
              <w:t>Vores erfaring er, at video er godt at anvende, når vi skal udfordrer vores forforståelse af et barn eller læringsmiljø</w:t>
            </w:r>
          </w:p>
          <w:p w:rsidR="002D3117" w:rsidRPr="002D3117" w:rsidRDefault="002D3117" w:rsidP="002D3117">
            <w:pPr>
              <w:pStyle w:val="Tekst1bl"/>
              <w:rPr>
                <w:color w:val="auto"/>
                <w:sz w:val="24"/>
                <w:szCs w:val="24"/>
              </w:rPr>
            </w:pPr>
            <w:r w:rsidRPr="002D3117">
              <w:rPr>
                <w:color w:val="auto"/>
                <w:sz w:val="24"/>
                <w:szCs w:val="24"/>
              </w:rPr>
              <w:t xml:space="preserve">Vi har ligeledes brugt registreringsark som evaluering i forhold til hvor børn og voksne typisk placerer sig i et bestemt tidsrum. Dette for at blive klogere på, hvordan man kan skabe ro i rutinesituationer.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 xml:space="preserve">Vi har anvendt logbøger i en periode, hvor vi har afprøvet en ny struktur. Denne metode har vist sig god i forhold til, dels at blive skarpere på at reflektere over egen praksis samt at vidensdele erfaringer med kollegaer.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 xml:space="preserve">Den fremadskuende evalueringspraksis har været god at arbejde med og vi er blevet klogere på, hvordan man i hverdagen hurtigt kan foretage små justeringer, blandt andet ved at bruge børns gråd som feedback og pejlemærker for vuggestuebarnets børneperspektiv. </w:t>
            </w:r>
          </w:p>
          <w:p w:rsidR="002D3117" w:rsidRPr="002D3117" w:rsidRDefault="002D3117" w:rsidP="002D3117">
            <w:pPr>
              <w:pStyle w:val="Tekst1bl"/>
              <w:rPr>
                <w:color w:val="auto"/>
                <w:sz w:val="24"/>
                <w:szCs w:val="24"/>
              </w:rPr>
            </w:pPr>
            <w:r w:rsidRPr="002D3117">
              <w:rPr>
                <w:color w:val="auto"/>
                <w:sz w:val="24"/>
                <w:szCs w:val="24"/>
              </w:rPr>
              <w:t xml:space="preserve">Evalueringsmetoderne er ligeledes nyttige i forhold til fagligt at diskutere en bekymring for et barn. Når vi bliver mere øvede i at bruge data som udgangspunkt for evaluering forventer vi, at vi bliver mere skarpe i forhold til, hvordan man kan forandre praksis i forhold til at få det/de enkelte barn/børn til at trives.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 xml:space="preserve">Vi benytter os ligeledes af den didaktiske firkant, når vi skal </w:t>
            </w:r>
            <w:r w:rsidR="0061651E">
              <w:rPr>
                <w:color w:val="auto"/>
                <w:sz w:val="24"/>
                <w:szCs w:val="24"/>
              </w:rPr>
              <w:t xml:space="preserve">planlægge eller </w:t>
            </w:r>
            <w:r w:rsidRPr="002D3117">
              <w:rPr>
                <w:color w:val="auto"/>
                <w:sz w:val="24"/>
                <w:szCs w:val="24"/>
              </w:rPr>
              <w:t>evaluere et læringsmiljø</w:t>
            </w:r>
            <w:r w:rsidR="0061651E">
              <w:rPr>
                <w:color w:val="auto"/>
                <w:sz w:val="24"/>
                <w:szCs w:val="24"/>
              </w:rPr>
              <w:t xml:space="preserve"> eller en aktivitet</w:t>
            </w:r>
            <w:r w:rsidRPr="002D3117">
              <w:rPr>
                <w:color w:val="auto"/>
                <w:sz w:val="24"/>
                <w:szCs w:val="24"/>
              </w:rPr>
              <w:t>. Den er meget anvendelig i forhold til, når man i plenum skal diskutere hvordan et læringsmiljø fungerer</w:t>
            </w:r>
            <w:r w:rsidR="0061651E">
              <w:rPr>
                <w:color w:val="auto"/>
                <w:sz w:val="24"/>
                <w:szCs w:val="24"/>
              </w:rPr>
              <w:t xml:space="preserve"> set udfra et børneperspektiv</w:t>
            </w:r>
            <w:r w:rsidRPr="002D3117">
              <w:rPr>
                <w:color w:val="auto"/>
                <w:sz w:val="24"/>
                <w:szCs w:val="24"/>
              </w:rPr>
              <w:t xml:space="preserve">. I den forbindelse har vi blandt andet anvendt fotos som udgangspunkt i evalueringsprocessen. </w:t>
            </w:r>
          </w:p>
          <w:p w:rsidR="002D3117" w:rsidRPr="002D3117" w:rsidRDefault="002D3117" w:rsidP="002D3117">
            <w:pPr>
              <w:pStyle w:val="Tekst1bl"/>
              <w:rPr>
                <w:color w:val="auto"/>
                <w:sz w:val="24"/>
                <w:szCs w:val="24"/>
              </w:rPr>
            </w:pPr>
          </w:p>
          <w:p w:rsidR="002D3117" w:rsidRPr="002D3117" w:rsidRDefault="002D3117" w:rsidP="002D3117">
            <w:pPr>
              <w:pStyle w:val="Tekst1bl"/>
              <w:rPr>
                <w:color w:val="auto"/>
                <w:sz w:val="24"/>
                <w:szCs w:val="24"/>
              </w:rPr>
            </w:pPr>
            <w:r w:rsidRPr="002D3117">
              <w:rPr>
                <w:color w:val="auto"/>
                <w:sz w:val="24"/>
                <w:szCs w:val="24"/>
              </w:rPr>
              <w:t>I børnehaven har vi ligeledes anvendt video og registreringsark samt eksperimenteret med positioneringsvoksne. Dette har skabt mere ro og rum til fordybelse blandt andet om eftermiddagen.</w:t>
            </w:r>
          </w:p>
          <w:p w:rsidR="002773B3" w:rsidRPr="00E57D42" w:rsidRDefault="002773B3" w:rsidP="005035C4">
            <w:pPr>
              <w:pStyle w:val="Tekst3"/>
            </w:pP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5035C4">
        <w:tc>
          <w:tcPr>
            <w:tcW w:w="9638" w:type="dxa"/>
          </w:tcPr>
          <w:p w:rsidR="002773B3" w:rsidRDefault="009C4229" w:rsidP="005035C4">
            <w:pPr>
              <w:pStyle w:val="Tekst5bl"/>
            </w:pPr>
            <w:r w:rsidRPr="009C4229">
              <w:t>Hvordan evaluerer vi arbejdet med den pædagogiske læreplan, som skal foretages mindst hvert andet år?</w:t>
            </w:r>
          </w:p>
          <w:p w:rsidR="002773B3" w:rsidRPr="007400E9" w:rsidRDefault="002773B3" w:rsidP="00CB3F99">
            <w:pPr>
              <w:pStyle w:val="Tekst1bl"/>
            </w:pP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3" w:history="1">
              <w:r w:rsidR="00336E4B">
                <w:rPr>
                  <w:rStyle w:val="Hyperlink"/>
                  <w:rFonts w:cs="Arial"/>
                </w:rPr>
                <w:t>www.emu.dk/dagtilbud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14:anchorId="55629FAD" wp14:editId="26EDA97B">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14:anchorId="379D9224" wp14:editId="787175FF">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14:anchorId="11C5C539" wp14:editId="6B2BC571">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14:anchorId="09426090" wp14:editId="398B416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14:anchorId="72E14528" wp14:editId="63D6FC1B">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14:anchorId="3E154DC1" wp14:editId="7B348A83">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14:anchorId="18484727" wp14:editId="27DE5778">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814E1D" w:rsidTr="004722B2">
                              <w:trPr>
                                <w:cantSplit/>
                                <w:trHeight w:hRule="exact" w:val="2239"/>
                              </w:trPr>
                              <w:tc>
                                <w:tcPr>
                                  <w:tcW w:w="7116" w:type="dxa"/>
                                  <w:shd w:val="clear" w:color="auto" w:fill="auto"/>
                                </w:tcPr>
                                <w:p w:rsidR="00814E1D" w:rsidRDefault="00814E1D"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814E1D" w:rsidRPr="00815D8D" w:rsidRDefault="00814E1D" w:rsidP="004722B2">
                                  <w:pPr>
                                    <w:pStyle w:val="Billedtekst"/>
                                  </w:pPr>
                                </w:p>
                                <w:p w:rsidR="00814E1D" w:rsidRDefault="00814E1D" w:rsidP="004722B2">
                                  <w:pPr>
                                    <w:pStyle w:val="Billedtekst"/>
                                  </w:pPr>
                                  <w:r w:rsidRPr="00175045">
                                    <w:t xml:space="preserve">Der offentliggøres løbende nye temaer. </w:t>
                                  </w:r>
                                </w:p>
                                <w:p w:rsidR="00814E1D" w:rsidRPr="00815D8D" w:rsidRDefault="00814E1D" w:rsidP="004722B2">
                                  <w:pPr>
                                    <w:pStyle w:val="Billedtekst"/>
                                  </w:pPr>
                                </w:p>
                                <w:p w:rsidR="00814E1D" w:rsidRDefault="00814E1D" w:rsidP="004722B2">
                                  <w:pPr>
                                    <w:pStyle w:val="Billedtekst"/>
                                    <w:rPr>
                                      <w:rStyle w:val="Hyperlink"/>
                                    </w:rPr>
                                  </w:pPr>
                                  <w:r w:rsidRPr="00815D8D">
                                    <w:t>Alle materialer kan findes på</w:t>
                                  </w:r>
                                  <w:r>
                                    <w:t xml:space="preserve"> </w:t>
                                  </w:r>
                                  <w:hyperlink r:id="rId40" w:history="1">
                                    <w:r w:rsidRPr="006D7A82">
                                      <w:rPr>
                                        <w:rStyle w:val="Hyperlink"/>
                                      </w:rPr>
                                      <w:t>www.emu.dk/dagtilbud</w:t>
                                    </w:r>
                                  </w:hyperlink>
                                </w:p>
                                <w:p w:rsidR="00814E1D" w:rsidRPr="00477D40" w:rsidRDefault="00814E1D" w:rsidP="004722B2">
                                  <w:pPr>
                                    <w:spacing w:before="300"/>
                                  </w:pPr>
                                  <w:r>
                                    <w:rPr>
                                      <w:noProof/>
                                      <w:lang w:eastAsia="da-DK"/>
                                    </w:rPr>
                                    <w:drawing>
                                      <wp:inline distT="0" distB="0" distL="0" distR="0" wp14:anchorId="5D2815D9" wp14:editId="6EB4F53B">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814E1D" w:rsidRPr="000469C8" w:rsidRDefault="00814E1D" w:rsidP="004722B2">
                                  <w:pPr>
                                    <w:pStyle w:val="Kolofon"/>
                                  </w:pPr>
                                  <w:r w:rsidRPr="000469C8">
                                    <w:t>Pædagogisk læreplan </w:t>
                                  </w:r>
                                </w:p>
                                <w:p w:rsidR="00814E1D" w:rsidRPr="000469C8" w:rsidRDefault="00814E1D" w:rsidP="004722B2">
                                  <w:pPr>
                                    <w:pStyle w:val="Kolofon"/>
                                  </w:pPr>
                                  <w:r w:rsidRPr="000469C8">
                                    <w:t>© 2019</w:t>
                                  </w:r>
                                  <w:r w:rsidRPr="000469C8">
                                    <w:br/>
                                    <w:t xml:space="preserve">Danmarks Evalueringsinstitut </w:t>
                                  </w:r>
                                  <w:r>
                                    <w:t xml:space="preserve">og </w:t>
                                  </w:r>
                                  <w:r w:rsidRPr="000469C8">
                                    <w:t>Børne- og Socialministeriet</w:t>
                                  </w:r>
                                </w:p>
                                <w:p w:rsidR="00814E1D" w:rsidRPr="000469C8" w:rsidRDefault="00814E1D" w:rsidP="004722B2">
                                  <w:pPr>
                                    <w:pStyle w:val="Kolofon"/>
                                  </w:pPr>
                                  <w:r w:rsidRPr="000469C8">
                                    <w:t>Citat med kildeangivelse er tilladt</w:t>
                                  </w:r>
                                </w:p>
                                <w:p w:rsidR="00814E1D" w:rsidRDefault="00814E1D" w:rsidP="004722B2">
                                  <w:pPr>
                                    <w:pStyle w:val="Kolofon"/>
                                    <w:spacing w:after="85"/>
                                  </w:pPr>
                                  <w:r w:rsidRPr="000469C8">
                                    <w:t xml:space="preserve">Design: BGRAPHIC </w:t>
                                  </w:r>
                                </w:p>
                              </w:tc>
                            </w:tr>
                          </w:tbl>
                          <w:p w:rsidR="00814E1D" w:rsidRDefault="00814E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4727"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814E1D" w:rsidTr="004722B2">
                        <w:trPr>
                          <w:cantSplit/>
                          <w:trHeight w:hRule="exact" w:val="2239"/>
                        </w:trPr>
                        <w:tc>
                          <w:tcPr>
                            <w:tcW w:w="7116" w:type="dxa"/>
                            <w:shd w:val="clear" w:color="auto" w:fill="auto"/>
                          </w:tcPr>
                          <w:p w:rsidR="00814E1D" w:rsidRDefault="00814E1D"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814E1D" w:rsidRPr="00815D8D" w:rsidRDefault="00814E1D" w:rsidP="004722B2">
                            <w:pPr>
                              <w:pStyle w:val="Billedtekst"/>
                            </w:pPr>
                          </w:p>
                          <w:p w:rsidR="00814E1D" w:rsidRDefault="00814E1D" w:rsidP="004722B2">
                            <w:pPr>
                              <w:pStyle w:val="Billedtekst"/>
                            </w:pPr>
                            <w:r w:rsidRPr="00175045">
                              <w:t xml:space="preserve">Der offentliggøres løbende nye temaer. </w:t>
                            </w:r>
                          </w:p>
                          <w:p w:rsidR="00814E1D" w:rsidRPr="00815D8D" w:rsidRDefault="00814E1D" w:rsidP="004722B2">
                            <w:pPr>
                              <w:pStyle w:val="Billedtekst"/>
                            </w:pPr>
                          </w:p>
                          <w:p w:rsidR="00814E1D" w:rsidRDefault="00814E1D" w:rsidP="004722B2">
                            <w:pPr>
                              <w:pStyle w:val="Billedtekst"/>
                              <w:rPr>
                                <w:rStyle w:val="Hyperlink"/>
                              </w:rPr>
                            </w:pPr>
                            <w:r w:rsidRPr="00815D8D">
                              <w:t>Alle materialer kan findes på</w:t>
                            </w:r>
                            <w:r>
                              <w:t xml:space="preserve"> </w:t>
                            </w:r>
                            <w:hyperlink r:id="rId42" w:history="1">
                              <w:r w:rsidRPr="006D7A82">
                                <w:rPr>
                                  <w:rStyle w:val="Hyperlink"/>
                                </w:rPr>
                                <w:t>www.emu.dk/dagtilbud</w:t>
                              </w:r>
                            </w:hyperlink>
                          </w:p>
                          <w:p w:rsidR="00814E1D" w:rsidRPr="00477D40" w:rsidRDefault="00814E1D" w:rsidP="004722B2">
                            <w:pPr>
                              <w:spacing w:before="300"/>
                            </w:pPr>
                            <w:r>
                              <w:rPr>
                                <w:noProof/>
                                <w:lang w:eastAsia="da-DK"/>
                              </w:rPr>
                              <w:drawing>
                                <wp:inline distT="0" distB="0" distL="0" distR="0" wp14:anchorId="5D2815D9" wp14:editId="6EB4F53B">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814E1D" w:rsidRPr="000469C8" w:rsidRDefault="00814E1D" w:rsidP="004722B2">
                            <w:pPr>
                              <w:pStyle w:val="Kolofon"/>
                            </w:pPr>
                            <w:r w:rsidRPr="000469C8">
                              <w:t>Pædagogisk læreplan </w:t>
                            </w:r>
                          </w:p>
                          <w:p w:rsidR="00814E1D" w:rsidRPr="000469C8" w:rsidRDefault="00814E1D" w:rsidP="004722B2">
                            <w:pPr>
                              <w:pStyle w:val="Kolofon"/>
                            </w:pPr>
                            <w:r w:rsidRPr="000469C8">
                              <w:t>© 2019</w:t>
                            </w:r>
                            <w:r w:rsidRPr="000469C8">
                              <w:br/>
                              <w:t xml:space="preserve">Danmarks Evalueringsinstitut </w:t>
                            </w:r>
                            <w:r>
                              <w:t xml:space="preserve">og </w:t>
                            </w:r>
                            <w:r w:rsidRPr="000469C8">
                              <w:t>Børne- og Socialministeriet</w:t>
                            </w:r>
                          </w:p>
                          <w:p w:rsidR="00814E1D" w:rsidRPr="000469C8" w:rsidRDefault="00814E1D" w:rsidP="004722B2">
                            <w:pPr>
                              <w:pStyle w:val="Kolofon"/>
                            </w:pPr>
                            <w:r w:rsidRPr="000469C8">
                              <w:t>Citat med kildeangivelse er tilladt</w:t>
                            </w:r>
                          </w:p>
                          <w:p w:rsidR="00814E1D" w:rsidRDefault="00814E1D" w:rsidP="004722B2">
                            <w:pPr>
                              <w:pStyle w:val="Kolofon"/>
                              <w:spacing w:after="85"/>
                            </w:pPr>
                            <w:r w:rsidRPr="000469C8">
                              <w:t xml:space="preserve">Design: BGRAPHIC </w:t>
                            </w:r>
                          </w:p>
                        </w:tc>
                      </w:tr>
                    </w:tbl>
                    <w:p w:rsidR="00814E1D" w:rsidRDefault="00814E1D"/>
                  </w:txbxContent>
                </v:textbox>
                <w10:wrap anchorx="margin" anchory="page"/>
              </v:shape>
            </w:pict>
          </mc:Fallback>
        </mc:AlternateContent>
      </w: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562" w:rsidRDefault="00AB0562" w:rsidP="000A7ADE">
      <w:pPr>
        <w:spacing w:line="240" w:lineRule="auto"/>
      </w:pPr>
      <w:r>
        <w:separator/>
      </w:r>
    </w:p>
  </w:endnote>
  <w:endnote w:type="continuationSeparator" w:id="0">
    <w:p w:rsidR="00AB0562" w:rsidRDefault="00AB0562"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E1D" w:rsidRDefault="00814E1D" w:rsidP="003F742D">
    <w:pPr>
      <w:pStyle w:val="Sidefod"/>
      <w:jc w:val="right"/>
    </w:pPr>
    <w:r>
      <w:fldChar w:fldCharType="begin"/>
    </w:r>
    <w:r>
      <w:instrText>PAGE   \* MERGEFORMAT</w:instrText>
    </w:r>
    <w:r>
      <w:fldChar w:fldCharType="separate"/>
    </w:r>
    <w:r w:rsidR="000D0A5B">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562" w:rsidRDefault="00AB0562" w:rsidP="000A7ADE">
      <w:pPr>
        <w:spacing w:line="240" w:lineRule="auto"/>
      </w:pPr>
      <w:r>
        <w:separator/>
      </w:r>
    </w:p>
  </w:footnote>
  <w:footnote w:type="continuationSeparator" w:id="0">
    <w:p w:rsidR="00AB0562" w:rsidRDefault="00AB0562"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E1D" w:rsidRDefault="00814E1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E33C8C"/>
    <w:multiLevelType w:val="hybridMultilevel"/>
    <w:tmpl w:val="A9A82266"/>
    <w:lvl w:ilvl="0" w:tplc="8440189E">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1FEA1348"/>
    <w:multiLevelType w:val="hybridMultilevel"/>
    <w:tmpl w:val="76AAF588"/>
    <w:lvl w:ilvl="0" w:tplc="54966A3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9658EC"/>
    <w:multiLevelType w:val="multilevel"/>
    <w:tmpl w:val="1B1A392A"/>
    <w:numStyleLink w:val="Hvidtalopstilling"/>
  </w:abstractNum>
  <w:abstractNum w:abstractNumId="21" w15:restartNumberingAfterBreak="0">
    <w:nsid w:val="25FA1F66"/>
    <w:multiLevelType w:val="hybridMultilevel"/>
    <w:tmpl w:val="8F90F3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1E633E"/>
    <w:multiLevelType w:val="hybridMultilevel"/>
    <w:tmpl w:val="143476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1404D34"/>
    <w:multiLevelType w:val="hybridMultilevel"/>
    <w:tmpl w:val="F3AEEE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0978F5"/>
    <w:multiLevelType w:val="hybridMultilevel"/>
    <w:tmpl w:val="283873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CF2E0E"/>
    <w:multiLevelType w:val="multilevel"/>
    <w:tmpl w:val="1B1A392A"/>
    <w:numStyleLink w:val="Hvidtalopstilling"/>
  </w:abstractNum>
  <w:abstractNum w:abstractNumId="33"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3"/>
  </w:num>
  <w:num w:numId="13">
    <w:abstractNumId w:val="12"/>
  </w:num>
  <w:num w:numId="14">
    <w:abstractNumId w:val="25"/>
  </w:num>
  <w:num w:numId="15">
    <w:abstractNumId w:val="29"/>
  </w:num>
  <w:num w:numId="16">
    <w:abstractNumId w:val="37"/>
  </w:num>
  <w:num w:numId="17">
    <w:abstractNumId w:val="13"/>
  </w:num>
  <w:num w:numId="18">
    <w:abstractNumId w:val="22"/>
  </w:num>
  <w:num w:numId="19">
    <w:abstractNumId w:val="35"/>
  </w:num>
  <w:num w:numId="20">
    <w:abstractNumId w:val="38"/>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18"/>
  </w:num>
  <w:num w:numId="25">
    <w:abstractNumId w:val="23"/>
  </w:num>
  <w:num w:numId="26">
    <w:abstractNumId w:val="11"/>
  </w:num>
  <w:num w:numId="27">
    <w:abstractNumId w:val="20"/>
  </w:num>
  <w:num w:numId="28">
    <w:abstractNumId w:val="16"/>
  </w:num>
  <w:num w:numId="29">
    <w:abstractNumId w:val="32"/>
  </w:num>
  <w:num w:numId="30">
    <w:abstractNumId w:val="39"/>
  </w:num>
  <w:num w:numId="31">
    <w:abstractNumId w:val="28"/>
  </w:num>
  <w:num w:numId="32">
    <w:abstractNumId w:val="34"/>
  </w:num>
  <w:num w:numId="33">
    <w:abstractNumId w:val="36"/>
  </w:num>
  <w:num w:numId="34">
    <w:abstractNumId w:val="17"/>
  </w:num>
  <w:num w:numId="35">
    <w:abstractNumId w:val="27"/>
  </w:num>
  <w:num w:numId="36">
    <w:abstractNumId w:val="14"/>
  </w:num>
  <w:num w:numId="37">
    <w:abstractNumId w:val="10"/>
  </w:num>
  <w:num w:numId="38">
    <w:abstractNumId w:val="15"/>
  </w:num>
  <w:num w:numId="39">
    <w:abstractNumId w:val="24"/>
  </w:num>
  <w:num w:numId="40">
    <w:abstractNumId w:val="31"/>
  </w:num>
  <w:num w:numId="41">
    <w:abstractNumId w:val="21"/>
  </w:num>
  <w:num w:numId="42">
    <w:abstractNumId w:val="3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0CC"/>
    <w:rsid w:val="000056D9"/>
    <w:rsid w:val="000059DB"/>
    <w:rsid w:val="00012907"/>
    <w:rsid w:val="0001373D"/>
    <w:rsid w:val="00014D9A"/>
    <w:rsid w:val="00015CAA"/>
    <w:rsid w:val="0002176E"/>
    <w:rsid w:val="000228CF"/>
    <w:rsid w:val="00032D5C"/>
    <w:rsid w:val="00035033"/>
    <w:rsid w:val="00036360"/>
    <w:rsid w:val="00044652"/>
    <w:rsid w:val="00044D90"/>
    <w:rsid w:val="000469C8"/>
    <w:rsid w:val="00047E0D"/>
    <w:rsid w:val="00053EA8"/>
    <w:rsid w:val="0005421C"/>
    <w:rsid w:val="00056569"/>
    <w:rsid w:val="0006204E"/>
    <w:rsid w:val="00063849"/>
    <w:rsid w:val="00074478"/>
    <w:rsid w:val="0007551E"/>
    <w:rsid w:val="00076C31"/>
    <w:rsid w:val="00084C80"/>
    <w:rsid w:val="00084F73"/>
    <w:rsid w:val="00085E7B"/>
    <w:rsid w:val="0009203D"/>
    <w:rsid w:val="000933EE"/>
    <w:rsid w:val="00097720"/>
    <w:rsid w:val="000A1D4B"/>
    <w:rsid w:val="000A3336"/>
    <w:rsid w:val="000A6506"/>
    <w:rsid w:val="000A7ADE"/>
    <w:rsid w:val="000B216C"/>
    <w:rsid w:val="000B42A5"/>
    <w:rsid w:val="000B793D"/>
    <w:rsid w:val="000C432C"/>
    <w:rsid w:val="000C4C92"/>
    <w:rsid w:val="000D0205"/>
    <w:rsid w:val="000D0A5B"/>
    <w:rsid w:val="000D27A2"/>
    <w:rsid w:val="000D618C"/>
    <w:rsid w:val="000D7CAE"/>
    <w:rsid w:val="000D7FCE"/>
    <w:rsid w:val="000E0016"/>
    <w:rsid w:val="000E19B9"/>
    <w:rsid w:val="000F199C"/>
    <w:rsid w:val="00101C54"/>
    <w:rsid w:val="00104F87"/>
    <w:rsid w:val="00107852"/>
    <w:rsid w:val="0011037D"/>
    <w:rsid w:val="00110732"/>
    <w:rsid w:val="00120DCC"/>
    <w:rsid w:val="00121AA5"/>
    <w:rsid w:val="001235F4"/>
    <w:rsid w:val="0012511A"/>
    <w:rsid w:val="00125B15"/>
    <w:rsid w:val="00126ED6"/>
    <w:rsid w:val="00127978"/>
    <w:rsid w:val="00131CF5"/>
    <w:rsid w:val="0013240D"/>
    <w:rsid w:val="00133F61"/>
    <w:rsid w:val="00134E4A"/>
    <w:rsid w:val="00137DA9"/>
    <w:rsid w:val="001401D0"/>
    <w:rsid w:val="001410CF"/>
    <w:rsid w:val="00146C72"/>
    <w:rsid w:val="001527A1"/>
    <w:rsid w:val="0015568F"/>
    <w:rsid w:val="00156458"/>
    <w:rsid w:val="001624DB"/>
    <w:rsid w:val="0017147E"/>
    <w:rsid w:val="001723D5"/>
    <w:rsid w:val="001735AF"/>
    <w:rsid w:val="00174CD3"/>
    <w:rsid w:val="00182693"/>
    <w:rsid w:val="001829EF"/>
    <w:rsid w:val="00185236"/>
    <w:rsid w:val="001940EA"/>
    <w:rsid w:val="0019454B"/>
    <w:rsid w:val="00197F82"/>
    <w:rsid w:val="001A353B"/>
    <w:rsid w:val="001A38A0"/>
    <w:rsid w:val="001A5682"/>
    <w:rsid w:val="001C0854"/>
    <w:rsid w:val="001C442B"/>
    <w:rsid w:val="001C44E1"/>
    <w:rsid w:val="001C5882"/>
    <w:rsid w:val="001C6D5C"/>
    <w:rsid w:val="001D1DAC"/>
    <w:rsid w:val="001D4135"/>
    <w:rsid w:val="001D7896"/>
    <w:rsid w:val="001E1F13"/>
    <w:rsid w:val="001E5F00"/>
    <w:rsid w:val="001F0827"/>
    <w:rsid w:val="001F25CE"/>
    <w:rsid w:val="001F713E"/>
    <w:rsid w:val="002061D5"/>
    <w:rsid w:val="0021095F"/>
    <w:rsid w:val="00220B75"/>
    <w:rsid w:val="00224048"/>
    <w:rsid w:val="00243968"/>
    <w:rsid w:val="002468AD"/>
    <w:rsid w:val="00247A1D"/>
    <w:rsid w:val="00255856"/>
    <w:rsid w:val="0026430E"/>
    <w:rsid w:val="002773B3"/>
    <w:rsid w:val="00294CF6"/>
    <w:rsid w:val="00296B41"/>
    <w:rsid w:val="002A3C26"/>
    <w:rsid w:val="002B2834"/>
    <w:rsid w:val="002B37AB"/>
    <w:rsid w:val="002B7EAD"/>
    <w:rsid w:val="002C608D"/>
    <w:rsid w:val="002D2D2F"/>
    <w:rsid w:val="002D3117"/>
    <w:rsid w:val="002D42F2"/>
    <w:rsid w:val="00301105"/>
    <w:rsid w:val="00303FD1"/>
    <w:rsid w:val="00304522"/>
    <w:rsid w:val="00305335"/>
    <w:rsid w:val="00306195"/>
    <w:rsid w:val="003115E1"/>
    <w:rsid w:val="00316B48"/>
    <w:rsid w:val="00325917"/>
    <w:rsid w:val="0033534D"/>
    <w:rsid w:val="00336E4B"/>
    <w:rsid w:val="003408EC"/>
    <w:rsid w:val="00340A1B"/>
    <w:rsid w:val="00343644"/>
    <w:rsid w:val="00347056"/>
    <w:rsid w:val="0034770E"/>
    <w:rsid w:val="0036270F"/>
    <w:rsid w:val="00362DCA"/>
    <w:rsid w:val="00364E96"/>
    <w:rsid w:val="00367941"/>
    <w:rsid w:val="003702F6"/>
    <w:rsid w:val="00370F8F"/>
    <w:rsid w:val="00373C52"/>
    <w:rsid w:val="003770EA"/>
    <w:rsid w:val="00382C97"/>
    <w:rsid w:val="00386CCD"/>
    <w:rsid w:val="00387BF0"/>
    <w:rsid w:val="003915D2"/>
    <w:rsid w:val="003975E9"/>
    <w:rsid w:val="003A027C"/>
    <w:rsid w:val="003A11B8"/>
    <w:rsid w:val="003A1C2B"/>
    <w:rsid w:val="003A31C0"/>
    <w:rsid w:val="003A7EA9"/>
    <w:rsid w:val="003B4C9C"/>
    <w:rsid w:val="003C040F"/>
    <w:rsid w:val="003C429D"/>
    <w:rsid w:val="003C48B3"/>
    <w:rsid w:val="003C4FC9"/>
    <w:rsid w:val="003C5900"/>
    <w:rsid w:val="003C72F6"/>
    <w:rsid w:val="003C7386"/>
    <w:rsid w:val="003C7F3E"/>
    <w:rsid w:val="003D0E82"/>
    <w:rsid w:val="003D14B9"/>
    <w:rsid w:val="003D4CFD"/>
    <w:rsid w:val="003E07D7"/>
    <w:rsid w:val="003E3FF8"/>
    <w:rsid w:val="003E45D1"/>
    <w:rsid w:val="003E6AAD"/>
    <w:rsid w:val="003E7409"/>
    <w:rsid w:val="003F0431"/>
    <w:rsid w:val="003F19D4"/>
    <w:rsid w:val="003F375E"/>
    <w:rsid w:val="003F4709"/>
    <w:rsid w:val="003F6DFC"/>
    <w:rsid w:val="003F742D"/>
    <w:rsid w:val="003F7A57"/>
    <w:rsid w:val="00401B93"/>
    <w:rsid w:val="0040554A"/>
    <w:rsid w:val="00410A88"/>
    <w:rsid w:val="00416F32"/>
    <w:rsid w:val="00424B15"/>
    <w:rsid w:val="00431040"/>
    <w:rsid w:val="00433B67"/>
    <w:rsid w:val="00445F58"/>
    <w:rsid w:val="004720D7"/>
    <w:rsid w:val="004722B2"/>
    <w:rsid w:val="00477942"/>
    <w:rsid w:val="00477D40"/>
    <w:rsid w:val="0048375C"/>
    <w:rsid w:val="004929B8"/>
    <w:rsid w:val="004A1E0C"/>
    <w:rsid w:val="004A6503"/>
    <w:rsid w:val="004A7A01"/>
    <w:rsid w:val="004B3454"/>
    <w:rsid w:val="004B409E"/>
    <w:rsid w:val="004B6F0E"/>
    <w:rsid w:val="004C37E9"/>
    <w:rsid w:val="004C3E41"/>
    <w:rsid w:val="004C5F5A"/>
    <w:rsid w:val="004C70A4"/>
    <w:rsid w:val="004D0642"/>
    <w:rsid w:val="004D122B"/>
    <w:rsid w:val="004D14AC"/>
    <w:rsid w:val="004F0E85"/>
    <w:rsid w:val="004F12AB"/>
    <w:rsid w:val="00503526"/>
    <w:rsid w:val="005035C4"/>
    <w:rsid w:val="00505AB6"/>
    <w:rsid w:val="0050701E"/>
    <w:rsid w:val="00507E9F"/>
    <w:rsid w:val="00514CE1"/>
    <w:rsid w:val="00522466"/>
    <w:rsid w:val="005252DB"/>
    <w:rsid w:val="0053392F"/>
    <w:rsid w:val="00534105"/>
    <w:rsid w:val="005366E6"/>
    <w:rsid w:val="0054208C"/>
    <w:rsid w:val="0054623E"/>
    <w:rsid w:val="0054678E"/>
    <w:rsid w:val="00562570"/>
    <w:rsid w:val="005755F2"/>
    <w:rsid w:val="00575640"/>
    <w:rsid w:val="005A03C3"/>
    <w:rsid w:val="005B58A8"/>
    <w:rsid w:val="005C2EFE"/>
    <w:rsid w:val="005C6BB0"/>
    <w:rsid w:val="005D0AED"/>
    <w:rsid w:val="005D3542"/>
    <w:rsid w:val="005D401A"/>
    <w:rsid w:val="005D4A11"/>
    <w:rsid w:val="005E1A16"/>
    <w:rsid w:val="005E4017"/>
    <w:rsid w:val="005F159C"/>
    <w:rsid w:val="005F2C95"/>
    <w:rsid w:val="00602EB3"/>
    <w:rsid w:val="00611B9A"/>
    <w:rsid w:val="0061651E"/>
    <w:rsid w:val="0062376F"/>
    <w:rsid w:val="00633F9E"/>
    <w:rsid w:val="006406AA"/>
    <w:rsid w:val="00641D7C"/>
    <w:rsid w:val="00643C9B"/>
    <w:rsid w:val="0064484A"/>
    <w:rsid w:val="00673E94"/>
    <w:rsid w:val="0067428E"/>
    <w:rsid w:val="00687A83"/>
    <w:rsid w:val="006904B0"/>
    <w:rsid w:val="00690550"/>
    <w:rsid w:val="00690A4B"/>
    <w:rsid w:val="006A18EA"/>
    <w:rsid w:val="006A62A6"/>
    <w:rsid w:val="006A6838"/>
    <w:rsid w:val="006A766C"/>
    <w:rsid w:val="006B338D"/>
    <w:rsid w:val="006B51B0"/>
    <w:rsid w:val="006B716F"/>
    <w:rsid w:val="006C01ED"/>
    <w:rsid w:val="006C18BF"/>
    <w:rsid w:val="006C6393"/>
    <w:rsid w:val="006D184B"/>
    <w:rsid w:val="006D21F2"/>
    <w:rsid w:val="006D3502"/>
    <w:rsid w:val="006D36BF"/>
    <w:rsid w:val="006D4747"/>
    <w:rsid w:val="006D742B"/>
    <w:rsid w:val="006E22B2"/>
    <w:rsid w:val="006E3F4B"/>
    <w:rsid w:val="006F1048"/>
    <w:rsid w:val="0070357C"/>
    <w:rsid w:val="0071187D"/>
    <w:rsid w:val="007136B5"/>
    <w:rsid w:val="007150A6"/>
    <w:rsid w:val="007160DC"/>
    <w:rsid w:val="007210BC"/>
    <w:rsid w:val="00731A5F"/>
    <w:rsid w:val="00733820"/>
    <w:rsid w:val="00735BEB"/>
    <w:rsid w:val="00736505"/>
    <w:rsid w:val="007400E9"/>
    <w:rsid w:val="007465A9"/>
    <w:rsid w:val="00756522"/>
    <w:rsid w:val="007742B0"/>
    <w:rsid w:val="007743AE"/>
    <w:rsid w:val="00777192"/>
    <w:rsid w:val="00777CE1"/>
    <w:rsid w:val="007801A8"/>
    <w:rsid w:val="00780200"/>
    <w:rsid w:val="00783B93"/>
    <w:rsid w:val="0078609A"/>
    <w:rsid w:val="007867E6"/>
    <w:rsid w:val="00797308"/>
    <w:rsid w:val="00797F2E"/>
    <w:rsid w:val="007B6A73"/>
    <w:rsid w:val="007C11FC"/>
    <w:rsid w:val="007C3283"/>
    <w:rsid w:val="007C6860"/>
    <w:rsid w:val="007D5BD7"/>
    <w:rsid w:val="007E0879"/>
    <w:rsid w:val="007E301E"/>
    <w:rsid w:val="007E5C25"/>
    <w:rsid w:val="007F019B"/>
    <w:rsid w:val="007F509F"/>
    <w:rsid w:val="007F60F0"/>
    <w:rsid w:val="00802024"/>
    <w:rsid w:val="0080295F"/>
    <w:rsid w:val="00814E1D"/>
    <w:rsid w:val="00815D8D"/>
    <w:rsid w:val="00816C59"/>
    <w:rsid w:val="00821D60"/>
    <w:rsid w:val="00833059"/>
    <w:rsid w:val="00840361"/>
    <w:rsid w:val="00840889"/>
    <w:rsid w:val="00850A74"/>
    <w:rsid w:val="008561AB"/>
    <w:rsid w:val="008627AE"/>
    <w:rsid w:val="00863351"/>
    <w:rsid w:val="0086582D"/>
    <w:rsid w:val="00873422"/>
    <w:rsid w:val="008747CC"/>
    <w:rsid w:val="00876FC2"/>
    <w:rsid w:val="008837F8"/>
    <w:rsid w:val="00885FB4"/>
    <w:rsid w:val="008863A6"/>
    <w:rsid w:val="00890D09"/>
    <w:rsid w:val="0089150C"/>
    <w:rsid w:val="00893A05"/>
    <w:rsid w:val="008A12C3"/>
    <w:rsid w:val="008A43E8"/>
    <w:rsid w:val="008B09FC"/>
    <w:rsid w:val="008B4524"/>
    <w:rsid w:val="008B73E6"/>
    <w:rsid w:val="008D51AB"/>
    <w:rsid w:val="008D7031"/>
    <w:rsid w:val="008E2683"/>
    <w:rsid w:val="008E472F"/>
    <w:rsid w:val="008E71A4"/>
    <w:rsid w:val="008E7AB2"/>
    <w:rsid w:val="008E7F78"/>
    <w:rsid w:val="008F001F"/>
    <w:rsid w:val="008F4CD3"/>
    <w:rsid w:val="008F6EC3"/>
    <w:rsid w:val="008F7CC2"/>
    <w:rsid w:val="009037A2"/>
    <w:rsid w:val="009044C5"/>
    <w:rsid w:val="00905A2A"/>
    <w:rsid w:val="00911084"/>
    <w:rsid w:val="009172A1"/>
    <w:rsid w:val="0092225A"/>
    <w:rsid w:val="00924C1F"/>
    <w:rsid w:val="00925A6E"/>
    <w:rsid w:val="00927AED"/>
    <w:rsid w:val="00936FA9"/>
    <w:rsid w:val="009459F1"/>
    <w:rsid w:val="00946390"/>
    <w:rsid w:val="00946F02"/>
    <w:rsid w:val="0095248E"/>
    <w:rsid w:val="00954E38"/>
    <w:rsid w:val="0095554B"/>
    <w:rsid w:val="00955690"/>
    <w:rsid w:val="00957E99"/>
    <w:rsid w:val="0096187A"/>
    <w:rsid w:val="00963972"/>
    <w:rsid w:val="009670B2"/>
    <w:rsid w:val="00967111"/>
    <w:rsid w:val="00970578"/>
    <w:rsid w:val="0097159A"/>
    <w:rsid w:val="009717BC"/>
    <w:rsid w:val="00972ED3"/>
    <w:rsid w:val="009823FA"/>
    <w:rsid w:val="00982B1C"/>
    <w:rsid w:val="00984832"/>
    <w:rsid w:val="0099449C"/>
    <w:rsid w:val="00994526"/>
    <w:rsid w:val="009953A0"/>
    <w:rsid w:val="00995AE0"/>
    <w:rsid w:val="00997D16"/>
    <w:rsid w:val="009A03EC"/>
    <w:rsid w:val="009A2358"/>
    <w:rsid w:val="009A74B6"/>
    <w:rsid w:val="009B1733"/>
    <w:rsid w:val="009B634E"/>
    <w:rsid w:val="009C2E3C"/>
    <w:rsid w:val="009C4229"/>
    <w:rsid w:val="009D5D36"/>
    <w:rsid w:val="009E126B"/>
    <w:rsid w:val="009E1428"/>
    <w:rsid w:val="009E1AC9"/>
    <w:rsid w:val="009E6297"/>
    <w:rsid w:val="009F416E"/>
    <w:rsid w:val="00A02919"/>
    <w:rsid w:val="00A03759"/>
    <w:rsid w:val="00A07DF3"/>
    <w:rsid w:val="00A1179B"/>
    <w:rsid w:val="00A1566A"/>
    <w:rsid w:val="00A15D0F"/>
    <w:rsid w:val="00A21FAF"/>
    <w:rsid w:val="00A263BA"/>
    <w:rsid w:val="00A32219"/>
    <w:rsid w:val="00A36923"/>
    <w:rsid w:val="00A36BA8"/>
    <w:rsid w:val="00A44449"/>
    <w:rsid w:val="00A44657"/>
    <w:rsid w:val="00A4770A"/>
    <w:rsid w:val="00A511EB"/>
    <w:rsid w:val="00A523CB"/>
    <w:rsid w:val="00A61585"/>
    <w:rsid w:val="00A62C15"/>
    <w:rsid w:val="00A63F15"/>
    <w:rsid w:val="00A64079"/>
    <w:rsid w:val="00A67416"/>
    <w:rsid w:val="00A71E45"/>
    <w:rsid w:val="00A71F18"/>
    <w:rsid w:val="00A74EC1"/>
    <w:rsid w:val="00A80601"/>
    <w:rsid w:val="00A869C8"/>
    <w:rsid w:val="00A918AC"/>
    <w:rsid w:val="00A93144"/>
    <w:rsid w:val="00A9631A"/>
    <w:rsid w:val="00AA7720"/>
    <w:rsid w:val="00AA7D09"/>
    <w:rsid w:val="00AB0562"/>
    <w:rsid w:val="00AB3881"/>
    <w:rsid w:val="00AB4866"/>
    <w:rsid w:val="00AB4A5E"/>
    <w:rsid w:val="00AB51A4"/>
    <w:rsid w:val="00AB65A8"/>
    <w:rsid w:val="00AE0A34"/>
    <w:rsid w:val="00AE7FAD"/>
    <w:rsid w:val="00AF7BC6"/>
    <w:rsid w:val="00B02D50"/>
    <w:rsid w:val="00B11363"/>
    <w:rsid w:val="00B15CED"/>
    <w:rsid w:val="00B1628C"/>
    <w:rsid w:val="00B16ED8"/>
    <w:rsid w:val="00B21855"/>
    <w:rsid w:val="00B2273C"/>
    <w:rsid w:val="00B23B09"/>
    <w:rsid w:val="00B27B61"/>
    <w:rsid w:val="00B33E02"/>
    <w:rsid w:val="00B34EA5"/>
    <w:rsid w:val="00B3580F"/>
    <w:rsid w:val="00B442BE"/>
    <w:rsid w:val="00B4516A"/>
    <w:rsid w:val="00B54F93"/>
    <w:rsid w:val="00B57510"/>
    <w:rsid w:val="00B61315"/>
    <w:rsid w:val="00B65F98"/>
    <w:rsid w:val="00B6690C"/>
    <w:rsid w:val="00B66DDF"/>
    <w:rsid w:val="00B67C99"/>
    <w:rsid w:val="00B743E0"/>
    <w:rsid w:val="00B75A6E"/>
    <w:rsid w:val="00B8072A"/>
    <w:rsid w:val="00BA75D6"/>
    <w:rsid w:val="00BB211A"/>
    <w:rsid w:val="00BB33A3"/>
    <w:rsid w:val="00BB67A1"/>
    <w:rsid w:val="00BB6C2A"/>
    <w:rsid w:val="00BC7657"/>
    <w:rsid w:val="00BE0EA6"/>
    <w:rsid w:val="00BF3836"/>
    <w:rsid w:val="00BF5585"/>
    <w:rsid w:val="00C1797C"/>
    <w:rsid w:val="00C36192"/>
    <w:rsid w:val="00C365A7"/>
    <w:rsid w:val="00C40898"/>
    <w:rsid w:val="00C41B90"/>
    <w:rsid w:val="00C43875"/>
    <w:rsid w:val="00C46716"/>
    <w:rsid w:val="00C53F99"/>
    <w:rsid w:val="00C5476A"/>
    <w:rsid w:val="00C57C9E"/>
    <w:rsid w:val="00C6378B"/>
    <w:rsid w:val="00C642DF"/>
    <w:rsid w:val="00C66391"/>
    <w:rsid w:val="00C7458D"/>
    <w:rsid w:val="00C92E3C"/>
    <w:rsid w:val="00C93ADF"/>
    <w:rsid w:val="00C95BA7"/>
    <w:rsid w:val="00C96934"/>
    <w:rsid w:val="00C97A55"/>
    <w:rsid w:val="00CB23A7"/>
    <w:rsid w:val="00CB3F99"/>
    <w:rsid w:val="00CB5CCB"/>
    <w:rsid w:val="00CC1601"/>
    <w:rsid w:val="00CD4684"/>
    <w:rsid w:val="00CE1011"/>
    <w:rsid w:val="00CE460E"/>
    <w:rsid w:val="00CF28F5"/>
    <w:rsid w:val="00CF44E1"/>
    <w:rsid w:val="00D00032"/>
    <w:rsid w:val="00D065DF"/>
    <w:rsid w:val="00D10669"/>
    <w:rsid w:val="00D14C6D"/>
    <w:rsid w:val="00D15B20"/>
    <w:rsid w:val="00D16094"/>
    <w:rsid w:val="00D224FF"/>
    <w:rsid w:val="00D239A5"/>
    <w:rsid w:val="00D2611F"/>
    <w:rsid w:val="00D32AE0"/>
    <w:rsid w:val="00D34409"/>
    <w:rsid w:val="00D36C23"/>
    <w:rsid w:val="00D413A5"/>
    <w:rsid w:val="00D45D8D"/>
    <w:rsid w:val="00D60A55"/>
    <w:rsid w:val="00D63C82"/>
    <w:rsid w:val="00D64AAE"/>
    <w:rsid w:val="00D80D81"/>
    <w:rsid w:val="00D847BA"/>
    <w:rsid w:val="00D863B5"/>
    <w:rsid w:val="00D90FD5"/>
    <w:rsid w:val="00DA22BF"/>
    <w:rsid w:val="00DA2623"/>
    <w:rsid w:val="00DA32D7"/>
    <w:rsid w:val="00DA4174"/>
    <w:rsid w:val="00DA4976"/>
    <w:rsid w:val="00DB0094"/>
    <w:rsid w:val="00DB3C1A"/>
    <w:rsid w:val="00DB64FE"/>
    <w:rsid w:val="00DC07FE"/>
    <w:rsid w:val="00DC6EDF"/>
    <w:rsid w:val="00DD1706"/>
    <w:rsid w:val="00DD2A2E"/>
    <w:rsid w:val="00DD51F3"/>
    <w:rsid w:val="00DE3B1C"/>
    <w:rsid w:val="00DE499A"/>
    <w:rsid w:val="00DE4B95"/>
    <w:rsid w:val="00DE6D6E"/>
    <w:rsid w:val="00DE71E9"/>
    <w:rsid w:val="00E005C1"/>
    <w:rsid w:val="00E034E5"/>
    <w:rsid w:val="00E05D3C"/>
    <w:rsid w:val="00E14C50"/>
    <w:rsid w:val="00E17A6A"/>
    <w:rsid w:val="00E20133"/>
    <w:rsid w:val="00E20F1D"/>
    <w:rsid w:val="00E230CC"/>
    <w:rsid w:val="00E27D29"/>
    <w:rsid w:val="00E311D9"/>
    <w:rsid w:val="00E31B68"/>
    <w:rsid w:val="00E32630"/>
    <w:rsid w:val="00E42830"/>
    <w:rsid w:val="00E4685D"/>
    <w:rsid w:val="00E57D42"/>
    <w:rsid w:val="00E64455"/>
    <w:rsid w:val="00E647B2"/>
    <w:rsid w:val="00E65E6C"/>
    <w:rsid w:val="00E72391"/>
    <w:rsid w:val="00E72D46"/>
    <w:rsid w:val="00E80963"/>
    <w:rsid w:val="00E81865"/>
    <w:rsid w:val="00E84878"/>
    <w:rsid w:val="00E86CF1"/>
    <w:rsid w:val="00E918D7"/>
    <w:rsid w:val="00E91CE6"/>
    <w:rsid w:val="00E93F10"/>
    <w:rsid w:val="00EA51E7"/>
    <w:rsid w:val="00EA65B4"/>
    <w:rsid w:val="00EB4DBF"/>
    <w:rsid w:val="00EB5F1C"/>
    <w:rsid w:val="00EC1CBA"/>
    <w:rsid w:val="00EC6C74"/>
    <w:rsid w:val="00ED0A5D"/>
    <w:rsid w:val="00ED144E"/>
    <w:rsid w:val="00ED2DD6"/>
    <w:rsid w:val="00ED2F8D"/>
    <w:rsid w:val="00EE7325"/>
    <w:rsid w:val="00EF2411"/>
    <w:rsid w:val="00F03B6F"/>
    <w:rsid w:val="00F04F2C"/>
    <w:rsid w:val="00F102CA"/>
    <w:rsid w:val="00F1276E"/>
    <w:rsid w:val="00F132B8"/>
    <w:rsid w:val="00F17EF5"/>
    <w:rsid w:val="00F21004"/>
    <w:rsid w:val="00F243B5"/>
    <w:rsid w:val="00F26CEC"/>
    <w:rsid w:val="00F303C5"/>
    <w:rsid w:val="00F329CC"/>
    <w:rsid w:val="00F3782F"/>
    <w:rsid w:val="00F41769"/>
    <w:rsid w:val="00F42D62"/>
    <w:rsid w:val="00F42E09"/>
    <w:rsid w:val="00F439BC"/>
    <w:rsid w:val="00F43A78"/>
    <w:rsid w:val="00F56F8F"/>
    <w:rsid w:val="00F607E9"/>
    <w:rsid w:val="00F65E39"/>
    <w:rsid w:val="00F67833"/>
    <w:rsid w:val="00F67F44"/>
    <w:rsid w:val="00F71D3F"/>
    <w:rsid w:val="00F72BD2"/>
    <w:rsid w:val="00F73DC9"/>
    <w:rsid w:val="00F74A46"/>
    <w:rsid w:val="00F74B8E"/>
    <w:rsid w:val="00F7593D"/>
    <w:rsid w:val="00F7739B"/>
    <w:rsid w:val="00F82075"/>
    <w:rsid w:val="00F83E4D"/>
    <w:rsid w:val="00F85A35"/>
    <w:rsid w:val="00F91C94"/>
    <w:rsid w:val="00F91DBC"/>
    <w:rsid w:val="00F9409C"/>
    <w:rsid w:val="00F9722E"/>
    <w:rsid w:val="00FA0CBE"/>
    <w:rsid w:val="00FA199B"/>
    <w:rsid w:val="00FB116C"/>
    <w:rsid w:val="00FB1BE9"/>
    <w:rsid w:val="00FB2C7A"/>
    <w:rsid w:val="00FB6866"/>
    <w:rsid w:val="00FC2E03"/>
    <w:rsid w:val="00FC3135"/>
    <w:rsid w:val="00FC6CA1"/>
    <w:rsid w:val="00FD10EB"/>
    <w:rsid w:val="00FD2030"/>
    <w:rsid w:val="00FD48E3"/>
    <w:rsid w:val="00FD50E9"/>
    <w:rsid w:val="00FD6413"/>
    <w:rsid w:val="00FE0887"/>
    <w:rsid w:val="00FE631D"/>
    <w:rsid w:val="00FF447D"/>
    <w:rsid w:val="00FF7E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C1796"/>
  <w15:chartTrackingRefBased/>
  <w15:docId w15:val="{736F0CD9-FEB2-4E26-A5AE-79C3637C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qFormat/>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571923">
      <w:bodyDiv w:val="1"/>
      <w:marLeft w:val="0"/>
      <w:marRight w:val="0"/>
      <w:marTop w:val="0"/>
      <w:marBottom w:val="0"/>
      <w:divBdr>
        <w:top w:val="none" w:sz="0" w:space="0" w:color="auto"/>
        <w:left w:val="none" w:sz="0" w:space="0" w:color="auto"/>
        <w:bottom w:val="none" w:sz="0" w:space="0" w:color="auto"/>
        <w:right w:val="none" w:sz="0" w:space="0" w:color="auto"/>
      </w:divBdr>
    </w:div>
    <w:div w:id="730419806">
      <w:bodyDiv w:val="1"/>
      <w:marLeft w:val="0"/>
      <w:marRight w:val="0"/>
      <w:marTop w:val="0"/>
      <w:marBottom w:val="0"/>
      <w:divBdr>
        <w:top w:val="none" w:sz="0" w:space="0" w:color="auto"/>
        <w:left w:val="none" w:sz="0" w:space="0" w:color="auto"/>
        <w:bottom w:val="none" w:sz="0" w:space="0" w:color="auto"/>
        <w:right w:val="none" w:sz="0" w:space="0" w:color="auto"/>
      </w:divBdr>
      <w:divsChild>
        <w:div w:id="1054506858">
          <w:marLeft w:val="0"/>
          <w:marRight w:val="0"/>
          <w:marTop w:val="0"/>
          <w:marBottom w:val="0"/>
          <w:divBdr>
            <w:top w:val="none" w:sz="0" w:space="0" w:color="auto"/>
            <w:left w:val="none" w:sz="0" w:space="0" w:color="auto"/>
            <w:bottom w:val="none" w:sz="0" w:space="0" w:color="auto"/>
            <w:right w:val="none" w:sz="0" w:space="0" w:color="auto"/>
          </w:divBdr>
          <w:divsChild>
            <w:div w:id="1648244735">
              <w:marLeft w:val="0"/>
              <w:marRight w:val="0"/>
              <w:marTop w:val="100"/>
              <w:marBottom w:val="100"/>
              <w:divBdr>
                <w:top w:val="none" w:sz="0" w:space="0" w:color="auto"/>
                <w:left w:val="none" w:sz="0" w:space="0" w:color="auto"/>
                <w:bottom w:val="none" w:sz="0" w:space="0" w:color="auto"/>
                <w:right w:val="none" w:sz="0" w:space="0" w:color="auto"/>
              </w:divBdr>
              <w:divsChild>
                <w:div w:id="1271282478">
                  <w:marLeft w:val="0"/>
                  <w:marRight w:val="0"/>
                  <w:marTop w:val="0"/>
                  <w:marBottom w:val="0"/>
                  <w:divBdr>
                    <w:top w:val="none" w:sz="0" w:space="0" w:color="auto"/>
                    <w:left w:val="none" w:sz="0" w:space="0" w:color="auto"/>
                    <w:bottom w:val="none" w:sz="0" w:space="0" w:color="auto"/>
                    <w:right w:val="none" w:sz="0" w:space="0" w:color="auto"/>
                  </w:divBdr>
                  <w:divsChild>
                    <w:div w:id="550264157">
                      <w:marLeft w:val="0"/>
                      <w:marRight w:val="0"/>
                      <w:marTop w:val="0"/>
                      <w:marBottom w:val="0"/>
                      <w:divBdr>
                        <w:top w:val="none" w:sz="0" w:space="0" w:color="auto"/>
                        <w:left w:val="none" w:sz="0" w:space="0" w:color="auto"/>
                        <w:bottom w:val="none" w:sz="0" w:space="0" w:color="auto"/>
                        <w:right w:val="none" w:sz="0" w:space="0" w:color="auto"/>
                      </w:divBdr>
                      <w:divsChild>
                        <w:div w:id="422576859">
                          <w:marLeft w:val="-225"/>
                          <w:marRight w:val="-225"/>
                          <w:marTop w:val="0"/>
                          <w:marBottom w:val="0"/>
                          <w:divBdr>
                            <w:top w:val="none" w:sz="0" w:space="0" w:color="auto"/>
                            <w:left w:val="none" w:sz="0" w:space="0" w:color="auto"/>
                            <w:bottom w:val="none" w:sz="0" w:space="0" w:color="auto"/>
                            <w:right w:val="none" w:sz="0" w:space="0" w:color="auto"/>
                          </w:divBdr>
                          <w:divsChild>
                            <w:div w:id="1658067243">
                              <w:marLeft w:val="0"/>
                              <w:marRight w:val="0"/>
                              <w:marTop w:val="0"/>
                              <w:marBottom w:val="0"/>
                              <w:divBdr>
                                <w:top w:val="none" w:sz="0" w:space="0" w:color="auto"/>
                                <w:left w:val="none" w:sz="0" w:space="0" w:color="auto"/>
                                <w:bottom w:val="none" w:sz="0" w:space="0" w:color="auto"/>
                                <w:right w:val="none" w:sz="0" w:space="0" w:color="auto"/>
                              </w:divBdr>
                              <w:divsChild>
                                <w:div w:id="1246261168">
                                  <w:marLeft w:val="0"/>
                                  <w:marRight w:val="0"/>
                                  <w:marTop w:val="0"/>
                                  <w:marBottom w:val="0"/>
                                  <w:divBdr>
                                    <w:top w:val="none" w:sz="0" w:space="0" w:color="auto"/>
                                    <w:left w:val="none" w:sz="0" w:space="0" w:color="auto"/>
                                    <w:bottom w:val="none" w:sz="0" w:space="0" w:color="auto"/>
                                    <w:right w:val="none" w:sz="0" w:space="0" w:color="auto"/>
                                  </w:divBdr>
                                  <w:divsChild>
                                    <w:div w:id="18047151">
                                      <w:marLeft w:val="0"/>
                                      <w:marRight w:val="0"/>
                                      <w:marTop w:val="0"/>
                                      <w:marBottom w:val="0"/>
                                      <w:divBdr>
                                        <w:top w:val="none" w:sz="0" w:space="0" w:color="auto"/>
                                        <w:left w:val="none" w:sz="0" w:space="0" w:color="auto"/>
                                        <w:bottom w:val="none" w:sz="0" w:space="0" w:color="auto"/>
                                        <w:right w:val="none" w:sz="0" w:space="0" w:color="auto"/>
                                      </w:divBdr>
                                      <w:divsChild>
                                        <w:div w:id="649868185">
                                          <w:marLeft w:val="0"/>
                                          <w:marRight w:val="0"/>
                                          <w:marTop w:val="0"/>
                                          <w:marBottom w:val="450"/>
                                          <w:divBdr>
                                            <w:top w:val="none" w:sz="0" w:space="0" w:color="auto"/>
                                            <w:left w:val="none" w:sz="0" w:space="0" w:color="auto"/>
                                            <w:bottom w:val="none" w:sz="0" w:space="0" w:color="auto"/>
                                            <w:right w:val="none" w:sz="0" w:space="0" w:color="auto"/>
                                          </w:divBdr>
                                          <w:divsChild>
                                            <w:div w:id="499197342">
                                              <w:marLeft w:val="0"/>
                                              <w:marRight w:val="0"/>
                                              <w:marTop w:val="0"/>
                                              <w:marBottom w:val="0"/>
                                              <w:divBdr>
                                                <w:top w:val="none" w:sz="0" w:space="0" w:color="auto"/>
                                                <w:left w:val="none" w:sz="0" w:space="0" w:color="auto"/>
                                                <w:bottom w:val="none" w:sz="0" w:space="0" w:color="auto"/>
                                                <w:right w:val="none" w:sz="0" w:space="0" w:color="auto"/>
                                              </w:divBdr>
                                              <w:divsChild>
                                                <w:div w:id="5005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5350124">
      <w:bodyDiv w:val="1"/>
      <w:marLeft w:val="0"/>
      <w:marRight w:val="0"/>
      <w:marTop w:val="0"/>
      <w:marBottom w:val="0"/>
      <w:divBdr>
        <w:top w:val="none" w:sz="0" w:space="0" w:color="auto"/>
        <w:left w:val="none" w:sz="0" w:space="0" w:color="auto"/>
        <w:bottom w:val="none" w:sz="0" w:space="0" w:color="auto"/>
        <w:right w:val="none" w:sz="0" w:space="0" w:color="auto"/>
      </w:divBdr>
      <w:divsChild>
        <w:div w:id="1088501348">
          <w:marLeft w:val="0"/>
          <w:marRight w:val="0"/>
          <w:marTop w:val="0"/>
          <w:marBottom w:val="0"/>
          <w:divBdr>
            <w:top w:val="none" w:sz="0" w:space="0" w:color="auto"/>
            <w:left w:val="none" w:sz="0" w:space="0" w:color="auto"/>
            <w:bottom w:val="none" w:sz="0" w:space="0" w:color="auto"/>
            <w:right w:val="none" w:sz="0" w:space="0" w:color="auto"/>
          </w:divBdr>
          <w:divsChild>
            <w:div w:id="2112357421">
              <w:marLeft w:val="0"/>
              <w:marRight w:val="0"/>
              <w:marTop w:val="100"/>
              <w:marBottom w:val="100"/>
              <w:divBdr>
                <w:top w:val="none" w:sz="0" w:space="0" w:color="auto"/>
                <w:left w:val="none" w:sz="0" w:space="0" w:color="auto"/>
                <w:bottom w:val="none" w:sz="0" w:space="0" w:color="auto"/>
                <w:right w:val="none" w:sz="0" w:space="0" w:color="auto"/>
              </w:divBdr>
              <w:divsChild>
                <w:div w:id="1258517041">
                  <w:marLeft w:val="0"/>
                  <w:marRight w:val="0"/>
                  <w:marTop w:val="0"/>
                  <w:marBottom w:val="0"/>
                  <w:divBdr>
                    <w:top w:val="none" w:sz="0" w:space="0" w:color="auto"/>
                    <w:left w:val="none" w:sz="0" w:space="0" w:color="auto"/>
                    <w:bottom w:val="none" w:sz="0" w:space="0" w:color="auto"/>
                    <w:right w:val="none" w:sz="0" w:space="0" w:color="auto"/>
                  </w:divBdr>
                  <w:divsChild>
                    <w:div w:id="1068578565">
                      <w:marLeft w:val="0"/>
                      <w:marRight w:val="0"/>
                      <w:marTop w:val="0"/>
                      <w:marBottom w:val="0"/>
                      <w:divBdr>
                        <w:top w:val="none" w:sz="0" w:space="0" w:color="auto"/>
                        <w:left w:val="none" w:sz="0" w:space="0" w:color="auto"/>
                        <w:bottom w:val="none" w:sz="0" w:space="0" w:color="auto"/>
                        <w:right w:val="none" w:sz="0" w:space="0" w:color="auto"/>
                      </w:divBdr>
                      <w:divsChild>
                        <w:div w:id="1042363180">
                          <w:marLeft w:val="-225"/>
                          <w:marRight w:val="-225"/>
                          <w:marTop w:val="0"/>
                          <w:marBottom w:val="0"/>
                          <w:divBdr>
                            <w:top w:val="none" w:sz="0" w:space="0" w:color="auto"/>
                            <w:left w:val="none" w:sz="0" w:space="0" w:color="auto"/>
                            <w:bottom w:val="none" w:sz="0" w:space="0" w:color="auto"/>
                            <w:right w:val="none" w:sz="0" w:space="0" w:color="auto"/>
                          </w:divBdr>
                          <w:divsChild>
                            <w:div w:id="140318473">
                              <w:marLeft w:val="0"/>
                              <w:marRight w:val="0"/>
                              <w:marTop w:val="0"/>
                              <w:marBottom w:val="0"/>
                              <w:divBdr>
                                <w:top w:val="none" w:sz="0" w:space="0" w:color="auto"/>
                                <w:left w:val="none" w:sz="0" w:space="0" w:color="auto"/>
                                <w:bottom w:val="none" w:sz="0" w:space="0" w:color="auto"/>
                                <w:right w:val="none" w:sz="0" w:space="0" w:color="auto"/>
                              </w:divBdr>
                              <w:divsChild>
                                <w:div w:id="1950510131">
                                  <w:marLeft w:val="0"/>
                                  <w:marRight w:val="0"/>
                                  <w:marTop w:val="0"/>
                                  <w:marBottom w:val="0"/>
                                  <w:divBdr>
                                    <w:top w:val="none" w:sz="0" w:space="0" w:color="auto"/>
                                    <w:left w:val="none" w:sz="0" w:space="0" w:color="auto"/>
                                    <w:bottom w:val="none" w:sz="0" w:space="0" w:color="auto"/>
                                    <w:right w:val="none" w:sz="0" w:space="0" w:color="auto"/>
                                  </w:divBdr>
                                  <w:divsChild>
                                    <w:div w:id="1652446894">
                                      <w:marLeft w:val="0"/>
                                      <w:marRight w:val="0"/>
                                      <w:marTop w:val="0"/>
                                      <w:marBottom w:val="0"/>
                                      <w:divBdr>
                                        <w:top w:val="none" w:sz="0" w:space="0" w:color="auto"/>
                                        <w:left w:val="none" w:sz="0" w:space="0" w:color="auto"/>
                                        <w:bottom w:val="none" w:sz="0" w:space="0" w:color="auto"/>
                                        <w:right w:val="none" w:sz="0" w:space="0" w:color="auto"/>
                                      </w:divBdr>
                                      <w:divsChild>
                                        <w:div w:id="3497946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179670">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68449446">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emu.dk/dagtilbud"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12.png"/><Relationship Id="rId33" Type="http://schemas.openxmlformats.org/officeDocument/2006/relationships/hyperlink" Target="https://emu.dk/dagtilbud" TargetMode="External"/><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emu.dk/dagtilbud"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KEN\Desktop\L&#230;replan%20%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86018F234F436F8482EEDC1528FDF7"/>
        <w:category>
          <w:name w:val="Generelt"/>
          <w:gallery w:val="placeholder"/>
        </w:category>
        <w:types>
          <w:type w:val="bbPlcHdr"/>
        </w:types>
        <w:behaviors>
          <w:behavior w:val="content"/>
        </w:behaviors>
        <w:guid w:val="{A32E5F6C-0A4E-4CAB-8C52-66EE48A985FB}"/>
      </w:docPartPr>
      <w:docPartBody>
        <w:p w:rsidR="00AF76FA" w:rsidRDefault="00E3497D">
          <w:pPr>
            <w:pStyle w:val="4086018F234F436F8482EEDC1528FDF7"/>
          </w:pPr>
          <w:r>
            <w:rPr>
              <w:rStyle w:val="Pladsholdertekst"/>
            </w:rPr>
            <w:t>Skriv dagtilbuddets navn</w:t>
          </w:r>
        </w:p>
      </w:docPartBody>
    </w:docPart>
    <w:docPart>
      <w:docPartPr>
        <w:name w:val="4FCAB78C374E4A39973D9BB289D1E493"/>
        <w:category>
          <w:name w:val="Generelt"/>
          <w:gallery w:val="placeholder"/>
        </w:category>
        <w:types>
          <w:type w:val="bbPlcHdr"/>
        </w:types>
        <w:behaviors>
          <w:behavior w:val="content"/>
        </w:behaviors>
        <w:guid w:val="{6EC05D94-98C1-467A-8637-FC8A9E17E8D6}"/>
      </w:docPartPr>
      <w:docPartBody>
        <w:p w:rsidR="00AF76FA" w:rsidRDefault="00E3497D">
          <w:pPr>
            <w:pStyle w:val="4FCAB78C374E4A39973D9BB289D1E493"/>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97D"/>
    <w:rsid w:val="001F0E8E"/>
    <w:rsid w:val="002B5DCD"/>
    <w:rsid w:val="0035287E"/>
    <w:rsid w:val="0048346F"/>
    <w:rsid w:val="004F159A"/>
    <w:rsid w:val="005749EC"/>
    <w:rsid w:val="00677734"/>
    <w:rsid w:val="006F5979"/>
    <w:rsid w:val="0072787A"/>
    <w:rsid w:val="007D31BE"/>
    <w:rsid w:val="00872B2E"/>
    <w:rsid w:val="008B53D4"/>
    <w:rsid w:val="009B0D18"/>
    <w:rsid w:val="00A43B08"/>
    <w:rsid w:val="00AF76FA"/>
    <w:rsid w:val="00B24818"/>
    <w:rsid w:val="00B91C3F"/>
    <w:rsid w:val="00C97719"/>
    <w:rsid w:val="00CA2E62"/>
    <w:rsid w:val="00E3497D"/>
    <w:rsid w:val="00E76427"/>
    <w:rsid w:val="00E83240"/>
    <w:rsid w:val="00EA2180"/>
    <w:rsid w:val="00EF35A4"/>
    <w:rsid w:val="00F64451"/>
    <w:rsid w:val="00FA56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4086018F234F436F8482EEDC1528FDF7">
    <w:name w:val="4086018F234F436F8482EEDC1528FDF7"/>
  </w:style>
  <w:style w:type="paragraph" w:customStyle="1" w:styleId="4FCAB78C374E4A39973D9BB289D1E493">
    <w:name w:val="4FCAB78C374E4A39973D9BB289D1E4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Uglebo</ns:dagtilbudsnavn>
    <ns:aarstal>2020/2021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34B5B8AC-4852-4C82-99E1-7D5DB44B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Læreplan  2021</Template>
  <TotalTime>24</TotalTime>
  <Pages>1</Pages>
  <Words>9108</Words>
  <Characters>48459</Characters>
  <Application>Microsoft Office Word</Application>
  <DocSecurity>0</DocSecurity>
  <Lines>988</Lines>
  <Paragraphs>319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Kensø</dc:creator>
  <cp:keywords/>
  <dc:description/>
  <cp:lastModifiedBy>Maria Kensø</cp:lastModifiedBy>
  <cp:revision>3</cp:revision>
  <cp:lastPrinted>2020-01-08T09:43:00Z</cp:lastPrinted>
  <dcterms:created xsi:type="dcterms:W3CDTF">2020-05-07T10:17:00Z</dcterms:created>
  <dcterms:modified xsi:type="dcterms:W3CDTF">2020-05-07T10:41:00Z</dcterms:modified>
</cp:coreProperties>
</file>